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w:hAnsi="Times New Roman" w:cs="Times New Roman"/>
          <w:sz w:val="24"/>
          <w:szCs w:val="20"/>
        </w:rPr>
        <w:id w:val="1814912868"/>
        <w:docPartObj>
          <w:docPartGallery w:val="Cover Pages"/>
          <w:docPartUnique/>
        </w:docPartObj>
      </w:sdtPr>
      <w:sdtEndPr>
        <w:rPr>
          <w:sz w:val="28"/>
          <w:szCs w:val="28"/>
        </w:rPr>
      </w:sdtEndPr>
      <w:sdtContent>
        <w:p w14:paraId="5309E65C" w14:textId="77777777" w:rsidR="008619F1" w:rsidRDefault="008619F1">
          <w:pPr>
            <w:spacing w:after="0" w:line="240" w:lineRule="auto"/>
          </w:pPr>
          <w:r>
            <w:rPr>
              <w:noProof/>
              <w:sz w:val="28"/>
              <w:szCs w:val="32"/>
            </w:rPr>
            <mc:AlternateContent>
              <mc:Choice Requires="wpg">
                <w:drawing>
                  <wp:anchor distT="0" distB="0" distL="114300" distR="114300" simplePos="0" relativeHeight="251659264" behindDoc="0" locked="0" layoutInCell="1" allowOverlap="1" wp14:anchorId="04A35C57" wp14:editId="0A1A3AC5">
                    <wp:simplePos x="0" y="0"/>
                    <wp:positionH relativeFrom="column">
                      <wp:posOffset>-619760</wp:posOffset>
                    </wp:positionH>
                    <wp:positionV relativeFrom="paragraph">
                      <wp:posOffset>-989965</wp:posOffset>
                    </wp:positionV>
                    <wp:extent cx="7067550" cy="9934575"/>
                    <wp:effectExtent l="0" t="0" r="0" b="9525"/>
                    <wp:wrapNone/>
                    <wp:docPr id="1" name="Grupp 1"/>
                    <wp:cNvGraphicFramePr/>
                    <a:graphic xmlns:a="http://schemas.openxmlformats.org/drawingml/2006/main">
                      <a:graphicData uri="http://schemas.microsoft.com/office/word/2010/wordprocessingGroup">
                        <wpg:wgp>
                          <wpg:cNvGrpSpPr/>
                          <wpg:grpSpPr>
                            <a:xfrm>
                              <a:off x="0" y="0"/>
                              <a:ext cx="7067550" cy="9934575"/>
                              <a:chOff x="0" y="0"/>
                              <a:chExt cx="7067550" cy="9934575"/>
                            </a:xfrm>
                          </wpg:grpSpPr>
                          <wps:wsp>
                            <wps:cNvPr id="2" name="Rektangel: rundade hörn 2"/>
                            <wps:cNvSpPr>
                              <a:spLocks/>
                            </wps:cNvSpPr>
                            <wps:spPr>
                              <a:xfrm>
                                <a:off x="0" y="0"/>
                                <a:ext cx="6858000" cy="9934575"/>
                              </a:xfrm>
                              <a:prstGeom prst="roundRect">
                                <a:avLst>
                                  <a:gd name="adj" fmla="val 605"/>
                                </a:avLst>
                              </a:prstGeom>
                              <a:solidFill>
                                <a:schemeClr val="accent2"/>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963C0C6" w14:textId="77777777" w:rsidR="009D5D75" w:rsidRDefault="009D5D7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pic:pic xmlns:pic="http://schemas.openxmlformats.org/drawingml/2006/picture">
                            <pic:nvPicPr>
                              <pic:cNvPr id="3" name="Bildobjekt 3"/>
                              <pic:cNvPicPr>
                                <a:picLocks noChangeAspect="1"/>
                              </pic:cNvPicPr>
                            </pic:nvPicPr>
                            <pic:blipFill rotWithShape="1">
                              <a:blip r:embed="rId8" cstate="print">
                                <a:extLst>
                                  <a:ext uri="{28A0092B-C50C-407E-A947-70E740481C1C}">
                                    <a14:useLocalDpi xmlns:a14="http://schemas.microsoft.com/office/drawing/2010/main" val="0"/>
                                  </a:ext>
                                </a:extLst>
                              </a:blip>
                              <a:srcRect l="19205" t="6150" r="23769" b="4779"/>
                              <a:stretch/>
                            </pic:blipFill>
                            <pic:spPr bwMode="auto">
                              <a:xfrm>
                                <a:off x="2457450" y="5695950"/>
                                <a:ext cx="4610100" cy="4000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4A35C57" id="Grupp 1" o:spid="_x0000_s1026" style="position:absolute;margin-left:-48.8pt;margin-top:-77.95pt;width:556.5pt;height:782.25pt;z-index:251659264" coordsize="70675,99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Th/7UHxwQAAAAIg9Y/tSU8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">
                    <v:roundrect id="Rektangel: rundade hörn 2" o:spid="_x0000_s1027" style="position:absolute;width:68580;height:99345;visibility:visible;mso-wrap-style:square;v-text-anchor:middle" arcsize="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" fillcolor="#deeaf4 [3205]" stroked="f" strokeweight="1pt">
                      <v:stroke joinstyle="miter"/>
                      <v:textbox inset="21.6pt,,21.6pt">
                        <w:txbxContent>
                          <w:p w14:paraId="0963C0C6" w14:textId="77777777" w:rsidR="009D5D75" w:rsidRDefault="009D5D75"/>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8" type="#_x0000_t75" style="position:absolute;left:24574;top:56959;width:46101;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">
                      <v:imagedata r:id="rId9" o:title="" croptop="4030f" cropbottom="3132f" cropleft="12586f" cropright="15577f"/>
                    </v:shape>
                  </v:group>
                </w:pict>
              </mc:Fallback>
            </mc:AlternateContent>
          </w:r>
          <w:r w:rsidRPr="002B183D">
            <w:rPr>
              <w:noProof/>
              <w:sz w:val="28"/>
              <w:szCs w:val="32"/>
            </w:rPr>
            <w:drawing>
              <wp:anchor distT="0" distB="0" distL="114300" distR="114300" simplePos="0" relativeHeight="251661312" behindDoc="0" locked="0" layoutInCell="1" allowOverlap="1" wp14:anchorId="2B4D3DC8" wp14:editId="4D47ED8F">
                <wp:simplePos x="0" y="0"/>
                <wp:positionH relativeFrom="margin">
                  <wp:posOffset>66675</wp:posOffset>
                </wp:positionH>
                <wp:positionV relativeFrom="paragraph">
                  <wp:posOffset>-208915</wp:posOffset>
                </wp:positionV>
                <wp:extent cx="1554480" cy="476250"/>
                <wp:effectExtent l="0" t="0" r="762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54480" cy="476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B7160DD" wp14:editId="279DD6ED">
                    <wp:simplePos x="0" y="0"/>
                    <wp:positionH relativeFrom="margin">
                      <wp:posOffset>-7620</wp:posOffset>
                    </wp:positionH>
                    <wp:positionV relativeFrom="page">
                      <wp:posOffset>2200275</wp:posOffset>
                    </wp:positionV>
                    <wp:extent cx="5610225" cy="4086225"/>
                    <wp:effectExtent l="0" t="0" r="9525" b="9525"/>
                    <wp:wrapSquare wrapText="bothSides"/>
                    <wp:docPr id="4" name="Textruta 4"/>
                    <wp:cNvGraphicFramePr/>
                    <a:graphic xmlns:a="http://schemas.openxmlformats.org/drawingml/2006/main">
                      <a:graphicData uri="http://schemas.microsoft.com/office/word/2010/wordprocessingShape">
                        <wps:wsp>
                          <wps:cNvSpPr txBox="1"/>
                          <wps:spPr>
                            <a:xfrm>
                              <a:off x="0" y="0"/>
                              <a:ext cx="5610225" cy="4086225"/>
                            </a:xfrm>
                            <a:prstGeom prst="rect">
                              <a:avLst/>
                            </a:prstGeom>
                            <a:noFill/>
                            <a:ln w="6350">
                              <a:noFill/>
                            </a:ln>
                            <a:effectLst/>
                          </wps:spPr>
                          <wps:txbx>
                            <w:txbxContent>
                              <w:sdt>
                                <w:sdtPr>
                                  <w:rPr>
                                    <w:rFonts w:eastAsiaTheme="majorEastAsia"/>
                                    <w:color w:val="0068B4" w:themeColor="text2"/>
                                    <w:sz w:val="32"/>
                                    <w:szCs w:val="32"/>
                                  </w:rPr>
                                  <w:alias w:val="Underrubrik"/>
                                  <w:tag w:val="Underrubrik"/>
                                  <w:id w:val="-1551063583"/>
                                  <w:dataBinding w:prefixMappings="xmlns:ns0='http://schemas.openxmlformats.org/package/2006/metadata/core-properties' xmlns:ns1='http://purl.org/dc/elements/1.1/'" w:xpath="/ns0:coreProperties[1]/ns1:subject[1]" w:storeItemID="{6C3C8BC8-F283-45AE-878A-BAB7291924A1}"/>
                                  <w:text/>
                                </w:sdtPr>
                                <w:sdtEndPr/>
                                <w:sdtContent>
                                  <w:p w14:paraId="098CB4DC" w14:textId="202BD8DA" w:rsidR="009D5D75" w:rsidRDefault="009D5D75" w:rsidP="009B4A3E">
                                    <w:pPr>
                                      <w:pStyle w:val="Underrubrik"/>
                                      <w:rPr>
                                        <w:color w:val="0068B4" w:themeColor="text2"/>
                                        <w:sz w:val="32"/>
                                        <w:szCs w:val="32"/>
                                      </w:rPr>
                                    </w:pPr>
                                    <w:r>
                                      <w:rPr>
                                        <w:rFonts w:eastAsiaTheme="majorEastAsia"/>
                                        <w:color w:val="0068B4" w:themeColor="text2"/>
                                        <w:sz w:val="32"/>
                                        <w:szCs w:val="32"/>
                                      </w:rPr>
                                      <w:t>En effektivare konkurshantering</w:t>
                                    </w:r>
                                  </w:p>
                                </w:sdtContent>
                              </w:sdt>
                              <w:sdt>
                                <w:sdtPr>
                                  <w:rPr>
                                    <w:sz w:val="36"/>
                                    <w:szCs w:val="36"/>
                                  </w:rPr>
                                  <w:alias w:val="Rubrik"/>
                                  <w:id w:val="348078518"/>
                                  <w:dataBinding w:prefixMappings="xmlns:ns0='http://schemas.openxmlformats.org/package/2006/metadata/core-properties' xmlns:ns1='http://purl.org/dc/elements/1.1/'" w:xpath="/ns0:coreProperties[1]/ns1:title[1]" w:storeItemID="{6C3C8BC8-F283-45AE-878A-BAB7291924A1}"/>
                                  <w:text/>
                                </w:sdtPr>
                                <w:sdtEndPr/>
                                <w:sdtContent>
                                  <w:p w14:paraId="76031145" w14:textId="0A4B8601" w:rsidR="009D5D75" w:rsidRDefault="00681AC3" w:rsidP="000F4DA0">
                                    <w:pPr>
                                      <w:pStyle w:val="Rubrik"/>
                                      <w:spacing w:after="720"/>
                                      <w:rPr>
                                        <w:sz w:val="80"/>
                                        <w:szCs w:val="80"/>
                                      </w:rPr>
                                    </w:pPr>
                                    <w:r>
                                      <w:rPr>
                                        <w:sz w:val="36"/>
                                        <w:szCs w:val="36"/>
                                      </w:rPr>
                                      <w:t>Praktisk hantering av</w:t>
                                    </w:r>
                                    <w:r w:rsidR="009D5D75" w:rsidRPr="00016D1C">
                                      <w:rPr>
                                        <w:sz w:val="36"/>
                                        <w:szCs w:val="36"/>
                                      </w:rPr>
                                      <w:t xml:space="preserve"> bouppteckningsbekräftelse m.m.</w:t>
                                    </w:r>
                                  </w:p>
                                </w:sdtContent>
                              </w:sdt>
                              <w:p w14:paraId="6EBA6A7E" w14:textId="2C9DC7FD" w:rsidR="009D5D75" w:rsidRPr="000F4DA0" w:rsidRDefault="00031C9F" w:rsidP="000F03D9">
                                <w:pPr>
                                  <w:pStyle w:val="Ingress"/>
                                  <w:ind w:right="1418"/>
                                </w:pPr>
                                <w:sdt>
                                  <w:sdtPr>
                                    <w:alias w:val="Sammanfattning"/>
                                    <w:id w:val="1022053992"/>
                                    <w:showingPlcHdr/>
                                    <w:dataBinding w:prefixMappings="xmlns:ns0='http://schemas.microsoft.com/office/2006/coverPageProps'" w:xpath="/ns0:CoverPageProperties[1]/ns0:Abstract[1]" w:storeItemID="{55AF091B-3C7A-41E3-B477-F2FDAA23CFDA}"/>
                                    <w:text/>
                                  </w:sdtPr>
                                  <w:sdtEndPr/>
                                  <w:sdtContent>
                                    <w:r w:rsidR="009D5D75">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7160DD" id="_x0000_t202" coordsize="21600,21600" o:spt="202" path="m,l,21600r21600,l21600,xe">
                    <v:stroke joinstyle="miter"/>
                    <v:path gradientshapeok="t" o:connecttype="rect"/>
                  </v:shapetype>
                  <v:shape id="Textruta 4" o:spid="_x0000_s1029" type="#_x0000_t202" style="position:absolute;margin-left:-.6pt;margin-top:173.25pt;width:441.75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" filled="f" stroked="f" strokeweight=".5pt">
                    <v:textbox inset="0,0,0,0">
                      <w:txbxContent>
                        <w:sdt>
                          <w:sdtPr>
                            <w:rPr>
                              <w:rFonts w:eastAsiaTheme="majorEastAsia"/>
                              <w:color w:val="0068B4" w:themeColor="text2"/>
                              <w:sz w:val="32"/>
                              <w:szCs w:val="32"/>
                            </w:rPr>
                            <w:alias w:val="Underrubrik"/>
                            <w:tag w:val="Underrubrik"/>
                            <w:id w:val="-1551063583"/>
                            <w:dataBinding w:prefixMappings="xmlns:ns0='http://schemas.openxmlformats.org/package/2006/metadata/core-properties' xmlns:ns1='http://purl.org/dc/elements/1.1/'" w:xpath="/ns0:coreProperties[1]/ns1:subject[1]" w:storeItemID="{6C3C8BC8-F283-45AE-878A-BAB7291924A1}"/>
                            <w:text/>
                          </w:sdtPr>
                          <w:sdtEndPr/>
                          <w:sdtContent>
                            <w:p w14:paraId="098CB4DC" w14:textId="202BD8DA" w:rsidR="009D5D75" w:rsidRDefault="009D5D75" w:rsidP="009B4A3E">
                              <w:pPr>
                                <w:pStyle w:val="Underrubrik"/>
                                <w:rPr>
                                  <w:color w:val="0068B4" w:themeColor="text2"/>
                                  <w:sz w:val="32"/>
                                  <w:szCs w:val="32"/>
                                </w:rPr>
                              </w:pPr>
                              <w:r>
                                <w:rPr>
                                  <w:rFonts w:eastAsiaTheme="majorEastAsia"/>
                                  <w:color w:val="0068B4" w:themeColor="text2"/>
                                  <w:sz w:val="32"/>
                                  <w:szCs w:val="32"/>
                                </w:rPr>
                                <w:t>En effektivare konkurshantering</w:t>
                              </w:r>
                            </w:p>
                          </w:sdtContent>
                        </w:sdt>
                        <w:sdt>
                          <w:sdtPr>
                            <w:rPr>
                              <w:sz w:val="36"/>
                              <w:szCs w:val="36"/>
                            </w:rPr>
                            <w:alias w:val="Rubrik"/>
                            <w:id w:val="348078518"/>
                            <w:dataBinding w:prefixMappings="xmlns:ns0='http://schemas.openxmlformats.org/package/2006/metadata/core-properties' xmlns:ns1='http://purl.org/dc/elements/1.1/'" w:xpath="/ns0:coreProperties[1]/ns1:title[1]" w:storeItemID="{6C3C8BC8-F283-45AE-878A-BAB7291924A1}"/>
                            <w:text/>
                          </w:sdtPr>
                          <w:sdtEndPr/>
                          <w:sdtContent>
                            <w:p w14:paraId="76031145" w14:textId="0A4B8601" w:rsidR="009D5D75" w:rsidRDefault="00681AC3" w:rsidP="000F4DA0">
                              <w:pPr>
                                <w:pStyle w:val="Rubrik"/>
                                <w:spacing w:after="720"/>
                                <w:rPr>
                                  <w:sz w:val="80"/>
                                  <w:szCs w:val="80"/>
                                </w:rPr>
                              </w:pPr>
                              <w:r>
                                <w:rPr>
                                  <w:sz w:val="36"/>
                                  <w:szCs w:val="36"/>
                                </w:rPr>
                                <w:t>Praktisk hantering av</w:t>
                              </w:r>
                              <w:r w:rsidR="009D5D75" w:rsidRPr="00016D1C">
                                <w:rPr>
                                  <w:sz w:val="36"/>
                                  <w:szCs w:val="36"/>
                                </w:rPr>
                                <w:t xml:space="preserve"> bouppteckningsbekräftelse m.m.</w:t>
                              </w:r>
                            </w:p>
                          </w:sdtContent>
                        </w:sdt>
                        <w:p w14:paraId="6EBA6A7E" w14:textId="2C9DC7FD" w:rsidR="009D5D75" w:rsidRPr="000F4DA0" w:rsidRDefault="00031C9F" w:rsidP="000F03D9">
                          <w:pPr>
                            <w:pStyle w:val="Ingress"/>
                            <w:ind w:right="1418"/>
                          </w:pPr>
                          <w:sdt>
                            <w:sdtPr>
                              <w:alias w:val="Sammanfattning"/>
                              <w:id w:val="1022053992"/>
                              <w:showingPlcHdr/>
                              <w:dataBinding w:prefixMappings="xmlns:ns0='http://schemas.microsoft.com/office/2006/coverPageProps'" w:xpath="/ns0:CoverPageProperties[1]/ns0:Abstract[1]" w:storeItemID="{55AF091B-3C7A-41E3-B477-F2FDAA23CFDA}"/>
                              <w:text/>
                            </w:sdtPr>
                            <w:sdtEndPr/>
                            <w:sdtContent>
                              <w:r w:rsidR="009D5D75">
                                <w:t xml:space="preserve">     </w:t>
                              </w:r>
                            </w:sdtContent>
                          </w:sdt>
                        </w:p>
                      </w:txbxContent>
                    </v:textbox>
                    <w10:wrap type="square" anchorx="margin" anchory="page"/>
                  </v:shape>
                </w:pict>
              </mc:Fallback>
            </mc:AlternateContent>
          </w:r>
          <w:r>
            <w:br w:type="page"/>
          </w:r>
        </w:p>
        <w:p w14:paraId="6D64082A" w14:textId="77777777" w:rsidR="00182641" w:rsidRPr="00016D1C" w:rsidRDefault="00031C9F" w:rsidP="00182641">
          <w:pPr>
            <w:pStyle w:val="Brdtext1"/>
            <w:spacing w:before="0" w:line="360" w:lineRule="auto"/>
            <w:rPr>
              <w:rFonts w:asciiTheme="minorHAnsi" w:hAnsiTheme="minorHAnsi"/>
              <w:sz w:val="28"/>
              <w:szCs w:val="28"/>
            </w:rPr>
          </w:pPr>
        </w:p>
      </w:sdtContent>
    </w:sdt>
    <w:p w14:paraId="56A2DCB8" w14:textId="7721FDC7" w:rsidR="00182641" w:rsidRDefault="00182641" w:rsidP="00681AC3">
      <w:pPr>
        <w:pStyle w:val="Brdtext1"/>
        <w:spacing w:before="0" w:line="360" w:lineRule="auto"/>
        <w:rPr>
          <w:rFonts w:asciiTheme="minorHAnsi" w:hAnsiTheme="minorHAnsi"/>
          <w:b/>
          <w:sz w:val="28"/>
          <w:szCs w:val="28"/>
        </w:rPr>
      </w:pPr>
      <w:r w:rsidRPr="00016D1C">
        <w:rPr>
          <w:rFonts w:asciiTheme="minorHAnsi" w:hAnsiTheme="minorHAnsi"/>
          <w:b/>
          <w:sz w:val="28"/>
          <w:szCs w:val="28"/>
        </w:rPr>
        <w:t xml:space="preserve">Bouppteckningsbekräftelse hos konkursförvaltaren och andra förändringar med anledning av prop. 2020/2021:148 En effektivare konkurshantering </w:t>
      </w:r>
      <w:bookmarkStart w:id="0" w:name="Qstart"/>
      <w:bookmarkEnd w:id="0"/>
    </w:p>
    <w:p w14:paraId="6E11A384" w14:textId="77777777" w:rsidR="00681AC3" w:rsidRPr="00681AC3" w:rsidRDefault="00681AC3" w:rsidP="00681AC3">
      <w:pPr>
        <w:pStyle w:val="Brdtext1"/>
        <w:spacing w:before="0" w:line="360" w:lineRule="auto"/>
        <w:rPr>
          <w:rFonts w:asciiTheme="minorHAnsi" w:hAnsiTheme="minorHAnsi"/>
          <w:b/>
          <w:sz w:val="28"/>
          <w:szCs w:val="28"/>
        </w:rPr>
      </w:pPr>
    </w:p>
    <w:p w14:paraId="608D8A36" w14:textId="0CA8A15E" w:rsidR="00182641" w:rsidRPr="00016D1C" w:rsidRDefault="00182641" w:rsidP="00182641">
      <w:pPr>
        <w:spacing w:line="360" w:lineRule="auto"/>
        <w:rPr>
          <w:sz w:val="24"/>
        </w:rPr>
      </w:pPr>
      <w:r w:rsidRPr="00016D1C">
        <w:rPr>
          <w:sz w:val="24"/>
        </w:rPr>
        <w:t>Lagändringarna träder i kraft den 1 juli 2021 med vissa övergångsbestämmelser. De innebär i korthet att förfarandet hos tingsrätten (kan) digitaliseras och</w:t>
      </w:r>
      <w:r w:rsidR="00E941DC">
        <w:rPr>
          <w:sz w:val="24"/>
        </w:rPr>
        <w:t xml:space="preserve"> </w:t>
      </w:r>
      <w:r w:rsidRPr="00016D1C">
        <w:rPr>
          <w:sz w:val="24"/>
        </w:rPr>
        <w:t xml:space="preserve">att edgångssammanträdet ersätts av skriftlig bouppteckningsbekräftelse hos </w:t>
      </w:r>
      <w:r w:rsidR="00AA7780">
        <w:rPr>
          <w:sz w:val="24"/>
        </w:rPr>
        <w:t>förvaltaren</w:t>
      </w:r>
      <w:r w:rsidRPr="00016D1C">
        <w:rPr>
          <w:sz w:val="24"/>
        </w:rPr>
        <w:t>. Därutöver innebär ändringarna sammanfattningsvis att fristen för halvårsberättelsen ändras och att halvårsberättelsen ska innehålla en bedömning när konkursen kan avslutas, att bouppteckningen behöver innehålla en utdelningsprognos, att utdelningsreglerna</w:t>
      </w:r>
      <w:r w:rsidR="00681AC3">
        <w:rPr>
          <w:sz w:val="24"/>
        </w:rPr>
        <w:t xml:space="preserve"> i vissa delar</w:t>
      </w:r>
      <w:r w:rsidRPr="00016D1C">
        <w:rPr>
          <w:sz w:val="24"/>
        </w:rPr>
        <w:t xml:space="preserve"> justeras och att </w:t>
      </w:r>
      <w:r w:rsidR="00AA7780">
        <w:rPr>
          <w:sz w:val="24"/>
        </w:rPr>
        <w:t>förvaltaren</w:t>
      </w:r>
      <w:r w:rsidRPr="00016D1C">
        <w:rPr>
          <w:sz w:val="24"/>
        </w:rPr>
        <w:t xml:space="preserve"> ska ansvara för gäldenärens bokföring (inget delat ansvar med tillsynsmyndigheten). </w:t>
      </w:r>
    </w:p>
    <w:p w14:paraId="30FC2404" w14:textId="47FE862D" w:rsidR="00182641" w:rsidRPr="00016D1C" w:rsidRDefault="00E941DC" w:rsidP="00182641">
      <w:pPr>
        <w:spacing w:line="360" w:lineRule="auto"/>
        <w:rPr>
          <w:b/>
          <w:bCs/>
          <w:sz w:val="24"/>
        </w:rPr>
      </w:pPr>
      <w:r>
        <w:rPr>
          <w:sz w:val="24"/>
        </w:rPr>
        <w:t>REKON har tagit fram förslag på hur dessa lagändringar</w:t>
      </w:r>
      <w:r w:rsidR="00681AC3">
        <w:rPr>
          <w:sz w:val="24"/>
        </w:rPr>
        <w:t xml:space="preserve"> i vissa delar</w:t>
      </w:r>
      <w:r>
        <w:rPr>
          <w:sz w:val="24"/>
        </w:rPr>
        <w:t xml:space="preserve"> praktiskt ska hanteras av konkursförvaltarna. </w:t>
      </w:r>
      <w:r w:rsidR="00182641" w:rsidRPr="00016D1C">
        <w:rPr>
          <w:sz w:val="24"/>
        </w:rPr>
        <w:t xml:space="preserve"> </w:t>
      </w:r>
    </w:p>
    <w:p w14:paraId="53FE8498" w14:textId="77777777" w:rsidR="00182641" w:rsidRPr="00016D1C" w:rsidRDefault="00182641" w:rsidP="00182641">
      <w:pPr>
        <w:spacing w:line="360" w:lineRule="auto"/>
        <w:ind w:left="-1985" w:right="-1080" w:firstLine="567"/>
        <w:rPr>
          <w:rFonts w:ascii="Garamond" w:hAnsi="Garamond"/>
          <w:b/>
          <w:bCs/>
          <w:sz w:val="24"/>
        </w:rPr>
      </w:pPr>
      <w:r w:rsidRPr="00016D1C">
        <w:rPr>
          <w:rFonts w:ascii="Garamond" w:hAnsi="Garamond"/>
          <w:b/>
          <w:bCs/>
          <w:noProof/>
          <w:sz w:val="24"/>
        </w:rPr>
        <w:lastRenderedPageBreak/>
        <w:drawing>
          <wp:inline distT="0" distB="0" distL="0" distR="0" wp14:anchorId="3CF214D1" wp14:editId="48E106D6">
            <wp:extent cx="7472045" cy="5572125"/>
            <wp:effectExtent l="0" t="24765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6319E92" w14:textId="153E5FF2" w:rsidR="00182641" w:rsidRPr="00825300" w:rsidRDefault="00182641" w:rsidP="00182641">
      <w:pPr>
        <w:pStyle w:val="Liststycke"/>
        <w:numPr>
          <w:ilvl w:val="1"/>
          <w:numId w:val="26"/>
        </w:numPr>
        <w:spacing w:after="0" w:line="360" w:lineRule="auto"/>
        <w:rPr>
          <w:b/>
          <w:bCs/>
          <w:sz w:val="24"/>
        </w:rPr>
      </w:pPr>
      <w:r w:rsidRPr="00825300">
        <w:rPr>
          <w:b/>
          <w:bCs/>
          <w:sz w:val="24"/>
        </w:rPr>
        <w:t xml:space="preserve">Kallelse till bouppteckningssammanträde </w:t>
      </w:r>
      <w:r w:rsidR="00DA5CB5">
        <w:rPr>
          <w:b/>
          <w:bCs/>
          <w:sz w:val="24"/>
        </w:rPr>
        <w:t>m.m.</w:t>
      </w:r>
      <w:r w:rsidRPr="00825300">
        <w:rPr>
          <w:b/>
          <w:bCs/>
          <w:sz w:val="24"/>
        </w:rPr>
        <w:br/>
      </w:r>
    </w:p>
    <w:p w14:paraId="5CF2E0CE" w14:textId="69210A45" w:rsidR="00182641" w:rsidRPr="00825300" w:rsidRDefault="00182641" w:rsidP="00182641">
      <w:pPr>
        <w:spacing w:line="360" w:lineRule="auto"/>
        <w:rPr>
          <w:sz w:val="24"/>
        </w:rPr>
      </w:pPr>
      <w:r w:rsidRPr="00825300">
        <w:rPr>
          <w:sz w:val="24"/>
        </w:rPr>
        <w:t>Bouppteckning</w:t>
      </w:r>
      <w:r w:rsidR="0054776F">
        <w:rPr>
          <w:sz w:val="24"/>
        </w:rPr>
        <w:t>s</w:t>
      </w:r>
      <w:r w:rsidRPr="00825300">
        <w:rPr>
          <w:sz w:val="24"/>
        </w:rPr>
        <w:t xml:space="preserve">sammanträdet ska normalt </w:t>
      </w:r>
      <w:r w:rsidR="00842D28">
        <w:rPr>
          <w:sz w:val="24"/>
        </w:rPr>
        <w:t>hållas</w:t>
      </w:r>
      <w:r w:rsidRPr="00825300">
        <w:rPr>
          <w:sz w:val="24"/>
        </w:rPr>
        <w:t xml:space="preserve"> tidigast en vecka efter bouppteckningen skickades till tingsrätten och senast två månader efter konkursbeslutet.</w:t>
      </w:r>
      <w:r w:rsidR="00CE4BDA">
        <w:rPr>
          <w:sz w:val="24"/>
        </w:rPr>
        <w:t xml:space="preserve"> </w:t>
      </w:r>
      <w:r w:rsidRPr="00825300">
        <w:rPr>
          <w:sz w:val="24"/>
        </w:rPr>
        <w:t>Kallelsen skickas</w:t>
      </w:r>
      <w:r w:rsidR="00B2606A">
        <w:rPr>
          <w:sz w:val="24"/>
        </w:rPr>
        <w:t>, t.ex.</w:t>
      </w:r>
      <w:r w:rsidRPr="00825300">
        <w:rPr>
          <w:sz w:val="24"/>
        </w:rPr>
        <w:t xml:space="preserve"> via e-post till ställföreträdaren, annan som ska bekräfta bouppteckningen, tillsynsmyndigheten och eventuell sökande </w:t>
      </w:r>
      <w:r w:rsidRPr="00825300">
        <w:rPr>
          <w:sz w:val="24"/>
        </w:rPr>
        <w:lastRenderedPageBreak/>
        <w:t xml:space="preserve">borgenär. </w:t>
      </w:r>
      <w:r w:rsidR="00AA7780">
        <w:rPr>
          <w:sz w:val="24"/>
        </w:rPr>
        <w:t>Kallelsen bör skickas så snart som möjligt efter mottagande av konkursbeslutet. Kallelsen</w:t>
      </w:r>
      <w:r w:rsidRPr="00825300">
        <w:rPr>
          <w:sz w:val="24"/>
        </w:rPr>
        <w:t xml:space="preserve"> delges bara i undantagsfall efter beslut från förvaltaren.</w:t>
      </w:r>
      <w:r w:rsidRPr="00825300">
        <w:rPr>
          <w:rStyle w:val="Fotnotsreferens"/>
          <w:sz w:val="24"/>
        </w:rPr>
        <w:footnoteReference w:id="1"/>
      </w:r>
      <w:r w:rsidRPr="00825300">
        <w:rPr>
          <w:sz w:val="24"/>
        </w:rPr>
        <w:t xml:space="preserve"> Be om mottagningsbekräftelse på e-postmeddelandet.</w:t>
      </w:r>
      <w:r w:rsidR="00AA7780">
        <w:rPr>
          <w:sz w:val="24"/>
        </w:rPr>
        <w:t xml:space="preserve"> </w:t>
      </w:r>
      <w:r w:rsidR="00842D28">
        <w:rPr>
          <w:sz w:val="24"/>
        </w:rPr>
        <w:t>En k</w:t>
      </w:r>
      <w:r w:rsidRPr="00825300">
        <w:rPr>
          <w:sz w:val="24"/>
        </w:rPr>
        <w:t>alenderbokning</w:t>
      </w:r>
      <w:r w:rsidR="00842D28">
        <w:rPr>
          <w:sz w:val="24"/>
        </w:rPr>
        <w:t xml:space="preserve"> bör skapas</w:t>
      </w:r>
      <w:r w:rsidRPr="00825300">
        <w:rPr>
          <w:sz w:val="24"/>
        </w:rPr>
        <w:t xml:space="preserve"> för förvaltaren och eventuellt även en kalenderinbjudan för den som ska bekräfta bouppteckningen.</w:t>
      </w:r>
    </w:p>
    <w:p w14:paraId="03D7D2C6" w14:textId="420C8EF7" w:rsidR="00182641" w:rsidRDefault="00182641" w:rsidP="00182641">
      <w:pPr>
        <w:spacing w:line="360" w:lineRule="auto"/>
        <w:rPr>
          <w:sz w:val="24"/>
        </w:rPr>
      </w:pPr>
      <w:r w:rsidRPr="00825300">
        <w:rPr>
          <w:sz w:val="24"/>
        </w:rPr>
        <w:t xml:space="preserve">Det finns en mall till kallelsen i </w:t>
      </w:r>
      <w:r w:rsidR="00842D28" w:rsidRPr="00882908">
        <w:rPr>
          <w:b/>
          <w:bCs/>
          <w:sz w:val="24"/>
        </w:rPr>
        <w:t>B</w:t>
      </w:r>
      <w:r w:rsidRPr="00882908">
        <w:rPr>
          <w:b/>
          <w:bCs/>
          <w:sz w:val="24"/>
        </w:rPr>
        <w:t>ilag</w:t>
      </w:r>
      <w:r w:rsidR="00882908">
        <w:rPr>
          <w:b/>
          <w:bCs/>
          <w:sz w:val="24"/>
        </w:rPr>
        <w:t>orna</w:t>
      </w:r>
      <w:r w:rsidRPr="00882908">
        <w:rPr>
          <w:b/>
          <w:bCs/>
          <w:sz w:val="24"/>
        </w:rPr>
        <w:t xml:space="preserve"> </w:t>
      </w:r>
      <w:r w:rsidR="00842D28" w:rsidRPr="00882908">
        <w:rPr>
          <w:b/>
          <w:bCs/>
          <w:sz w:val="24"/>
        </w:rPr>
        <w:t>5</w:t>
      </w:r>
      <w:r w:rsidR="00882908">
        <w:rPr>
          <w:b/>
          <w:bCs/>
          <w:sz w:val="24"/>
        </w:rPr>
        <w:t>-6</w:t>
      </w:r>
      <w:r w:rsidRPr="00882908">
        <w:rPr>
          <w:b/>
          <w:bCs/>
          <w:sz w:val="24"/>
        </w:rPr>
        <w:t xml:space="preserve"> </w:t>
      </w:r>
      <w:r w:rsidRPr="00882908">
        <w:rPr>
          <w:sz w:val="24"/>
        </w:rPr>
        <w:t xml:space="preserve">till </w:t>
      </w:r>
      <w:r w:rsidRPr="00825300">
        <w:rPr>
          <w:sz w:val="24"/>
        </w:rPr>
        <w:t>det här dokumentet.</w:t>
      </w:r>
      <w:r w:rsidR="00414231">
        <w:rPr>
          <w:rStyle w:val="Fotnotsreferens"/>
          <w:sz w:val="24"/>
        </w:rPr>
        <w:footnoteReference w:id="2"/>
      </w:r>
      <w:r w:rsidRPr="00825300">
        <w:rPr>
          <w:sz w:val="24"/>
        </w:rPr>
        <w:t xml:space="preserve"> </w:t>
      </w:r>
    </w:p>
    <w:p w14:paraId="2B223C92" w14:textId="798F6AB3" w:rsidR="00DA5CB5" w:rsidRDefault="00DA5CB5" w:rsidP="00182641">
      <w:pPr>
        <w:spacing w:line="360" w:lineRule="auto"/>
        <w:rPr>
          <w:sz w:val="24"/>
        </w:rPr>
      </w:pPr>
      <w:bookmarkStart w:id="1" w:name="_Hlk74195705"/>
      <w:r>
        <w:rPr>
          <w:sz w:val="24"/>
        </w:rPr>
        <w:t xml:space="preserve">Om en juridisk person har </w:t>
      </w:r>
      <w:r w:rsidR="00E228A3">
        <w:rPr>
          <w:sz w:val="24"/>
        </w:rPr>
        <w:t xml:space="preserve">flera </w:t>
      </w:r>
      <w:r>
        <w:rPr>
          <w:sz w:val="24"/>
        </w:rPr>
        <w:t xml:space="preserve">ställföreträdare </w:t>
      </w:r>
      <w:r w:rsidR="00E228A3">
        <w:rPr>
          <w:sz w:val="24"/>
        </w:rPr>
        <w:t>och</w:t>
      </w:r>
      <w:r>
        <w:rPr>
          <w:sz w:val="24"/>
        </w:rPr>
        <w:t xml:space="preserve"> förvaltaren bedömer </w:t>
      </w:r>
      <w:r w:rsidR="00E228A3">
        <w:rPr>
          <w:sz w:val="24"/>
        </w:rPr>
        <w:t xml:space="preserve">att någon av dem </w:t>
      </w:r>
      <w:r>
        <w:rPr>
          <w:sz w:val="24"/>
        </w:rPr>
        <w:t xml:space="preserve">inte ska bekräfta bouppteckningen </w:t>
      </w:r>
      <w:r w:rsidR="004153FE">
        <w:rPr>
          <w:sz w:val="24"/>
        </w:rPr>
        <w:t>ska</w:t>
      </w:r>
      <w:r>
        <w:rPr>
          <w:sz w:val="24"/>
        </w:rPr>
        <w:t xml:space="preserve"> förvaltaren underrätta ställföreträdaren om det.</w:t>
      </w:r>
      <w:r>
        <w:rPr>
          <w:rStyle w:val="Fotnotsreferens"/>
          <w:sz w:val="24"/>
        </w:rPr>
        <w:footnoteReference w:id="3"/>
      </w:r>
      <w:r>
        <w:rPr>
          <w:sz w:val="24"/>
        </w:rPr>
        <w:t xml:space="preserve"> </w:t>
      </w:r>
    </w:p>
    <w:p w14:paraId="5CB3941A" w14:textId="11F9A9B3" w:rsidR="00DA5CB5" w:rsidRDefault="00664951" w:rsidP="00182641">
      <w:pPr>
        <w:spacing w:line="360" w:lineRule="auto"/>
        <w:rPr>
          <w:sz w:val="24"/>
        </w:rPr>
      </w:pPr>
      <w:r>
        <w:rPr>
          <w:sz w:val="24"/>
        </w:rPr>
        <w:t>Förvaltaren</w:t>
      </w:r>
      <w:r w:rsidR="00DA5CB5">
        <w:rPr>
          <w:sz w:val="24"/>
        </w:rPr>
        <w:t xml:space="preserve"> </w:t>
      </w:r>
      <w:r>
        <w:rPr>
          <w:sz w:val="24"/>
        </w:rPr>
        <w:t xml:space="preserve">ska även </w:t>
      </w:r>
      <w:r w:rsidR="00DA5CB5">
        <w:rPr>
          <w:sz w:val="24"/>
        </w:rPr>
        <w:t>snarast underrätta gäldenärens make, om gäldenären är gift, och varje känd solidariskt ansvarig medgäldenär om</w:t>
      </w:r>
      <w:r>
        <w:rPr>
          <w:sz w:val="24"/>
        </w:rPr>
        <w:t xml:space="preserve"> </w:t>
      </w:r>
      <w:r w:rsidR="00DA5CB5">
        <w:rPr>
          <w:sz w:val="24"/>
        </w:rPr>
        <w:t>boupptecknings</w:t>
      </w:r>
      <w:r>
        <w:rPr>
          <w:sz w:val="24"/>
        </w:rPr>
        <w:t>-</w:t>
      </w:r>
      <w:r w:rsidR="00DA5CB5">
        <w:rPr>
          <w:sz w:val="24"/>
        </w:rPr>
        <w:t>sammanträdet</w:t>
      </w:r>
      <w:r w:rsidR="00F133CA">
        <w:rPr>
          <w:sz w:val="24"/>
        </w:rPr>
        <w:t>.</w:t>
      </w:r>
      <w:r w:rsidR="00F133CA">
        <w:rPr>
          <w:rStyle w:val="Fotnotsreferens"/>
          <w:sz w:val="24"/>
        </w:rPr>
        <w:footnoteReference w:id="4"/>
      </w:r>
    </w:p>
    <w:bookmarkEnd w:id="1"/>
    <w:p w14:paraId="449FD5E4" w14:textId="77777777" w:rsidR="007A42D3" w:rsidRPr="00825300" w:rsidRDefault="007A42D3" w:rsidP="00182641">
      <w:pPr>
        <w:spacing w:line="360" w:lineRule="auto"/>
        <w:rPr>
          <w:sz w:val="24"/>
        </w:rPr>
      </w:pPr>
    </w:p>
    <w:p w14:paraId="09BDA2D1" w14:textId="77777777" w:rsidR="00182641" w:rsidRPr="00825300" w:rsidRDefault="00182641" w:rsidP="00182641">
      <w:pPr>
        <w:pStyle w:val="Liststycke"/>
        <w:numPr>
          <w:ilvl w:val="1"/>
          <w:numId w:val="26"/>
        </w:numPr>
        <w:spacing w:after="0" w:line="360" w:lineRule="auto"/>
        <w:rPr>
          <w:b/>
          <w:bCs/>
          <w:sz w:val="24"/>
        </w:rPr>
      </w:pPr>
      <w:r w:rsidRPr="00825300">
        <w:rPr>
          <w:b/>
          <w:bCs/>
          <w:sz w:val="24"/>
        </w:rPr>
        <w:t>Om någon annan än ställföreträdaren ska bekräfta bouppteckningen</w:t>
      </w:r>
      <w:r w:rsidRPr="00825300">
        <w:rPr>
          <w:b/>
          <w:bCs/>
          <w:sz w:val="24"/>
        </w:rPr>
        <w:br/>
      </w:r>
    </w:p>
    <w:p w14:paraId="0633F128" w14:textId="3787529D" w:rsidR="00182641" w:rsidRPr="00825300" w:rsidRDefault="00182641" w:rsidP="00182641">
      <w:pPr>
        <w:spacing w:line="360" w:lineRule="auto"/>
        <w:rPr>
          <w:sz w:val="24"/>
        </w:rPr>
      </w:pPr>
      <w:r w:rsidRPr="00825300">
        <w:rPr>
          <w:sz w:val="24"/>
        </w:rPr>
        <w:t xml:space="preserve">Det är </w:t>
      </w:r>
      <w:r w:rsidR="00AA7780">
        <w:rPr>
          <w:sz w:val="24"/>
        </w:rPr>
        <w:t>förvaltaren</w:t>
      </w:r>
      <w:r w:rsidRPr="00825300">
        <w:rPr>
          <w:sz w:val="24"/>
        </w:rPr>
        <w:t xml:space="preserve"> som bestämmer att någon annan än ställföreträdaren ska bekräfta bouppteckningen. Ett sådant beslut </w:t>
      </w:r>
      <w:r w:rsidR="007A42D3">
        <w:rPr>
          <w:sz w:val="24"/>
        </w:rPr>
        <w:t>kan</w:t>
      </w:r>
      <w:r w:rsidRPr="00825300">
        <w:rPr>
          <w:sz w:val="24"/>
        </w:rPr>
        <w:t xml:space="preserve"> inte överklagas och behöver inte motiveras eller innehålla en </w:t>
      </w:r>
      <w:r w:rsidR="00B2606A">
        <w:rPr>
          <w:sz w:val="24"/>
        </w:rPr>
        <w:t>anvisning för</w:t>
      </w:r>
      <w:r w:rsidR="00B45A6F">
        <w:rPr>
          <w:sz w:val="24"/>
        </w:rPr>
        <w:t xml:space="preserve"> hänskjutande</w:t>
      </w:r>
      <w:r w:rsidRPr="00825300">
        <w:rPr>
          <w:sz w:val="24"/>
        </w:rPr>
        <w:t xml:space="preserve">. </w:t>
      </w:r>
      <w:r w:rsidR="007A42D3">
        <w:rPr>
          <w:sz w:val="24"/>
        </w:rPr>
        <w:t xml:space="preserve">Det är inte heller något lagkrav på att </w:t>
      </w:r>
      <w:r w:rsidRPr="00825300">
        <w:rPr>
          <w:sz w:val="24"/>
        </w:rPr>
        <w:t>underrätta tillsynsmyndigheten</w:t>
      </w:r>
      <w:r w:rsidR="00842D28">
        <w:rPr>
          <w:sz w:val="24"/>
        </w:rPr>
        <w:t xml:space="preserve"> om saken</w:t>
      </w:r>
      <w:r w:rsidRPr="00825300">
        <w:rPr>
          <w:sz w:val="24"/>
        </w:rPr>
        <w:t>.</w:t>
      </w:r>
      <w:r w:rsidR="000F0A6D">
        <w:rPr>
          <w:sz w:val="24"/>
        </w:rPr>
        <w:t xml:space="preserve"> Tillsynsmyndigheten ska dock kallas till sammanträdet för fakul</w:t>
      </w:r>
      <w:r w:rsidR="00EC0CD5">
        <w:rPr>
          <w:sz w:val="24"/>
        </w:rPr>
        <w:t>t</w:t>
      </w:r>
      <w:r w:rsidR="000F0A6D">
        <w:rPr>
          <w:sz w:val="24"/>
        </w:rPr>
        <w:t>ativ bekräftelse.</w:t>
      </w:r>
    </w:p>
    <w:p w14:paraId="11B738CB" w14:textId="13848915" w:rsidR="00182641" w:rsidRPr="007A42D3" w:rsidRDefault="00182641" w:rsidP="00182641">
      <w:pPr>
        <w:spacing w:line="360" w:lineRule="auto"/>
        <w:rPr>
          <w:sz w:val="24"/>
        </w:rPr>
      </w:pPr>
      <w:r w:rsidRPr="007A42D3">
        <w:rPr>
          <w:sz w:val="24"/>
        </w:rPr>
        <w:lastRenderedPageBreak/>
        <w:t>Om person</w:t>
      </w:r>
      <w:r w:rsidR="007A42D3">
        <w:rPr>
          <w:sz w:val="24"/>
        </w:rPr>
        <w:t>en</w:t>
      </w:r>
      <w:r w:rsidRPr="007A42D3">
        <w:rPr>
          <w:sz w:val="24"/>
        </w:rPr>
        <w:t xml:space="preserve"> vägrar bekräfta bouppteckningen är det ett skäl att begära edgång hos tingsrätten</w:t>
      </w:r>
      <w:r w:rsidR="00D674F1">
        <w:rPr>
          <w:sz w:val="24"/>
        </w:rPr>
        <w:t xml:space="preserve">. Tingsrätten kan då </w:t>
      </w:r>
      <w:r w:rsidRPr="007A42D3">
        <w:rPr>
          <w:sz w:val="24"/>
        </w:rPr>
        <w:t xml:space="preserve">delge, hämta, och </w:t>
      </w:r>
      <w:r w:rsidR="007A42D3">
        <w:rPr>
          <w:sz w:val="24"/>
        </w:rPr>
        <w:t xml:space="preserve">i yttersta fall </w:t>
      </w:r>
      <w:r w:rsidRPr="007A42D3">
        <w:rPr>
          <w:sz w:val="24"/>
        </w:rPr>
        <w:t xml:space="preserve">häkta </w:t>
      </w:r>
      <w:r w:rsidR="007A42D3">
        <w:rPr>
          <w:sz w:val="24"/>
        </w:rPr>
        <w:t>honom eller henne</w:t>
      </w:r>
      <w:r w:rsidRPr="007A42D3">
        <w:rPr>
          <w:sz w:val="24"/>
        </w:rPr>
        <w:t>.</w:t>
      </w:r>
    </w:p>
    <w:p w14:paraId="3D0A6C22" w14:textId="77777777" w:rsidR="00182641" w:rsidRPr="007A42D3" w:rsidRDefault="00182641" w:rsidP="00182641">
      <w:pPr>
        <w:spacing w:line="360" w:lineRule="auto"/>
        <w:rPr>
          <w:sz w:val="24"/>
        </w:rPr>
      </w:pPr>
    </w:p>
    <w:p w14:paraId="53E32A85" w14:textId="77777777" w:rsidR="00182641" w:rsidRPr="007A42D3" w:rsidRDefault="00182641" w:rsidP="00182641">
      <w:pPr>
        <w:pStyle w:val="Liststycke"/>
        <w:numPr>
          <w:ilvl w:val="1"/>
          <w:numId w:val="26"/>
        </w:numPr>
        <w:spacing w:after="0" w:line="360" w:lineRule="auto"/>
        <w:rPr>
          <w:b/>
          <w:bCs/>
          <w:sz w:val="24"/>
        </w:rPr>
      </w:pPr>
      <w:r w:rsidRPr="007A42D3">
        <w:rPr>
          <w:b/>
          <w:bCs/>
          <w:sz w:val="24"/>
        </w:rPr>
        <w:t>Om borgenär begär att annan än ställföreträdaren ska bekräfta bouppteckningen</w:t>
      </w:r>
    </w:p>
    <w:p w14:paraId="4CE305CF" w14:textId="77777777" w:rsidR="00182641" w:rsidRPr="007A42D3" w:rsidRDefault="00182641" w:rsidP="00182641">
      <w:pPr>
        <w:pStyle w:val="Liststycke"/>
        <w:spacing w:line="360" w:lineRule="auto"/>
        <w:rPr>
          <w:b/>
          <w:bCs/>
          <w:sz w:val="24"/>
        </w:rPr>
      </w:pPr>
    </w:p>
    <w:p w14:paraId="327B109F" w14:textId="40ABBB2F" w:rsidR="00182641" w:rsidRPr="00315A44" w:rsidRDefault="00182641" w:rsidP="00182641">
      <w:pPr>
        <w:spacing w:line="360" w:lineRule="auto"/>
        <w:rPr>
          <w:sz w:val="24"/>
        </w:rPr>
      </w:pPr>
      <w:r w:rsidRPr="007A42D3">
        <w:rPr>
          <w:sz w:val="24"/>
        </w:rPr>
        <w:t>Om</w:t>
      </w:r>
      <w:r w:rsidR="007A42D3">
        <w:rPr>
          <w:sz w:val="24"/>
        </w:rPr>
        <w:t xml:space="preserve"> en borgenär begär att någon annan än ställföreträdaren ska bekräfta bouppteckningen ska </w:t>
      </w:r>
      <w:r w:rsidR="00AA7780">
        <w:rPr>
          <w:sz w:val="24"/>
        </w:rPr>
        <w:t>förvaltaren</w:t>
      </w:r>
      <w:r w:rsidR="007A42D3">
        <w:rPr>
          <w:sz w:val="24"/>
        </w:rPr>
        <w:t xml:space="preserve"> göra en självständig bedömning av om det är lämpligt eller inte. Om </w:t>
      </w:r>
      <w:r w:rsidR="00AA7780">
        <w:rPr>
          <w:sz w:val="24"/>
        </w:rPr>
        <w:t>förvaltaren</w:t>
      </w:r>
      <w:r w:rsidR="007A42D3">
        <w:rPr>
          <w:sz w:val="24"/>
        </w:rPr>
        <w:t xml:space="preserve"> godtar begäran och personen som borgenären önskar ska bekräfta bouppteckningen är villig att </w:t>
      </w:r>
      <w:r w:rsidR="00315A44">
        <w:rPr>
          <w:sz w:val="24"/>
        </w:rPr>
        <w:t xml:space="preserve">lämna en bekräftelse kallas han eller hon till </w:t>
      </w:r>
      <w:r w:rsidRPr="007A42D3">
        <w:rPr>
          <w:sz w:val="24"/>
        </w:rPr>
        <w:t>bouppteckningssammanträde</w:t>
      </w:r>
      <w:r w:rsidR="00842D28">
        <w:rPr>
          <w:sz w:val="24"/>
        </w:rPr>
        <w:t>t</w:t>
      </w:r>
      <w:r w:rsidRPr="007A42D3">
        <w:rPr>
          <w:sz w:val="24"/>
        </w:rPr>
        <w:t>.</w:t>
      </w:r>
    </w:p>
    <w:p w14:paraId="5754E5F4" w14:textId="48B18018" w:rsidR="00182641" w:rsidRDefault="00182641" w:rsidP="00182641">
      <w:pPr>
        <w:spacing w:line="360" w:lineRule="auto"/>
        <w:rPr>
          <w:sz w:val="24"/>
        </w:rPr>
      </w:pPr>
      <w:r w:rsidRPr="00315A44">
        <w:rPr>
          <w:sz w:val="24"/>
        </w:rPr>
        <w:t xml:space="preserve">Om förvaltaren </w:t>
      </w:r>
      <w:r w:rsidRPr="00315A44">
        <w:rPr>
          <w:b/>
          <w:bCs/>
          <w:sz w:val="24"/>
        </w:rPr>
        <w:t xml:space="preserve">avslår </w:t>
      </w:r>
      <w:r w:rsidRPr="00315A44">
        <w:rPr>
          <w:sz w:val="24"/>
        </w:rPr>
        <w:t xml:space="preserve">begäran från en borgenär </w:t>
      </w:r>
      <w:r w:rsidR="00440DF0" w:rsidRPr="00440DF0">
        <w:rPr>
          <w:sz w:val="24"/>
        </w:rPr>
        <w:t>får frågan hänskjutas till rättens prövning av den som har framställt begäran. Tingsrätten har då att besluta om fakultativ ed.</w:t>
      </w:r>
      <w:r w:rsidRPr="00315A44">
        <w:rPr>
          <w:sz w:val="24"/>
        </w:rPr>
        <w:t xml:space="preserve"> </w:t>
      </w:r>
    </w:p>
    <w:p w14:paraId="606B19BD" w14:textId="77777777" w:rsidR="00315A44" w:rsidRPr="00315A44" w:rsidRDefault="00315A44" w:rsidP="00182641">
      <w:pPr>
        <w:spacing w:line="360" w:lineRule="auto"/>
        <w:rPr>
          <w:sz w:val="24"/>
        </w:rPr>
      </w:pPr>
    </w:p>
    <w:p w14:paraId="6F069376" w14:textId="77777777" w:rsidR="00182641" w:rsidRPr="00470C51" w:rsidRDefault="00182641" w:rsidP="00182641">
      <w:pPr>
        <w:pStyle w:val="Liststycke"/>
        <w:numPr>
          <w:ilvl w:val="1"/>
          <w:numId w:val="26"/>
        </w:numPr>
        <w:spacing w:after="0" w:line="360" w:lineRule="auto"/>
        <w:rPr>
          <w:b/>
          <w:bCs/>
          <w:sz w:val="24"/>
        </w:rPr>
      </w:pPr>
      <w:r w:rsidRPr="00470C51">
        <w:rPr>
          <w:b/>
          <w:bCs/>
          <w:sz w:val="24"/>
        </w:rPr>
        <w:t>Hur det går till vid bouppteckningssammanträdet</w:t>
      </w:r>
    </w:p>
    <w:p w14:paraId="6A53FD31" w14:textId="77777777" w:rsidR="00182641" w:rsidRPr="00470C51" w:rsidRDefault="00182641" w:rsidP="00182641">
      <w:pPr>
        <w:spacing w:line="360" w:lineRule="auto"/>
        <w:rPr>
          <w:b/>
          <w:bCs/>
          <w:sz w:val="24"/>
        </w:rPr>
      </w:pPr>
    </w:p>
    <w:p w14:paraId="41A7AE19" w14:textId="4F165047" w:rsidR="00182641" w:rsidRDefault="00470C51" w:rsidP="00182641">
      <w:pPr>
        <w:spacing w:line="360" w:lineRule="auto"/>
        <w:rPr>
          <w:sz w:val="24"/>
        </w:rPr>
      </w:pPr>
      <w:r>
        <w:rPr>
          <w:sz w:val="24"/>
        </w:rPr>
        <w:t>Det är lämpligt att i</w:t>
      </w:r>
      <w:r w:rsidR="00182641" w:rsidRPr="00470C51">
        <w:rPr>
          <w:sz w:val="24"/>
        </w:rPr>
        <w:t xml:space="preserve"> första hand</w:t>
      </w:r>
      <w:r>
        <w:rPr>
          <w:sz w:val="24"/>
        </w:rPr>
        <w:t xml:space="preserve"> hålla</w:t>
      </w:r>
      <w:r w:rsidR="00182641" w:rsidRPr="00470C51">
        <w:rPr>
          <w:sz w:val="24"/>
        </w:rPr>
        <w:t xml:space="preserve"> bouppteckningssammanträde</w:t>
      </w:r>
      <w:r>
        <w:rPr>
          <w:sz w:val="24"/>
        </w:rPr>
        <w:t>t</w:t>
      </w:r>
      <w:r w:rsidR="00182641" w:rsidRPr="00470C51">
        <w:rPr>
          <w:sz w:val="24"/>
        </w:rPr>
        <w:t xml:space="preserve"> på </w:t>
      </w:r>
      <w:r>
        <w:rPr>
          <w:sz w:val="24"/>
        </w:rPr>
        <w:t>advokat</w:t>
      </w:r>
      <w:r w:rsidR="00182641" w:rsidRPr="00470C51">
        <w:rPr>
          <w:sz w:val="24"/>
        </w:rPr>
        <w:t>kontore</w:t>
      </w:r>
      <w:r>
        <w:rPr>
          <w:sz w:val="24"/>
        </w:rPr>
        <w:t>t</w:t>
      </w:r>
      <w:r w:rsidR="00182641" w:rsidRPr="00470C51">
        <w:rPr>
          <w:sz w:val="24"/>
        </w:rPr>
        <w:t>.</w:t>
      </w:r>
      <w:r w:rsidR="00842D28">
        <w:rPr>
          <w:sz w:val="24"/>
        </w:rPr>
        <w:t xml:space="preserve"> </w:t>
      </w:r>
      <w:r w:rsidR="00182641" w:rsidRPr="00470C51">
        <w:rPr>
          <w:sz w:val="24"/>
        </w:rPr>
        <w:t>Det är tillåtet med digitala sammanträden och digitala bekräftelser</w:t>
      </w:r>
      <w:r>
        <w:rPr>
          <w:sz w:val="24"/>
        </w:rPr>
        <w:t xml:space="preserve"> om de uppfyller lagstadgade säkerhetskrav</w:t>
      </w:r>
      <w:r w:rsidR="00182641" w:rsidRPr="00470C51">
        <w:rPr>
          <w:sz w:val="24"/>
        </w:rPr>
        <w:t xml:space="preserve">. </w:t>
      </w:r>
      <w:r>
        <w:rPr>
          <w:sz w:val="24"/>
        </w:rPr>
        <w:t>Vid</w:t>
      </w:r>
      <w:r w:rsidR="00182641" w:rsidRPr="00470C51">
        <w:rPr>
          <w:sz w:val="24"/>
        </w:rPr>
        <w:t xml:space="preserve"> digitala sammanträden</w:t>
      </w:r>
      <w:r>
        <w:rPr>
          <w:sz w:val="24"/>
        </w:rPr>
        <w:t xml:space="preserve"> ska</w:t>
      </w:r>
      <w:r w:rsidR="00182641" w:rsidRPr="00470C51">
        <w:rPr>
          <w:sz w:val="24"/>
        </w:rPr>
        <w:t xml:space="preserve"> </w:t>
      </w:r>
      <w:r>
        <w:rPr>
          <w:sz w:val="24"/>
        </w:rPr>
        <w:t xml:space="preserve">den som avger bekräftelsen identifiera sig genom </w:t>
      </w:r>
      <w:r w:rsidR="00182641" w:rsidRPr="00470C51">
        <w:rPr>
          <w:sz w:val="24"/>
        </w:rPr>
        <w:t>Bank-ID</w:t>
      </w:r>
      <w:r>
        <w:rPr>
          <w:sz w:val="24"/>
        </w:rPr>
        <w:t xml:space="preserve"> eller motsvarande funktion med likartat säkerhetskrav</w:t>
      </w:r>
      <w:r w:rsidR="00182641" w:rsidRPr="00470C51">
        <w:rPr>
          <w:sz w:val="24"/>
        </w:rPr>
        <w:t xml:space="preserve">. Bekräftelsen kan således göras </w:t>
      </w:r>
      <w:r w:rsidR="00182641" w:rsidRPr="00470C51">
        <w:rPr>
          <w:sz w:val="24"/>
        </w:rPr>
        <w:lastRenderedPageBreak/>
        <w:t>via</w:t>
      </w:r>
      <w:r>
        <w:rPr>
          <w:sz w:val="24"/>
        </w:rPr>
        <w:t xml:space="preserve"> t.ex. programmet</w:t>
      </w:r>
      <w:r w:rsidR="00182641" w:rsidRPr="00470C51">
        <w:rPr>
          <w:sz w:val="24"/>
        </w:rPr>
        <w:t xml:space="preserve"> Scrive.</w:t>
      </w:r>
      <w:r w:rsidR="00D674F1">
        <w:rPr>
          <w:sz w:val="24"/>
        </w:rPr>
        <w:t xml:space="preserve"> </w:t>
      </w:r>
      <w:r w:rsidR="00182641" w:rsidRPr="00470C51">
        <w:rPr>
          <w:sz w:val="24"/>
        </w:rPr>
        <w:t xml:space="preserve">Om personen inte </w:t>
      </w:r>
      <w:r>
        <w:rPr>
          <w:sz w:val="24"/>
        </w:rPr>
        <w:t>inställer sig till de</w:t>
      </w:r>
      <w:r w:rsidR="00D674F1">
        <w:rPr>
          <w:sz w:val="24"/>
        </w:rPr>
        <w:t>t</w:t>
      </w:r>
      <w:r>
        <w:rPr>
          <w:sz w:val="24"/>
        </w:rPr>
        <w:t xml:space="preserve"> fysiska eller digitala mötet kan </w:t>
      </w:r>
      <w:r w:rsidR="00AA7780">
        <w:rPr>
          <w:sz w:val="24"/>
        </w:rPr>
        <w:t>förvaltaren</w:t>
      </w:r>
      <w:r w:rsidR="00182641" w:rsidRPr="00470C51">
        <w:rPr>
          <w:sz w:val="24"/>
        </w:rPr>
        <w:t xml:space="preserve"> begära edgång vid tingsrätten (inga formkrav).</w:t>
      </w:r>
      <w:r w:rsidR="00182641" w:rsidRPr="00470C51">
        <w:rPr>
          <w:rStyle w:val="Fotnotsreferens"/>
          <w:sz w:val="24"/>
        </w:rPr>
        <w:footnoteReference w:id="5"/>
      </w:r>
    </w:p>
    <w:p w14:paraId="7CCD5133" w14:textId="77777777" w:rsidR="002D2F32" w:rsidRDefault="002D2F32" w:rsidP="00182641">
      <w:pPr>
        <w:spacing w:line="360" w:lineRule="auto"/>
        <w:rPr>
          <w:sz w:val="24"/>
        </w:rPr>
      </w:pPr>
      <w:r>
        <w:rPr>
          <w:sz w:val="24"/>
        </w:rPr>
        <w:t xml:space="preserve">Angående frågan om förvaltaren kan delegera uppgiften att ansvara för bouppteckningssammanträdet gör REKON följande bedömning. </w:t>
      </w:r>
      <w:r w:rsidRPr="002D2F32">
        <w:rPr>
          <w:sz w:val="24"/>
        </w:rPr>
        <w:t xml:space="preserve">I prop. 2020/21:148 s. 53 anges: </w:t>
      </w:r>
    </w:p>
    <w:p w14:paraId="26129C8B" w14:textId="6F7E2519" w:rsidR="002D2F32" w:rsidRDefault="002D2F32" w:rsidP="002D2F32">
      <w:pPr>
        <w:spacing w:line="360" w:lineRule="auto"/>
        <w:ind w:left="720"/>
        <w:rPr>
          <w:sz w:val="24"/>
        </w:rPr>
      </w:pPr>
      <w:r w:rsidRPr="002D2F32">
        <w:rPr>
          <w:sz w:val="24"/>
        </w:rPr>
        <w:t>"Förvaltningsuppgifter kan överlämnas till enskilda individer. Om uppgiften innebär myndighetsutövning, krävs att överlämnandet görs med stöd av lag (12 kap. 4 § andra stycket regeringsformen).</w:t>
      </w:r>
      <w:r>
        <w:rPr>
          <w:sz w:val="24"/>
        </w:rPr>
        <w:t xml:space="preserve">  </w:t>
      </w:r>
      <w:r w:rsidRPr="002D2F32">
        <w:rPr>
          <w:sz w:val="24"/>
        </w:rPr>
        <w:t>Frågor om konkursbouppteckningen och bekräftandet av dess riktighet regleras i konkurslagen. Det finns alltså inte något rättsligt hinder mot att konkursförvaltaren ansvarar för hanteringen när det gäller gäldenärens bekräftelse av uppgifterna i bouppteckningen. Till konkursförvaltare får endast utses personer som uppfyller mycket högt ställda krav på kunskap och erfarenhet. Den som blir förvaltare behöver vidare ha en utvecklad kontorsorganisation (prop. 1978/79:105 s. 177 och 280). Med hänsyn till detta bör förvaltarna ha goda förutsättningar att hantera gäldenärens bekräftelse av bouppteckningen. Motsvarande bedömning gjordes när förvaltare gavs i uppdrag att utöva myndighet vid handläggning av den statliga lönegarantin (se prop. 1991/92:139 s. 28 f.). Att flytta uppgiften till förvaltarna bör, som bl.a. Almi Företagspartner AB framhåller, leda till en mer effektiv hantering. Det obligatoriska edgångssammanträdet bör mot denna bakgrund ersättas med ett förfarande som innebär att konkursförvaltaren i regel hanterar frågan om gäldenärens bekräftande av bouppteckningen</w:t>
      </w:r>
      <w:r>
        <w:rPr>
          <w:sz w:val="24"/>
        </w:rPr>
        <w:t>.”</w:t>
      </w:r>
    </w:p>
    <w:p w14:paraId="55621755" w14:textId="1E26BD30" w:rsidR="002D2F32" w:rsidRPr="00470C51" w:rsidRDefault="00164335" w:rsidP="002D2F32">
      <w:pPr>
        <w:spacing w:line="360" w:lineRule="auto"/>
        <w:rPr>
          <w:sz w:val="24"/>
        </w:rPr>
      </w:pPr>
      <w:r>
        <w:rPr>
          <w:sz w:val="24"/>
        </w:rPr>
        <w:lastRenderedPageBreak/>
        <w:t>REKON konstaterar att f</w:t>
      </w:r>
      <w:r w:rsidR="002D2F32" w:rsidRPr="002D2F32">
        <w:rPr>
          <w:sz w:val="24"/>
        </w:rPr>
        <w:t>örvaltaren inte</w:t>
      </w:r>
      <w:r>
        <w:rPr>
          <w:sz w:val="24"/>
        </w:rPr>
        <w:t xml:space="preserve"> får</w:t>
      </w:r>
      <w:r w:rsidR="002D2F32" w:rsidRPr="002D2F32">
        <w:rPr>
          <w:sz w:val="24"/>
        </w:rPr>
        <w:t xml:space="preserve"> delegera beslutanderätt i lönegarantifrågor. Det anses vara en uppgift som anförtrotts förvaltaren personligen (RH 1993:27 och NJA 2020 s. </w:t>
      </w:r>
      <w:r w:rsidR="00EC0CD5">
        <w:rPr>
          <w:sz w:val="24"/>
        </w:rPr>
        <w:t>2</w:t>
      </w:r>
      <w:r w:rsidR="002D2F32" w:rsidRPr="002D2F32">
        <w:rPr>
          <w:sz w:val="24"/>
        </w:rPr>
        <w:t>27).</w:t>
      </w:r>
      <w:r>
        <w:rPr>
          <w:sz w:val="24"/>
        </w:rPr>
        <w:t xml:space="preserve"> Mot bakgrund av uttalandena i propositionen ovan är det därför REKONs uppfattning att förvaltaren inte får delegera uppgiften att ansvara för bouppteckningssammanträdet. Att detta kan leda till praktiska problem och en mindre effektiv hantering av konkurs</w:t>
      </w:r>
      <w:r w:rsidR="004704A3">
        <w:rPr>
          <w:sz w:val="24"/>
        </w:rPr>
        <w:t>-</w:t>
      </w:r>
      <w:r>
        <w:rPr>
          <w:sz w:val="24"/>
        </w:rPr>
        <w:t xml:space="preserve">förvaltningen förändrar inte bedömningen. </w:t>
      </w:r>
    </w:p>
    <w:p w14:paraId="58CEDFA1" w14:textId="77777777" w:rsidR="00182641" w:rsidRPr="00470C51" w:rsidRDefault="00182641" w:rsidP="00182641">
      <w:pPr>
        <w:spacing w:line="360" w:lineRule="auto"/>
        <w:rPr>
          <w:sz w:val="24"/>
        </w:rPr>
      </w:pPr>
    </w:p>
    <w:p w14:paraId="13660892" w14:textId="77777777" w:rsidR="00182641" w:rsidRPr="00470C51" w:rsidRDefault="00182641" w:rsidP="00182641">
      <w:pPr>
        <w:pStyle w:val="Liststycke"/>
        <w:numPr>
          <w:ilvl w:val="1"/>
          <w:numId w:val="26"/>
        </w:numPr>
        <w:spacing w:after="0" w:line="360" w:lineRule="auto"/>
        <w:rPr>
          <w:b/>
          <w:bCs/>
          <w:sz w:val="24"/>
        </w:rPr>
      </w:pPr>
      <w:r w:rsidRPr="00470C51">
        <w:rPr>
          <w:b/>
          <w:bCs/>
          <w:sz w:val="24"/>
        </w:rPr>
        <w:t>Efter bouppteckningssammanträdet</w:t>
      </w:r>
    </w:p>
    <w:p w14:paraId="4C637DCA" w14:textId="77777777" w:rsidR="00182641" w:rsidRPr="00470C51" w:rsidRDefault="00182641" w:rsidP="00182641">
      <w:pPr>
        <w:spacing w:line="360" w:lineRule="auto"/>
        <w:rPr>
          <w:sz w:val="24"/>
        </w:rPr>
      </w:pPr>
    </w:p>
    <w:p w14:paraId="5ED3F2D5" w14:textId="0DFD3D1B" w:rsidR="00D4429A" w:rsidRDefault="00182641" w:rsidP="00182641">
      <w:pPr>
        <w:spacing w:line="360" w:lineRule="auto"/>
        <w:rPr>
          <w:sz w:val="24"/>
        </w:rPr>
      </w:pPr>
      <w:r w:rsidRPr="00470C51">
        <w:rPr>
          <w:sz w:val="24"/>
        </w:rPr>
        <w:t>Efter bouppteckningssammanträdet</w:t>
      </w:r>
      <w:r w:rsidR="00D674F1">
        <w:rPr>
          <w:sz w:val="24"/>
        </w:rPr>
        <w:t xml:space="preserve"> </w:t>
      </w:r>
      <w:r w:rsidR="00605461">
        <w:rPr>
          <w:sz w:val="24"/>
        </w:rPr>
        <w:t xml:space="preserve">bör </w:t>
      </w:r>
      <w:r w:rsidRPr="00470C51">
        <w:rPr>
          <w:sz w:val="24"/>
        </w:rPr>
        <w:t>protokollet med</w:t>
      </w:r>
      <w:r w:rsidR="00D674F1">
        <w:rPr>
          <w:sz w:val="24"/>
        </w:rPr>
        <w:t xml:space="preserve"> eventuella</w:t>
      </w:r>
      <w:r w:rsidRPr="00470C51">
        <w:rPr>
          <w:sz w:val="24"/>
        </w:rPr>
        <w:t xml:space="preserve"> tillägg och ändringar</w:t>
      </w:r>
      <w:r w:rsidR="00D674F1">
        <w:rPr>
          <w:sz w:val="24"/>
        </w:rPr>
        <w:t>,</w:t>
      </w:r>
      <w:r w:rsidRPr="00470C51">
        <w:rPr>
          <w:sz w:val="24"/>
        </w:rPr>
        <w:t xml:space="preserve"> samt bouppteckningsbekräftelsen (namnteckning eller digital signatur)</w:t>
      </w:r>
      <w:r w:rsidR="00D674F1">
        <w:rPr>
          <w:sz w:val="24"/>
        </w:rPr>
        <w:t>,</w:t>
      </w:r>
      <w:r w:rsidR="004704A3">
        <w:rPr>
          <w:sz w:val="24"/>
        </w:rPr>
        <w:t xml:space="preserve"> skickas</w:t>
      </w:r>
      <w:r w:rsidR="00D674F1">
        <w:rPr>
          <w:sz w:val="24"/>
        </w:rPr>
        <w:t xml:space="preserve"> </w:t>
      </w:r>
      <w:r w:rsidR="00D674F1" w:rsidRPr="00D674F1">
        <w:rPr>
          <w:b/>
          <w:bCs/>
          <w:sz w:val="24"/>
        </w:rPr>
        <w:t>i)</w:t>
      </w:r>
      <w:r w:rsidRPr="00470C51">
        <w:rPr>
          <w:sz w:val="24"/>
        </w:rPr>
        <w:t xml:space="preserve"> digitalt till tillsynsmyndigheten,</w:t>
      </w:r>
      <w:r w:rsidR="00D674F1">
        <w:rPr>
          <w:sz w:val="24"/>
        </w:rPr>
        <w:t xml:space="preserve"> </w:t>
      </w:r>
      <w:r w:rsidR="00D674F1" w:rsidRPr="00D674F1">
        <w:rPr>
          <w:b/>
          <w:bCs/>
          <w:sz w:val="24"/>
        </w:rPr>
        <w:t>ii)</w:t>
      </w:r>
      <w:r w:rsidRPr="00470C51">
        <w:rPr>
          <w:sz w:val="24"/>
        </w:rPr>
        <w:t xml:space="preserve"> </w:t>
      </w:r>
      <w:r w:rsidR="004704A3">
        <w:rPr>
          <w:sz w:val="24"/>
        </w:rPr>
        <w:t xml:space="preserve">till </w:t>
      </w:r>
      <w:r w:rsidRPr="00470C51">
        <w:rPr>
          <w:sz w:val="24"/>
        </w:rPr>
        <w:t>den som bekräftat bouppteckningen och</w:t>
      </w:r>
      <w:r w:rsidR="00D674F1">
        <w:rPr>
          <w:sz w:val="24"/>
        </w:rPr>
        <w:t xml:space="preserve"> </w:t>
      </w:r>
      <w:r w:rsidR="00D674F1" w:rsidRPr="00D674F1">
        <w:rPr>
          <w:b/>
          <w:bCs/>
          <w:sz w:val="24"/>
        </w:rPr>
        <w:t>iii)</w:t>
      </w:r>
      <w:r w:rsidRPr="00470C51">
        <w:rPr>
          <w:sz w:val="24"/>
        </w:rPr>
        <w:t xml:space="preserve"> till </w:t>
      </w:r>
      <w:r w:rsidR="004704A3" w:rsidRPr="00470C51">
        <w:rPr>
          <w:sz w:val="24"/>
        </w:rPr>
        <w:t xml:space="preserve">eventuell </w:t>
      </w:r>
      <w:r w:rsidRPr="00470C51">
        <w:rPr>
          <w:sz w:val="24"/>
        </w:rPr>
        <w:t>sökande borgenär</w:t>
      </w:r>
      <w:r w:rsidR="00544601">
        <w:rPr>
          <w:sz w:val="24"/>
        </w:rPr>
        <w:t xml:space="preserve">. </w:t>
      </w:r>
      <w:bookmarkStart w:id="2" w:name="_Hlk74198778"/>
      <w:r w:rsidR="00544601">
        <w:rPr>
          <w:sz w:val="24"/>
        </w:rPr>
        <w:t>Vid tillägg till eller ändringar av betydelse i bouppteckningen bör protokollet även skickas</w:t>
      </w:r>
      <w:r w:rsidR="006E607D">
        <w:rPr>
          <w:sz w:val="24"/>
        </w:rPr>
        <w:t xml:space="preserve"> </w:t>
      </w:r>
      <w:r w:rsidR="006E607D">
        <w:rPr>
          <w:b/>
          <w:bCs/>
          <w:sz w:val="24"/>
        </w:rPr>
        <w:t xml:space="preserve">iv) </w:t>
      </w:r>
      <w:r w:rsidR="006E607D">
        <w:rPr>
          <w:sz w:val="24"/>
        </w:rPr>
        <w:t xml:space="preserve">till gäldenären om någon annan än gäldenären bekräftat bouppteckningen och </w:t>
      </w:r>
      <w:r w:rsidR="006E607D">
        <w:rPr>
          <w:b/>
          <w:bCs/>
          <w:sz w:val="24"/>
        </w:rPr>
        <w:t xml:space="preserve">v) </w:t>
      </w:r>
      <w:r w:rsidR="006E607D">
        <w:rPr>
          <w:sz w:val="24"/>
        </w:rPr>
        <w:t>till rätten</w:t>
      </w:r>
      <w:r w:rsidR="00406E15">
        <w:rPr>
          <w:sz w:val="24"/>
        </w:rPr>
        <w:t>.</w:t>
      </w:r>
      <w:r w:rsidR="00544601">
        <w:rPr>
          <w:rStyle w:val="Fotnotsreferens"/>
          <w:sz w:val="24"/>
        </w:rPr>
        <w:footnoteReference w:id="6"/>
      </w:r>
      <w:bookmarkEnd w:id="2"/>
    </w:p>
    <w:p w14:paraId="2B1C1689" w14:textId="7464A8EC" w:rsidR="00D4429A" w:rsidRPr="004153FE" w:rsidRDefault="006B01CC" w:rsidP="00182641">
      <w:pPr>
        <w:spacing w:line="360" w:lineRule="auto"/>
        <w:rPr>
          <w:b/>
          <w:bCs/>
          <w:sz w:val="24"/>
        </w:rPr>
      </w:pPr>
      <w:bookmarkStart w:id="3" w:name="_Hlk74198766"/>
      <w:r>
        <w:rPr>
          <w:sz w:val="24"/>
        </w:rPr>
        <w:t>Efter bouppteckningssammanträdet</w:t>
      </w:r>
      <w:r w:rsidR="00D4429A">
        <w:rPr>
          <w:sz w:val="24"/>
        </w:rPr>
        <w:t xml:space="preserve"> </w:t>
      </w:r>
      <w:r>
        <w:rPr>
          <w:sz w:val="24"/>
        </w:rPr>
        <w:t xml:space="preserve">ska förvaltaren </w:t>
      </w:r>
      <w:r w:rsidR="00D4429A">
        <w:rPr>
          <w:sz w:val="24"/>
        </w:rPr>
        <w:t>underrätta varje känd borgenär om huruvida borgenären kan räkna med utdelning på sin fordran.</w:t>
      </w:r>
      <w:r>
        <w:rPr>
          <w:sz w:val="24"/>
        </w:rPr>
        <w:t xml:space="preserve"> </w:t>
      </w:r>
      <w:r w:rsidR="00411EB9">
        <w:rPr>
          <w:sz w:val="24"/>
        </w:rPr>
        <w:t>Om konkursen inte avskrivs ska underrättelserna därutöver innehålla</w:t>
      </w:r>
      <w:r>
        <w:rPr>
          <w:sz w:val="24"/>
        </w:rPr>
        <w:t xml:space="preserve"> </w:t>
      </w:r>
      <w:r w:rsidR="00CB5DA3">
        <w:rPr>
          <w:sz w:val="24"/>
        </w:rPr>
        <w:t>vissa</w:t>
      </w:r>
      <w:r w:rsidR="00411EB9">
        <w:rPr>
          <w:sz w:val="24"/>
        </w:rPr>
        <w:t xml:space="preserve"> upplysningar</w:t>
      </w:r>
      <w:r>
        <w:rPr>
          <w:sz w:val="24"/>
        </w:rPr>
        <w:t>.</w:t>
      </w:r>
      <w:r w:rsidR="00CB5DA3">
        <w:rPr>
          <w:rStyle w:val="Fotnotsreferens"/>
          <w:sz w:val="24"/>
        </w:rPr>
        <w:footnoteReference w:id="7"/>
      </w:r>
      <w:r>
        <w:rPr>
          <w:sz w:val="24"/>
        </w:rPr>
        <w:t xml:space="preserve"> Förslag på hur underrättelserna kan utformas finns i </w:t>
      </w:r>
      <w:r>
        <w:rPr>
          <w:b/>
          <w:bCs/>
          <w:sz w:val="24"/>
        </w:rPr>
        <w:t>bilaga 3</w:t>
      </w:r>
      <w:r w:rsidR="00406E15">
        <w:rPr>
          <w:b/>
          <w:bCs/>
          <w:sz w:val="24"/>
        </w:rPr>
        <w:t>-4</w:t>
      </w:r>
      <w:r>
        <w:rPr>
          <w:b/>
          <w:bCs/>
          <w:sz w:val="24"/>
        </w:rPr>
        <w:t>.</w:t>
      </w:r>
    </w:p>
    <w:p w14:paraId="16D652EE" w14:textId="11DD0CD7" w:rsidR="00411EB9" w:rsidRDefault="00411EB9" w:rsidP="00182641">
      <w:pPr>
        <w:spacing w:line="360" w:lineRule="auto"/>
        <w:rPr>
          <w:sz w:val="24"/>
        </w:rPr>
      </w:pPr>
      <w:r>
        <w:rPr>
          <w:sz w:val="24"/>
        </w:rPr>
        <w:t>Förvaltaren ska översända kopi</w:t>
      </w:r>
      <w:r w:rsidR="00084927">
        <w:rPr>
          <w:sz w:val="24"/>
        </w:rPr>
        <w:t>or</w:t>
      </w:r>
      <w:r>
        <w:rPr>
          <w:sz w:val="24"/>
        </w:rPr>
        <w:t xml:space="preserve"> på underrättelserna till rätten.</w:t>
      </w:r>
    </w:p>
    <w:bookmarkEnd w:id="3"/>
    <w:p w14:paraId="04016A17" w14:textId="77777777" w:rsidR="00411EB9" w:rsidRDefault="00411EB9" w:rsidP="00182641">
      <w:pPr>
        <w:spacing w:line="360" w:lineRule="auto"/>
        <w:rPr>
          <w:sz w:val="24"/>
        </w:rPr>
      </w:pPr>
    </w:p>
    <w:p w14:paraId="1007CCA9" w14:textId="77777777" w:rsidR="00182641" w:rsidRPr="005151DE" w:rsidRDefault="00182641" w:rsidP="00182641">
      <w:pPr>
        <w:pStyle w:val="Liststycke"/>
        <w:numPr>
          <w:ilvl w:val="1"/>
          <w:numId w:val="26"/>
        </w:numPr>
        <w:spacing w:after="0" w:line="360" w:lineRule="auto"/>
        <w:rPr>
          <w:b/>
          <w:bCs/>
          <w:sz w:val="24"/>
        </w:rPr>
      </w:pPr>
      <w:r w:rsidRPr="005151DE">
        <w:rPr>
          <w:b/>
          <w:bCs/>
          <w:sz w:val="24"/>
        </w:rPr>
        <w:lastRenderedPageBreak/>
        <w:t>Ersättning för inställelse</w:t>
      </w:r>
    </w:p>
    <w:p w14:paraId="16431DA1" w14:textId="77777777" w:rsidR="00182641" w:rsidRPr="005151DE" w:rsidRDefault="00182641" w:rsidP="00182641">
      <w:pPr>
        <w:spacing w:line="360" w:lineRule="auto"/>
        <w:rPr>
          <w:sz w:val="24"/>
        </w:rPr>
      </w:pPr>
    </w:p>
    <w:p w14:paraId="0925641F" w14:textId="77777777" w:rsidR="000F0A6D" w:rsidRDefault="00182641" w:rsidP="000F0A6D">
      <w:pPr>
        <w:spacing w:line="360" w:lineRule="auto"/>
        <w:rPr>
          <w:sz w:val="24"/>
        </w:rPr>
      </w:pPr>
      <w:r w:rsidRPr="005151DE">
        <w:rPr>
          <w:sz w:val="24"/>
        </w:rPr>
        <w:t xml:space="preserve">En person som kallats att bekräfta bouppteckningen har rätt till ersättning för sin inställelse på samma sätt som parter och vittnen annars har. </w:t>
      </w:r>
      <w:r w:rsidR="00AA7780">
        <w:rPr>
          <w:sz w:val="24"/>
        </w:rPr>
        <w:t>Förvaltaren</w:t>
      </w:r>
      <w:r w:rsidRPr="005151DE">
        <w:rPr>
          <w:sz w:val="24"/>
        </w:rPr>
        <w:t xml:space="preserve"> beslutar om sådan ersättning. </w:t>
      </w:r>
      <w:r w:rsidR="000F0A6D">
        <w:rPr>
          <w:sz w:val="24"/>
        </w:rPr>
        <w:t>Tillsynsmyndigheten</w:t>
      </w:r>
      <w:r w:rsidR="000F0A6D" w:rsidRPr="000F0A6D">
        <w:rPr>
          <w:sz w:val="24"/>
        </w:rPr>
        <w:t xml:space="preserve"> har inte någon talerätt i förhållande till ett sådant beslut. Endast den som framställt begäran om sådan ersättning kan hänskjuta frågan till rättens prövning</w:t>
      </w:r>
      <w:r w:rsidR="000F0A6D">
        <w:rPr>
          <w:sz w:val="24"/>
        </w:rPr>
        <w:t xml:space="preserve"> (se </w:t>
      </w:r>
      <w:r w:rsidR="000F0A6D" w:rsidRPr="000F0A6D">
        <w:rPr>
          <w:sz w:val="24"/>
        </w:rPr>
        <w:t>prop. 2020/21:148 s. 105</w:t>
      </w:r>
      <w:r w:rsidR="000F0A6D">
        <w:rPr>
          <w:sz w:val="24"/>
        </w:rPr>
        <w:t>)</w:t>
      </w:r>
      <w:r w:rsidR="000F0A6D" w:rsidRPr="000F0A6D">
        <w:rPr>
          <w:sz w:val="24"/>
        </w:rPr>
        <w:t>.</w:t>
      </w:r>
    </w:p>
    <w:p w14:paraId="4A5F8BBA" w14:textId="61950314" w:rsidR="000F0A6D" w:rsidRPr="005151DE" w:rsidRDefault="000F0A6D" w:rsidP="000F0A6D">
      <w:pPr>
        <w:spacing w:line="360" w:lineRule="auto"/>
        <w:rPr>
          <w:sz w:val="24"/>
        </w:rPr>
      </w:pPr>
      <w:r>
        <w:rPr>
          <w:sz w:val="24"/>
        </w:rPr>
        <w:t xml:space="preserve">Angående </w:t>
      </w:r>
      <w:r w:rsidRPr="000F0A6D">
        <w:rPr>
          <w:sz w:val="24"/>
        </w:rPr>
        <w:t xml:space="preserve">ersättningens storlek och </w:t>
      </w:r>
      <w:r>
        <w:rPr>
          <w:sz w:val="24"/>
        </w:rPr>
        <w:t>för bedömningen i övrigt</w:t>
      </w:r>
      <w:r w:rsidRPr="000F0A6D">
        <w:rPr>
          <w:sz w:val="24"/>
        </w:rPr>
        <w:t xml:space="preserve"> kan ledning hämtas i förordningen (1982:805) om ersättning av allmänna medel till vittnen m.m.</w:t>
      </w:r>
    </w:p>
    <w:p w14:paraId="19699C9F" w14:textId="77777777" w:rsidR="00182641" w:rsidRPr="00D674F1" w:rsidRDefault="00182641" w:rsidP="00182641">
      <w:pPr>
        <w:spacing w:line="360" w:lineRule="auto"/>
        <w:rPr>
          <w:rFonts w:ascii="Garamond" w:hAnsi="Garamond"/>
          <w:color w:val="0068B4" w:themeColor="text2"/>
        </w:rPr>
      </w:pPr>
    </w:p>
    <w:p w14:paraId="33909BEE" w14:textId="606F66B3" w:rsidR="00182641" w:rsidRPr="008D07DC" w:rsidRDefault="00182641" w:rsidP="004704A3">
      <w:pPr>
        <w:spacing w:line="360" w:lineRule="auto"/>
        <w:ind w:left="-1418"/>
        <w:jc w:val="right"/>
        <w:rPr>
          <w:rFonts w:ascii="Garamond" w:hAnsi="Garamond"/>
          <w:color w:val="0068B4" w:themeColor="text2"/>
        </w:rPr>
      </w:pPr>
      <w:r w:rsidRPr="005151DE">
        <w:rPr>
          <w:rFonts w:ascii="Garamond" w:hAnsi="Garamond"/>
          <w:noProof/>
          <w:color w:val="0068B4" w:themeColor="text2"/>
          <w:highlight w:val="darkBlue"/>
        </w:rPr>
        <w:drawing>
          <wp:inline distT="0" distB="0" distL="0" distR="0" wp14:anchorId="056AFB07" wp14:editId="7FEF8AC2">
            <wp:extent cx="6191250" cy="1066800"/>
            <wp:effectExtent l="0" t="0" r="571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AAED16B" w14:textId="77777777" w:rsidR="000F0A6D" w:rsidRDefault="000F0A6D" w:rsidP="00182641">
      <w:pPr>
        <w:spacing w:line="360" w:lineRule="auto"/>
        <w:rPr>
          <w:sz w:val="24"/>
        </w:rPr>
      </w:pPr>
    </w:p>
    <w:p w14:paraId="0AD004D3" w14:textId="770BDD07" w:rsidR="00182641" w:rsidRPr="005151DE" w:rsidRDefault="00CE4BDA" w:rsidP="00182641">
      <w:pPr>
        <w:spacing w:line="360" w:lineRule="auto"/>
        <w:rPr>
          <w:sz w:val="24"/>
        </w:rPr>
      </w:pPr>
      <w:r>
        <w:rPr>
          <w:sz w:val="24"/>
        </w:rPr>
        <w:t>Ett</w:t>
      </w:r>
      <w:r w:rsidR="00182641" w:rsidRPr="005151DE">
        <w:rPr>
          <w:sz w:val="24"/>
        </w:rPr>
        <w:t xml:space="preserve"> beslut med </w:t>
      </w:r>
      <w:r w:rsidR="00EC0CD5">
        <w:rPr>
          <w:sz w:val="24"/>
        </w:rPr>
        <w:t xml:space="preserve">anvisning för hänskjutande </w:t>
      </w:r>
      <w:r>
        <w:rPr>
          <w:sz w:val="24"/>
        </w:rPr>
        <w:t>kan utformas enligt följande</w:t>
      </w:r>
      <w:r w:rsidR="00182641" w:rsidRPr="005151DE">
        <w:rPr>
          <w:sz w:val="24"/>
        </w:rPr>
        <w:t xml:space="preserve">. </w:t>
      </w:r>
    </w:p>
    <w:p w14:paraId="6955DA48" w14:textId="3495BD58" w:rsidR="00182641" w:rsidRPr="00CE4BDA" w:rsidRDefault="00182641" w:rsidP="005151DE">
      <w:pPr>
        <w:spacing w:line="360" w:lineRule="auto"/>
        <w:ind w:firstLine="1304"/>
        <w:rPr>
          <w:b/>
          <w:bCs/>
          <w:sz w:val="24"/>
        </w:rPr>
      </w:pPr>
      <w:r w:rsidRPr="00CE4BDA">
        <w:rPr>
          <w:b/>
          <w:bCs/>
          <w:sz w:val="24"/>
        </w:rPr>
        <w:t>Beslut</w:t>
      </w:r>
      <w:r w:rsidR="0053238B" w:rsidRPr="00CE4BDA">
        <w:rPr>
          <w:b/>
          <w:bCs/>
          <w:sz w:val="24"/>
        </w:rPr>
        <w:t xml:space="preserve"> [bifall]</w:t>
      </w:r>
    </w:p>
    <w:p w14:paraId="4B5F0550" w14:textId="20AFB1FF" w:rsidR="0054776F" w:rsidRDefault="00CE4BDA" w:rsidP="00A66C1C">
      <w:pPr>
        <w:spacing w:line="360" w:lineRule="auto"/>
        <w:ind w:left="1304"/>
        <w:rPr>
          <w:b/>
          <w:bCs/>
          <w:sz w:val="24"/>
        </w:rPr>
      </w:pPr>
      <w:r>
        <w:rPr>
          <w:sz w:val="24"/>
        </w:rPr>
        <w:t>x</w:t>
      </w:r>
      <w:r w:rsidR="00182641" w:rsidRPr="00CE4BDA">
        <w:rPr>
          <w:sz w:val="24"/>
        </w:rPr>
        <w:t xml:space="preserve"> får ersättning av konkursbo</w:t>
      </w:r>
      <w:r>
        <w:rPr>
          <w:sz w:val="24"/>
        </w:rPr>
        <w:t>et</w:t>
      </w:r>
      <w:r w:rsidR="00182641" w:rsidRPr="00CE4BDA">
        <w:rPr>
          <w:sz w:val="24"/>
        </w:rPr>
        <w:t xml:space="preserve"> med </w:t>
      </w:r>
      <w:r>
        <w:rPr>
          <w:sz w:val="24"/>
        </w:rPr>
        <w:t>__</w:t>
      </w:r>
      <w:r w:rsidR="00182641" w:rsidRPr="00CE4BDA">
        <w:rPr>
          <w:sz w:val="24"/>
        </w:rPr>
        <w:t xml:space="preserve"> kronor varav </w:t>
      </w:r>
      <w:r>
        <w:rPr>
          <w:sz w:val="24"/>
        </w:rPr>
        <w:softHyphen/>
        <w:t>_</w:t>
      </w:r>
      <w:r>
        <w:rPr>
          <w:sz w:val="24"/>
        </w:rPr>
        <w:softHyphen/>
        <w:t>_</w:t>
      </w:r>
      <w:r w:rsidR="00182641" w:rsidRPr="00CE4BDA">
        <w:rPr>
          <w:sz w:val="24"/>
        </w:rPr>
        <w:t xml:space="preserve"> kronor avser resekostnader och </w:t>
      </w:r>
      <w:r>
        <w:rPr>
          <w:sz w:val="24"/>
        </w:rPr>
        <w:t>__</w:t>
      </w:r>
      <w:r w:rsidR="00182641" w:rsidRPr="00CE4BDA">
        <w:rPr>
          <w:sz w:val="24"/>
        </w:rPr>
        <w:t xml:space="preserve"> kronor avser inkomstförlust.</w:t>
      </w:r>
    </w:p>
    <w:p w14:paraId="380728CA" w14:textId="3393E257" w:rsidR="00182641" w:rsidRPr="0054776F" w:rsidRDefault="00182641" w:rsidP="005151DE">
      <w:pPr>
        <w:spacing w:line="360" w:lineRule="auto"/>
        <w:ind w:firstLine="1304"/>
        <w:rPr>
          <w:sz w:val="24"/>
          <w:u w:val="single"/>
        </w:rPr>
      </w:pPr>
      <w:r w:rsidRPr="0054776F">
        <w:rPr>
          <w:sz w:val="24"/>
          <w:u w:val="single"/>
        </w:rPr>
        <w:t xml:space="preserve">Anvisning för </w:t>
      </w:r>
      <w:r w:rsidR="00EC0CD5" w:rsidRPr="0054776F">
        <w:rPr>
          <w:sz w:val="24"/>
          <w:u w:val="single"/>
        </w:rPr>
        <w:t>hänskjutande</w:t>
      </w:r>
    </w:p>
    <w:p w14:paraId="260C1643" w14:textId="6A8F3ECF" w:rsidR="00440DF0" w:rsidRDefault="00EC0CD5" w:rsidP="00440DF0">
      <w:pPr>
        <w:spacing w:line="360" w:lineRule="auto"/>
        <w:ind w:left="1304"/>
      </w:pPr>
      <w:r w:rsidRPr="00440DF0">
        <w:rPr>
          <w:sz w:val="24"/>
        </w:rPr>
        <w:t>Den som begärt ersättning kan hänskjuta frågan för prövning hos den tingsrätt som beslutat om konkursen om han eller hon är missnöjd med beslutet.</w:t>
      </w:r>
      <w:r>
        <w:t xml:space="preserve"> </w:t>
      </w:r>
    </w:p>
    <w:p w14:paraId="0A515A76" w14:textId="42ADF13A" w:rsidR="00182641" w:rsidRPr="005151DE" w:rsidRDefault="00182641" w:rsidP="00440DF0">
      <w:pPr>
        <w:spacing w:line="360" w:lineRule="auto"/>
        <w:ind w:left="1304"/>
        <w:rPr>
          <w:b/>
          <w:bCs/>
          <w:sz w:val="24"/>
        </w:rPr>
      </w:pPr>
      <w:r w:rsidRPr="005151DE">
        <w:rPr>
          <w:b/>
          <w:bCs/>
          <w:sz w:val="24"/>
        </w:rPr>
        <w:lastRenderedPageBreak/>
        <w:t>Beslut</w:t>
      </w:r>
      <w:r w:rsidR="0053238B">
        <w:rPr>
          <w:b/>
          <w:bCs/>
          <w:sz w:val="24"/>
        </w:rPr>
        <w:t xml:space="preserve"> [avslag]</w:t>
      </w:r>
    </w:p>
    <w:p w14:paraId="6E08086D" w14:textId="44DB2D02" w:rsidR="00182641" w:rsidRPr="005151DE" w:rsidRDefault="00182641" w:rsidP="005151DE">
      <w:pPr>
        <w:spacing w:line="360" w:lineRule="auto"/>
        <w:ind w:left="1304"/>
        <w:rPr>
          <w:sz w:val="24"/>
        </w:rPr>
      </w:pPr>
      <w:r w:rsidRPr="005151DE">
        <w:rPr>
          <w:sz w:val="24"/>
        </w:rPr>
        <w:t xml:space="preserve">Konkursförvaltaren </w:t>
      </w:r>
      <w:r w:rsidRPr="00466164">
        <w:rPr>
          <w:sz w:val="24"/>
        </w:rPr>
        <w:t xml:space="preserve">avslår </w:t>
      </w:r>
      <w:r w:rsidR="00466164">
        <w:rPr>
          <w:sz w:val="24"/>
        </w:rPr>
        <w:t>X</w:t>
      </w:r>
      <w:r w:rsidRPr="00466164">
        <w:rPr>
          <w:sz w:val="24"/>
        </w:rPr>
        <w:t xml:space="preserve"> begäran om ersättning för inställelse/inkomstbortfall till bouppteckningssammanträde den </w:t>
      </w:r>
      <w:r w:rsidR="00466164">
        <w:rPr>
          <w:sz w:val="24"/>
        </w:rPr>
        <w:t>[datum]</w:t>
      </w:r>
      <w:r w:rsidRPr="00466164">
        <w:rPr>
          <w:sz w:val="24"/>
        </w:rPr>
        <w:t>.</w:t>
      </w:r>
    </w:p>
    <w:p w14:paraId="191DB96E" w14:textId="77777777" w:rsidR="00182641" w:rsidRPr="0054776F" w:rsidRDefault="00182641" w:rsidP="005151DE">
      <w:pPr>
        <w:spacing w:line="360" w:lineRule="auto"/>
        <w:ind w:firstLine="1304"/>
        <w:rPr>
          <w:sz w:val="24"/>
          <w:u w:val="single"/>
        </w:rPr>
      </w:pPr>
      <w:r w:rsidRPr="0054776F">
        <w:rPr>
          <w:sz w:val="24"/>
          <w:u w:val="single"/>
        </w:rPr>
        <w:t>Skäl</w:t>
      </w:r>
    </w:p>
    <w:p w14:paraId="7C7CF8C2" w14:textId="7EC6B7D5" w:rsidR="00182641" w:rsidRPr="005151DE" w:rsidRDefault="005151DE" w:rsidP="005151DE">
      <w:pPr>
        <w:spacing w:line="360" w:lineRule="auto"/>
        <w:ind w:firstLine="1304"/>
        <w:rPr>
          <w:sz w:val="24"/>
        </w:rPr>
      </w:pPr>
      <w:r>
        <w:rPr>
          <w:sz w:val="24"/>
        </w:rPr>
        <w:t>[Kortfattad motivering till avslaget]</w:t>
      </w:r>
    </w:p>
    <w:p w14:paraId="445F449D" w14:textId="77777777" w:rsidR="009A02B4" w:rsidRPr="0054776F" w:rsidRDefault="009A02B4" w:rsidP="009A02B4">
      <w:pPr>
        <w:spacing w:line="360" w:lineRule="auto"/>
        <w:ind w:firstLine="1304"/>
        <w:rPr>
          <w:sz w:val="24"/>
          <w:u w:val="single"/>
        </w:rPr>
      </w:pPr>
      <w:r w:rsidRPr="0054776F">
        <w:rPr>
          <w:sz w:val="24"/>
          <w:u w:val="single"/>
        </w:rPr>
        <w:t>Anvisning för hänskjutande</w:t>
      </w:r>
    </w:p>
    <w:p w14:paraId="64FBC8C0" w14:textId="317623E7" w:rsidR="00182641" w:rsidRDefault="00EC0CD5" w:rsidP="00635549">
      <w:pPr>
        <w:spacing w:line="360" w:lineRule="auto"/>
        <w:ind w:left="1304"/>
        <w:rPr>
          <w:sz w:val="24"/>
        </w:rPr>
      </w:pPr>
      <w:r w:rsidRPr="009A02B4">
        <w:rPr>
          <w:sz w:val="24"/>
        </w:rPr>
        <w:t>Den som begärt ersättning kan hänskjuta frågan för prövning hos den tingsrätt som beslutat om konkursen om han eller hon är missnöjd med beslutet.</w:t>
      </w:r>
    </w:p>
    <w:p w14:paraId="1C4C241F" w14:textId="77777777" w:rsidR="0054776F" w:rsidRPr="00466164" w:rsidRDefault="0054776F" w:rsidP="00182641">
      <w:pPr>
        <w:spacing w:line="360" w:lineRule="auto"/>
        <w:rPr>
          <w:sz w:val="24"/>
        </w:rPr>
      </w:pPr>
    </w:p>
    <w:p w14:paraId="2A51572D" w14:textId="204AEA3F" w:rsidR="00182641" w:rsidRPr="00466164" w:rsidRDefault="00182641" w:rsidP="00182641">
      <w:pPr>
        <w:pStyle w:val="Liststycke"/>
        <w:numPr>
          <w:ilvl w:val="1"/>
          <w:numId w:val="26"/>
        </w:numPr>
        <w:spacing w:after="0" w:line="360" w:lineRule="auto"/>
        <w:rPr>
          <w:b/>
          <w:bCs/>
          <w:sz w:val="24"/>
        </w:rPr>
      </w:pPr>
      <w:r w:rsidRPr="00466164">
        <w:rPr>
          <w:b/>
          <w:bCs/>
          <w:sz w:val="24"/>
        </w:rPr>
        <w:t>En skriftlig bekräftelse i protokollet</w:t>
      </w:r>
      <w:r w:rsidR="008F24A0">
        <w:rPr>
          <w:b/>
          <w:bCs/>
          <w:sz w:val="24"/>
        </w:rPr>
        <w:t xml:space="preserve"> och fråga om utdelningsprognos</w:t>
      </w:r>
    </w:p>
    <w:p w14:paraId="0D8A22A2" w14:textId="77777777" w:rsidR="00182641" w:rsidRPr="00466164" w:rsidRDefault="00182641" w:rsidP="00182641">
      <w:pPr>
        <w:spacing w:line="360" w:lineRule="auto"/>
        <w:rPr>
          <w:sz w:val="24"/>
        </w:rPr>
      </w:pPr>
    </w:p>
    <w:p w14:paraId="1AAB4ED2" w14:textId="66737F1D" w:rsidR="006F4DD4" w:rsidRDefault="00182641" w:rsidP="00182641">
      <w:pPr>
        <w:spacing w:line="360" w:lineRule="auto"/>
        <w:rPr>
          <w:sz w:val="24"/>
        </w:rPr>
      </w:pPr>
      <w:r w:rsidRPr="00466164">
        <w:rPr>
          <w:sz w:val="24"/>
        </w:rPr>
        <w:t>Det</w:t>
      </w:r>
      <w:r w:rsidR="00466164">
        <w:rPr>
          <w:sz w:val="24"/>
        </w:rPr>
        <w:t xml:space="preserve"> </w:t>
      </w:r>
      <w:r w:rsidR="00164335">
        <w:rPr>
          <w:sz w:val="24"/>
        </w:rPr>
        <w:t>bör</w:t>
      </w:r>
      <w:r w:rsidRPr="00466164">
        <w:rPr>
          <w:sz w:val="24"/>
        </w:rPr>
        <w:t xml:space="preserve"> skriv</w:t>
      </w:r>
      <w:r w:rsidR="00466164">
        <w:rPr>
          <w:sz w:val="24"/>
        </w:rPr>
        <w:t>a</w:t>
      </w:r>
      <w:r w:rsidRPr="00466164">
        <w:rPr>
          <w:sz w:val="24"/>
        </w:rPr>
        <w:t xml:space="preserve">s ett protokoll vid sammanträdet, </w:t>
      </w:r>
      <w:r w:rsidRPr="00882908">
        <w:rPr>
          <w:sz w:val="24"/>
        </w:rPr>
        <w:t xml:space="preserve">se </w:t>
      </w:r>
      <w:r w:rsidRPr="00882908">
        <w:rPr>
          <w:b/>
          <w:bCs/>
          <w:sz w:val="24"/>
        </w:rPr>
        <w:t>bilaga 1</w:t>
      </w:r>
      <w:r w:rsidR="00164335">
        <w:rPr>
          <w:b/>
          <w:bCs/>
          <w:sz w:val="24"/>
        </w:rPr>
        <w:t xml:space="preserve">, </w:t>
      </w:r>
      <w:r w:rsidR="00164335" w:rsidRPr="00164335">
        <w:rPr>
          <w:sz w:val="24"/>
        </w:rPr>
        <w:t>även om detta inte är något uttryckligt krav enligt lagmotiven</w:t>
      </w:r>
      <w:r w:rsidR="00164335">
        <w:rPr>
          <w:b/>
          <w:bCs/>
          <w:sz w:val="24"/>
        </w:rPr>
        <w:t>.</w:t>
      </w:r>
      <w:r w:rsidR="00466164" w:rsidRPr="00882908">
        <w:rPr>
          <w:sz w:val="24"/>
        </w:rPr>
        <w:t xml:space="preserve"> </w:t>
      </w:r>
      <w:r w:rsidR="00164335">
        <w:rPr>
          <w:sz w:val="24"/>
        </w:rPr>
        <w:t xml:space="preserve">Orsaken är att </w:t>
      </w:r>
      <w:r w:rsidR="00CD0365">
        <w:rPr>
          <w:sz w:val="24"/>
        </w:rPr>
        <w:t>säkerställa</w:t>
      </w:r>
      <w:r w:rsidR="00164335">
        <w:rPr>
          <w:sz w:val="24"/>
        </w:rPr>
        <w:t xml:space="preserve"> en </w:t>
      </w:r>
      <w:r w:rsidR="0041088A">
        <w:rPr>
          <w:sz w:val="24"/>
        </w:rPr>
        <w:t>god</w:t>
      </w:r>
      <w:r w:rsidR="00164335">
        <w:rPr>
          <w:sz w:val="24"/>
        </w:rPr>
        <w:t xml:space="preserve"> ordning </w:t>
      </w:r>
      <w:r w:rsidR="00CD0365">
        <w:rPr>
          <w:sz w:val="24"/>
        </w:rPr>
        <w:t>för att dokumentera</w:t>
      </w:r>
      <w:r w:rsidR="0088608F">
        <w:rPr>
          <w:sz w:val="24"/>
        </w:rPr>
        <w:t xml:space="preserve"> den straffsanktionerade</w:t>
      </w:r>
      <w:r w:rsidR="00CD0365">
        <w:rPr>
          <w:sz w:val="24"/>
        </w:rPr>
        <w:t xml:space="preserve"> bekräftelsen och eventuella ändringar och tillägg. </w:t>
      </w:r>
      <w:r w:rsidRPr="00466164">
        <w:rPr>
          <w:sz w:val="24"/>
        </w:rPr>
        <w:t xml:space="preserve"> </w:t>
      </w:r>
      <w:r w:rsidR="00466164">
        <w:rPr>
          <w:sz w:val="24"/>
        </w:rPr>
        <w:t>Pr</w:t>
      </w:r>
      <w:r w:rsidRPr="00466164">
        <w:rPr>
          <w:sz w:val="24"/>
        </w:rPr>
        <w:t>otokollet</w:t>
      </w:r>
      <w:r w:rsidR="00466164">
        <w:rPr>
          <w:sz w:val="24"/>
        </w:rPr>
        <w:t xml:space="preserve"> förbereds</w:t>
      </w:r>
      <w:r w:rsidRPr="00466164">
        <w:rPr>
          <w:sz w:val="24"/>
        </w:rPr>
        <w:t xml:space="preserve"> i samband med kallelsen och undertecknas vid sammanträdet.</w:t>
      </w:r>
      <w:bookmarkStart w:id="4" w:name="_Hlk74194884"/>
      <w:r w:rsidR="00000DDE">
        <w:rPr>
          <w:sz w:val="24"/>
        </w:rPr>
        <w:t xml:space="preserve"> </w:t>
      </w:r>
      <w:r w:rsidR="00460056">
        <w:rPr>
          <w:sz w:val="24"/>
        </w:rPr>
        <w:t>Om gäldenären när han eller hon ska bekräfta bouppteckningen gör tillägg till eller ändringar av betydelse i bouppteckningen</w:t>
      </w:r>
      <w:r w:rsidR="00000DDE">
        <w:rPr>
          <w:sz w:val="24"/>
        </w:rPr>
        <w:t xml:space="preserve"> </w:t>
      </w:r>
      <w:r w:rsidR="0035496D">
        <w:rPr>
          <w:sz w:val="24"/>
        </w:rPr>
        <w:t>ska</w:t>
      </w:r>
      <w:r w:rsidR="00460056">
        <w:rPr>
          <w:sz w:val="24"/>
        </w:rPr>
        <w:t xml:space="preserve"> förvaltaren underrätta rätten och tillsynsmyndigheten om dessa.</w:t>
      </w:r>
      <w:r w:rsidR="00000DDE">
        <w:rPr>
          <w:sz w:val="24"/>
        </w:rPr>
        <w:t xml:space="preserve"> </w:t>
      </w:r>
      <w:r w:rsidR="00460056">
        <w:rPr>
          <w:sz w:val="24"/>
        </w:rPr>
        <w:t xml:space="preserve">Om någon annan </w:t>
      </w:r>
      <w:r w:rsidR="003465C7">
        <w:rPr>
          <w:sz w:val="24"/>
        </w:rPr>
        <w:t xml:space="preserve">som </w:t>
      </w:r>
      <w:r w:rsidR="00460056">
        <w:rPr>
          <w:sz w:val="24"/>
        </w:rPr>
        <w:t xml:space="preserve">ska bekräfta bouppteckningen eller viss uppgift i den enligt </w:t>
      </w:r>
      <w:r w:rsidR="003465C7">
        <w:rPr>
          <w:sz w:val="24"/>
        </w:rPr>
        <w:br/>
      </w:r>
      <w:r w:rsidR="00460056">
        <w:rPr>
          <w:sz w:val="24"/>
        </w:rPr>
        <w:lastRenderedPageBreak/>
        <w:t>6 kap. 5 § konkurslagen ska, förutom rätten och tillsynsmyndigheten, även gäldenären underrättas</w:t>
      </w:r>
      <w:r w:rsidR="003465C7">
        <w:rPr>
          <w:sz w:val="24"/>
        </w:rPr>
        <w:t xml:space="preserve"> om </w:t>
      </w:r>
      <w:r w:rsidR="007C7BA0">
        <w:rPr>
          <w:sz w:val="24"/>
        </w:rPr>
        <w:t>eventuella</w:t>
      </w:r>
      <w:r w:rsidR="003465C7">
        <w:rPr>
          <w:sz w:val="24"/>
        </w:rPr>
        <w:t xml:space="preserve"> ändringar</w:t>
      </w:r>
      <w:r w:rsidR="007C7BA0">
        <w:rPr>
          <w:sz w:val="24"/>
        </w:rPr>
        <w:t xml:space="preserve"> och tillägg</w:t>
      </w:r>
      <w:r w:rsidR="00460056">
        <w:rPr>
          <w:sz w:val="24"/>
        </w:rPr>
        <w:t>.</w:t>
      </w:r>
      <w:r w:rsidR="007C7BA0">
        <w:rPr>
          <w:rStyle w:val="Fotnotsreferens"/>
          <w:sz w:val="24"/>
        </w:rPr>
        <w:footnoteReference w:id="8"/>
      </w:r>
      <w:r w:rsidR="00736F08">
        <w:rPr>
          <w:sz w:val="24"/>
        </w:rPr>
        <w:t xml:space="preserve"> </w:t>
      </w:r>
    </w:p>
    <w:p w14:paraId="075F46B2" w14:textId="01B5D1FD" w:rsidR="00182641" w:rsidRPr="00466164" w:rsidRDefault="00460056" w:rsidP="00182641">
      <w:pPr>
        <w:spacing w:line="360" w:lineRule="auto"/>
        <w:rPr>
          <w:sz w:val="24"/>
        </w:rPr>
      </w:pPr>
      <w:r>
        <w:rPr>
          <w:sz w:val="24"/>
        </w:rPr>
        <w:br/>
      </w:r>
      <w:r w:rsidR="00D73C5B">
        <w:rPr>
          <w:sz w:val="24"/>
        </w:rPr>
        <w:t xml:space="preserve">REKON </w:t>
      </w:r>
      <w:r w:rsidR="002C5DB9">
        <w:rPr>
          <w:sz w:val="24"/>
        </w:rPr>
        <w:t>anser att det i många fall kan vara en lämplig förvaltningsåtgärd att</w:t>
      </w:r>
      <w:r w:rsidR="006F4DD4">
        <w:rPr>
          <w:sz w:val="24"/>
        </w:rPr>
        <w:t xml:space="preserve"> underrättelse sker genom distribution av protokollet</w:t>
      </w:r>
      <w:r w:rsidR="002C5DB9">
        <w:rPr>
          <w:sz w:val="24"/>
        </w:rPr>
        <w:t xml:space="preserve"> </w:t>
      </w:r>
      <w:r w:rsidR="006F4DD4">
        <w:rPr>
          <w:sz w:val="24"/>
        </w:rPr>
        <w:t xml:space="preserve">från bouppteckningssammanträdet. </w:t>
      </w:r>
      <w:r w:rsidR="00DC66D1">
        <w:rPr>
          <w:sz w:val="24"/>
        </w:rPr>
        <w:t>REKONs rekommendation är</w:t>
      </w:r>
      <w:r w:rsidR="001272BB">
        <w:rPr>
          <w:sz w:val="24"/>
        </w:rPr>
        <w:t xml:space="preserve"> följaktligen</w:t>
      </w:r>
      <w:r w:rsidR="00DC66D1">
        <w:rPr>
          <w:sz w:val="24"/>
        </w:rPr>
        <w:t xml:space="preserve"> att</w:t>
      </w:r>
      <w:r w:rsidR="006F4DD4">
        <w:rPr>
          <w:sz w:val="24"/>
        </w:rPr>
        <w:t xml:space="preserve"> p</w:t>
      </w:r>
      <w:r w:rsidR="0041088A">
        <w:rPr>
          <w:sz w:val="24"/>
        </w:rPr>
        <w:t>rotokollet</w:t>
      </w:r>
      <w:r w:rsidR="00DC66D1">
        <w:rPr>
          <w:sz w:val="24"/>
        </w:rPr>
        <w:t xml:space="preserve"> </w:t>
      </w:r>
      <w:r w:rsidR="00084927">
        <w:rPr>
          <w:sz w:val="24"/>
        </w:rPr>
        <w:t>översänds</w:t>
      </w:r>
      <w:r w:rsidR="006F4DD4">
        <w:rPr>
          <w:sz w:val="24"/>
        </w:rPr>
        <w:t xml:space="preserve"> </w:t>
      </w:r>
      <w:r w:rsidR="0041088A">
        <w:rPr>
          <w:sz w:val="24"/>
        </w:rPr>
        <w:t>ti</w:t>
      </w:r>
      <w:r w:rsidR="00DC66D1">
        <w:rPr>
          <w:sz w:val="24"/>
        </w:rPr>
        <w:t>ll de som omfattas av underrättelseskyldigheten</w:t>
      </w:r>
      <w:r w:rsidR="00084927">
        <w:rPr>
          <w:sz w:val="24"/>
        </w:rPr>
        <w:t xml:space="preserve"> samt till </w:t>
      </w:r>
      <w:r w:rsidR="00DC66D1">
        <w:rPr>
          <w:sz w:val="24"/>
        </w:rPr>
        <w:t>de</w:t>
      </w:r>
      <w:r w:rsidR="00736F08">
        <w:rPr>
          <w:sz w:val="24"/>
        </w:rPr>
        <w:t>n som bekräftat bouppteckningen</w:t>
      </w:r>
      <w:r w:rsidR="003465C7">
        <w:rPr>
          <w:sz w:val="24"/>
        </w:rPr>
        <w:t xml:space="preserve"> och </w:t>
      </w:r>
      <w:r w:rsidR="006F4DD4">
        <w:rPr>
          <w:sz w:val="24"/>
        </w:rPr>
        <w:t xml:space="preserve">till </w:t>
      </w:r>
      <w:r w:rsidR="00736F08">
        <w:rPr>
          <w:sz w:val="24"/>
        </w:rPr>
        <w:t>sökande borgenär</w:t>
      </w:r>
      <w:bookmarkEnd w:id="4"/>
      <w:r w:rsidR="0041088A">
        <w:rPr>
          <w:sz w:val="24"/>
        </w:rPr>
        <w:t>.</w:t>
      </w:r>
      <w:r w:rsidR="002C5DB9">
        <w:rPr>
          <w:sz w:val="24"/>
        </w:rPr>
        <w:t xml:space="preserve"> </w:t>
      </w:r>
    </w:p>
    <w:p w14:paraId="6D27C3B9" w14:textId="77777777" w:rsidR="00182641" w:rsidRPr="00466164" w:rsidRDefault="00182641" w:rsidP="00182641">
      <w:pPr>
        <w:spacing w:line="360" w:lineRule="auto"/>
        <w:rPr>
          <w:sz w:val="24"/>
        </w:rPr>
      </w:pPr>
    </w:p>
    <w:p w14:paraId="298C7EBA" w14:textId="77777777" w:rsidR="00182641" w:rsidRPr="00466164" w:rsidRDefault="00182641" w:rsidP="00182641">
      <w:pPr>
        <w:spacing w:line="360" w:lineRule="auto"/>
        <w:ind w:left="-1701"/>
        <w:rPr>
          <w:sz w:val="24"/>
        </w:rPr>
      </w:pPr>
      <w:r w:rsidRPr="00466164">
        <w:rPr>
          <w:noProof/>
          <w:sz w:val="24"/>
        </w:rPr>
        <w:drawing>
          <wp:inline distT="0" distB="0" distL="0" distR="0" wp14:anchorId="7C197621" wp14:editId="0BF500BC">
            <wp:extent cx="6930390" cy="3573075"/>
            <wp:effectExtent l="0" t="0" r="3810" b="2794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129C352" w14:textId="750926E2" w:rsidR="00182641" w:rsidRDefault="00182641" w:rsidP="00466164">
      <w:pPr>
        <w:spacing w:line="360" w:lineRule="auto"/>
        <w:rPr>
          <w:sz w:val="24"/>
        </w:rPr>
      </w:pPr>
    </w:p>
    <w:p w14:paraId="7B25AE8C" w14:textId="29EF88CC" w:rsidR="008F24A0" w:rsidRDefault="008F24A0" w:rsidP="00466164">
      <w:pPr>
        <w:spacing w:line="360" w:lineRule="auto"/>
        <w:rPr>
          <w:sz w:val="24"/>
        </w:rPr>
      </w:pPr>
      <w:r w:rsidRPr="008F24A0">
        <w:rPr>
          <w:sz w:val="24"/>
        </w:rPr>
        <w:lastRenderedPageBreak/>
        <w:t>Förvaltarens bedömning i utdelningsfrågan</w:t>
      </w:r>
      <w:r>
        <w:rPr>
          <w:sz w:val="24"/>
        </w:rPr>
        <w:t xml:space="preserve"> ska</w:t>
      </w:r>
      <w:r w:rsidRPr="008F24A0">
        <w:rPr>
          <w:sz w:val="24"/>
        </w:rPr>
        <w:t xml:space="preserve"> redovisas i bouppteckningen</w:t>
      </w:r>
      <w:r>
        <w:rPr>
          <w:sz w:val="24"/>
        </w:rPr>
        <w:t xml:space="preserve"> </w:t>
      </w:r>
      <w:r w:rsidR="003465C7">
        <w:rPr>
          <w:sz w:val="24"/>
        </w:rPr>
        <w:br/>
      </w:r>
      <w:r>
        <w:rPr>
          <w:sz w:val="24"/>
        </w:rPr>
        <w:t>(</w:t>
      </w:r>
      <w:r w:rsidRPr="008F24A0">
        <w:rPr>
          <w:sz w:val="24"/>
        </w:rPr>
        <w:t>7</w:t>
      </w:r>
      <w:r>
        <w:rPr>
          <w:sz w:val="24"/>
        </w:rPr>
        <w:t xml:space="preserve"> </w:t>
      </w:r>
      <w:r w:rsidRPr="008F24A0">
        <w:rPr>
          <w:sz w:val="24"/>
        </w:rPr>
        <w:t>kap. 13 § konkurslagen</w:t>
      </w:r>
      <w:r>
        <w:rPr>
          <w:sz w:val="24"/>
        </w:rPr>
        <w:t>)</w:t>
      </w:r>
      <w:r w:rsidRPr="008F24A0">
        <w:rPr>
          <w:sz w:val="24"/>
        </w:rPr>
        <w:t xml:space="preserve">. </w:t>
      </w:r>
      <w:r w:rsidR="008540C3" w:rsidRPr="008540C3">
        <w:rPr>
          <w:sz w:val="24"/>
        </w:rPr>
        <w:t>Varje känd borgenär i konkursen</w:t>
      </w:r>
      <w:r>
        <w:rPr>
          <w:sz w:val="24"/>
        </w:rPr>
        <w:t xml:space="preserve"> ska av förvaltaren</w:t>
      </w:r>
      <w:r w:rsidRPr="008F24A0">
        <w:rPr>
          <w:sz w:val="24"/>
        </w:rPr>
        <w:t xml:space="preserve"> särskilt underrättas om prognos</w:t>
      </w:r>
      <w:r>
        <w:rPr>
          <w:sz w:val="24"/>
        </w:rPr>
        <w:t>en</w:t>
      </w:r>
      <w:r w:rsidR="001272BB">
        <w:rPr>
          <w:sz w:val="24"/>
        </w:rPr>
        <w:t xml:space="preserve"> efter bouppteckningssammanträdet</w:t>
      </w:r>
      <w:r w:rsidR="00A66C1C">
        <w:rPr>
          <w:sz w:val="24"/>
        </w:rPr>
        <w:t xml:space="preserve"> </w:t>
      </w:r>
      <w:r w:rsidR="00703418">
        <w:rPr>
          <w:sz w:val="24"/>
        </w:rPr>
        <w:t>(se</w:t>
      </w:r>
      <w:r w:rsidR="00B108A8">
        <w:rPr>
          <w:sz w:val="24"/>
        </w:rPr>
        <w:t xml:space="preserve"> </w:t>
      </w:r>
      <w:r w:rsidR="00A66C1C">
        <w:rPr>
          <w:sz w:val="24"/>
        </w:rPr>
        <w:t>vidare</w:t>
      </w:r>
      <w:r w:rsidR="00A66C1C">
        <w:rPr>
          <w:sz w:val="24"/>
        </w:rPr>
        <w:t xml:space="preserve"> </w:t>
      </w:r>
      <w:r w:rsidR="00703418">
        <w:rPr>
          <w:sz w:val="24"/>
        </w:rPr>
        <w:t>under punkten 1.5)</w:t>
      </w:r>
      <w:r w:rsidRPr="008F24A0">
        <w:rPr>
          <w:sz w:val="24"/>
        </w:rPr>
        <w:t>.</w:t>
      </w:r>
      <w:r w:rsidR="00752788">
        <w:rPr>
          <w:sz w:val="24"/>
        </w:rPr>
        <w:t xml:space="preserve"> </w:t>
      </w:r>
      <w:r w:rsidR="0041088A">
        <w:rPr>
          <w:sz w:val="24"/>
        </w:rPr>
        <w:t xml:space="preserve"> </w:t>
      </w:r>
    </w:p>
    <w:p w14:paraId="4DD9C0B8" w14:textId="77777777" w:rsidR="0054776F" w:rsidRPr="00466164" w:rsidRDefault="0054776F" w:rsidP="00466164">
      <w:pPr>
        <w:spacing w:line="360" w:lineRule="auto"/>
        <w:rPr>
          <w:sz w:val="24"/>
        </w:rPr>
      </w:pPr>
    </w:p>
    <w:p w14:paraId="6A37032B" w14:textId="77777777" w:rsidR="00182641" w:rsidRPr="00466164" w:rsidRDefault="00182641" w:rsidP="00182641">
      <w:pPr>
        <w:pStyle w:val="Liststycke"/>
        <w:numPr>
          <w:ilvl w:val="1"/>
          <w:numId w:val="26"/>
        </w:numPr>
        <w:spacing w:after="0" w:line="360" w:lineRule="auto"/>
        <w:rPr>
          <w:b/>
          <w:bCs/>
          <w:sz w:val="24"/>
        </w:rPr>
      </w:pPr>
      <w:r w:rsidRPr="00466164">
        <w:rPr>
          <w:b/>
          <w:bCs/>
          <w:sz w:val="24"/>
        </w:rPr>
        <w:t>Offentlighet hos konkursförvaltaren</w:t>
      </w:r>
    </w:p>
    <w:p w14:paraId="5B81757E" w14:textId="77777777" w:rsidR="00182641" w:rsidRPr="00466164" w:rsidRDefault="00182641" w:rsidP="00182641">
      <w:pPr>
        <w:pStyle w:val="Liststycke"/>
        <w:spacing w:line="360" w:lineRule="auto"/>
        <w:rPr>
          <w:b/>
          <w:bCs/>
          <w:sz w:val="24"/>
        </w:rPr>
      </w:pPr>
    </w:p>
    <w:p w14:paraId="620309C0" w14:textId="655FBD51" w:rsidR="00182641" w:rsidRPr="00814FAE" w:rsidRDefault="00182641" w:rsidP="00182641">
      <w:pPr>
        <w:spacing w:line="360" w:lineRule="auto"/>
        <w:rPr>
          <w:sz w:val="24"/>
        </w:rPr>
      </w:pPr>
      <w:r w:rsidRPr="00466164">
        <w:rPr>
          <w:sz w:val="24"/>
        </w:rPr>
        <w:t>Lagändringarna innebär att offentlighetsprincipen blir tillämplig på</w:t>
      </w:r>
      <w:r w:rsidR="00814FAE">
        <w:rPr>
          <w:sz w:val="24"/>
        </w:rPr>
        <w:t xml:space="preserve"> den del av</w:t>
      </w:r>
      <w:r w:rsidRPr="00466164">
        <w:rPr>
          <w:sz w:val="24"/>
        </w:rPr>
        <w:t xml:space="preserve"> </w:t>
      </w:r>
      <w:r w:rsidR="00AA7780">
        <w:rPr>
          <w:sz w:val="24"/>
        </w:rPr>
        <w:t>förvaltaren</w:t>
      </w:r>
      <w:r w:rsidRPr="00466164">
        <w:rPr>
          <w:sz w:val="24"/>
        </w:rPr>
        <w:t xml:space="preserve">s verksamhet som rör bekräftelse av bouppteckningen. </w:t>
      </w:r>
      <w:r w:rsidR="00814FAE">
        <w:rPr>
          <w:sz w:val="24"/>
        </w:rPr>
        <w:t>V</w:t>
      </w:r>
      <w:r w:rsidRPr="00466164">
        <w:rPr>
          <w:sz w:val="24"/>
        </w:rPr>
        <w:t>erksamhet</w:t>
      </w:r>
      <w:r w:rsidR="00814FAE">
        <w:rPr>
          <w:sz w:val="24"/>
        </w:rPr>
        <w:t>en</w:t>
      </w:r>
      <w:r w:rsidRPr="00466164">
        <w:rPr>
          <w:sz w:val="24"/>
        </w:rPr>
        <w:t xml:space="preserve"> omfattas</w:t>
      </w:r>
      <w:r w:rsidR="00814FAE">
        <w:rPr>
          <w:sz w:val="24"/>
        </w:rPr>
        <w:t xml:space="preserve"> därmed</w:t>
      </w:r>
      <w:r w:rsidRPr="00466164">
        <w:rPr>
          <w:sz w:val="24"/>
        </w:rPr>
        <w:t xml:space="preserve"> av 2 kap. 4 § offentlighets och sekretesslagen</w:t>
      </w:r>
      <w:r w:rsidR="00814FAE">
        <w:rPr>
          <w:sz w:val="24"/>
        </w:rPr>
        <w:t xml:space="preserve"> </w:t>
      </w:r>
      <w:r w:rsidRPr="00466164">
        <w:rPr>
          <w:sz w:val="24"/>
        </w:rPr>
        <w:t>(se prop. 2020/2021:148 s. 67)</w:t>
      </w:r>
      <w:r w:rsidR="00814FAE">
        <w:rPr>
          <w:sz w:val="24"/>
        </w:rPr>
        <w:t xml:space="preserve">. Följande bör därför beaktas. </w:t>
      </w:r>
      <w:r w:rsidRPr="00466164">
        <w:rPr>
          <w:sz w:val="24"/>
        </w:rPr>
        <w:t xml:space="preserve"> </w:t>
      </w:r>
    </w:p>
    <w:p w14:paraId="2999EB69" w14:textId="60EBCB5B" w:rsidR="00182641" w:rsidRPr="00814FAE" w:rsidRDefault="00182641" w:rsidP="00182641">
      <w:pPr>
        <w:pStyle w:val="Liststycke"/>
        <w:numPr>
          <w:ilvl w:val="0"/>
          <w:numId w:val="28"/>
        </w:numPr>
        <w:spacing w:after="0" w:line="360" w:lineRule="auto"/>
        <w:rPr>
          <w:sz w:val="24"/>
        </w:rPr>
      </w:pPr>
      <w:r w:rsidRPr="00814FAE">
        <w:rPr>
          <w:b/>
          <w:bCs/>
          <w:sz w:val="24"/>
        </w:rPr>
        <w:t>arkivering</w:t>
      </w:r>
      <w:r w:rsidRPr="00814FAE">
        <w:rPr>
          <w:sz w:val="24"/>
        </w:rPr>
        <w:t xml:space="preserve"> enligt den teknikneutrala arkivlagen (1990:782) med Riksarkivet som tillsynsmyndighet (4 kap. 4 § offentlighets- och sekretesslagen). </w:t>
      </w:r>
      <w:r w:rsidR="00814FAE">
        <w:rPr>
          <w:sz w:val="24"/>
        </w:rPr>
        <w:t>Regleringen innebär</w:t>
      </w:r>
      <w:r w:rsidRPr="00814FAE">
        <w:rPr>
          <w:sz w:val="24"/>
        </w:rPr>
        <w:t xml:space="preserve"> sammanfattningsvis </w:t>
      </w:r>
      <w:r w:rsidR="00814FAE">
        <w:rPr>
          <w:sz w:val="24"/>
        </w:rPr>
        <w:t xml:space="preserve">att handlingar </w:t>
      </w:r>
      <w:r w:rsidRPr="00814FAE">
        <w:rPr>
          <w:sz w:val="24"/>
        </w:rPr>
        <w:t>som har med bouppteckningsbekräftelsen att göra</w:t>
      </w:r>
      <w:r w:rsidR="00814FAE">
        <w:rPr>
          <w:sz w:val="24"/>
        </w:rPr>
        <w:t xml:space="preserve"> ska sparas</w:t>
      </w:r>
      <w:r w:rsidRPr="00814FAE">
        <w:rPr>
          <w:sz w:val="24"/>
        </w:rPr>
        <w:t xml:space="preserve"> och att </w:t>
      </w:r>
      <w:r w:rsidR="00AA7780">
        <w:rPr>
          <w:sz w:val="24"/>
        </w:rPr>
        <w:t>förvaltaren</w:t>
      </w:r>
      <w:r w:rsidRPr="00814FAE">
        <w:rPr>
          <w:sz w:val="24"/>
        </w:rPr>
        <w:t xml:space="preserve"> ska ha dem organiserade så att det går att förstå vilka handlingar </w:t>
      </w:r>
      <w:r w:rsidR="00814FAE">
        <w:rPr>
          <w:sz w:val="24"/>
        </w:rPr>
        <w:t>som finns att tillgå</w:t>
      </w:r>
      <w:r w:rsidRPr="00814FAE">
        <w:rPr>
          <w:sz w:val="24"/>
        </w:rPr>
        <w:t xml:space="preserve"> och så att </w:t>
      </w:r>
      <w:r w:rsidR="00AA7780">
        <w:rPr>
          <w:sz w:val="24"/>
        </w:rPr>
        <w:t>förvaltaren</w:t>
      </w:r>
      <w:r w:rsidRPr="00814FAE">
        <w:rPr>
          <w:sz w:val="24"/>
        </w:rPr>
        <w:t xml:space="preserve"> skyndsamt kan lämna ut dem.</w:t>
      </w:r>
    </w:p>
    <w:p w14:paraId="10E8DAC3" w14:textId="7B20D758" w:rsidR="00182641" w:rsidRPr="00814FAE" w:rsidRDefault="00814FAE" w:rsidP="00182641">
      <w:pPr>
        <w:pStyle w:val="Liststycke"/>
        <w:numPr>
          <w:ilvl w:val="0"/>
          <w:numId w:val="28"/>
        </w:numPr>
        <w:spacing w:after="0" w:line="360" w:lineRule="auto"/>
        <w:rPr>
          <w:sz w:val="24"/>
        </w:rPr>
      </w:pPr>
      <w:r>
        <w:rPr>
          <w:sz w:val="24"/>
        </w:rPr>
        <w:t xml:space="preserve">Det ska </w:t>
      </w:r>
      <w:r w:rsidR="00182641" w:rsidRPr="00814FAE">
        <w:rPr>
          <w:sz w:val="24"/>
        </w:rPr>
        <w:t>upprätta</w:t>
      </w:r>
      <w:r>
        <w:rPr>
          <w:sz w:val="24"/>
        </w:rPr>
        <w:t>s</w:t>
      </w:r>
      <w:r w:rsidR="00182641" w:rsidRPr="00814FAE">
        <w:rPr>
          <w:sz w:val="24"/>
        </w:rPr>
        <w:t xml:space="preserve"> en </w:t>
      </w:r>
      <w:r w:rsidR="00182641" w:rsidRPr="00814FAE">
        <w:rPr>
          <w:b/>
          <w:bCs/>
          <w:sz w:val="24"/>
        </w:rPr>
        <w:t>beskrivning</w:t>
      </w:r>
      <w:r w:rsidR="00182641" w:rsidRPr="00814FAE">
        <w:rPr>
          <w:sz w:val="24"/>
        </w:rPr>
        <w:t xml:space="preserve"> över hantering</w:t>
      </w:r>
      <w:r>
        <w:rPr>
          <w:sz w:val="24"/>
        </w:rPr>
        <w:t>en</w:t>
      </w:r>
      <w:r w:rsidR="00182641" w:rsidRPr="00814FAE">
        <w:rPr>
          <w:sz w:val="24"/>
        </w:rPr>
        <w:t xml:space="preserve"> av allmänna handlingar </w:t>
      </w:r>
      <w:r w:rsidR="00182641" w:rsidRPr="00814FAE">
        <w:rPr>
          <w:sz w:val="24"/>
        </w:rPr>
        <w:br/>
        <w:t>(4 kap. 2 § offentlighets- och sekretesslagen)</w:t>
      </w:r>
    </w:p>
    <w:p w14:paraId="501D267B" w14:textId="5FEB31E0" w:rsidR="00182641" w:rsidRPr="00814FAE" w:rsidRDefault="00AA7780" w:rsidP="00182641">
      <w:pPr>
        <w:pStyle w:val="Liststycke"/>
        <w:numPr>
          <w:ilvl w:val="0"/>
          <w:numId w:val="28"/>
        </w:numPr>
        <w:spacing w:after="0" w:line="360" w:lineRule="auto"/>
        <w:rPr>
          <w:sz w:val="24"/>
        </w:rPr>
      </w:pPr>
      <w:r>
        <w:rPr>
          <w:b/>
          <w:bCs/>
          <w:sz w:val="24"/>
        </w:rPr>
        <w:t>Förvaltaren</w:t>
      </w:r>
      <w:r w:rsidR="005A408D">
        <w:rPr>
          <w:b/>
          <w:bCs/>
          <w:sz w:val="24"/>
        </w:rPr>
        <w:t xml:space="preserve"> ska d</w:t>
      </w:r>
      <w:r w:rsidR="00182641" w:rsidRPr="00814FAE">
        <w:rPr>
          <w:b/>
          <w:bCs/>
          <w:sz w:val="24"/>
        </w:rPr>
        <w:t>iarieför</w:t>
      </w:r>
      <w:r w:rsidR="005A408D">
        <w:rPr>
          <w:b/>
          <w:bCs/>
          <w:sz w:val="24"/>
        </w:rPr>
        <w:t>a</w:t>
      </w:r>
      <w:r w:rsidR="00182641" w:rsidRPr="00814FAE">
        <w:rPr>
          <w:sz w:val="24"/>
        </w:rPr>
        <w:t xml:space="preserve"> och </w:t>
      </w:r>
      <w:r w:rsidR="00182641" w:rsidRPr="00814FAE">
        <w:rPr>
          <w:b/>
          <w:bCs/>
          <w:sz w:val="24"/>
        </w:rPr>
        <w:t>registrer</w:t>
      </w:r>
      <w:r w:rsidR="005A408D">
        <w:rPr>
          <w:b/>
          <w:bCs/>
          <w:sz w:val="24"/>
        </w:rPr>
        <w:t>a</w:t>
      </w:r>
      <w:r w:rsidR="00182641" w:rsidRPr="00814FAE">
        <w:rPr>
          <w:sz w:val="24"/>
        </w:rPr>
        <w:t xml:space="preserve"> handlingar som omfattas av sekretess (ordna med dagboksblad)</w:t>
      </w:r>
      <w:r w:rsidR="005A408D">
        <w:rPr>
          <w:sz w:val="24"/>
        </w:rPr>
        <w:t>. A</w:t>
      </w:r>
      <w:r w:rsidR="00182641" w:rsidRPr="00814FAE">
        <w:rPr>
          <w:sz w:val="24"/>
        </w:rPr>
        <w:t xml:space="preserve">ndra handlingar behöver inte registreras men ska ordnas så att </w:t>
      </w:r>
      <w:r w:rsidR="005A408D">
        <w:rPr>
          <w:sz w:val="24"/>
        </w:rPr>
        <w:t>det framgår</w:t>
      </w:r>
      <w:r w:rsidR="00182641" w:rsidRPr="00814FAE">
        <w:rPr>
          <w:sz w:val="24"/>
        </w:rPr>
        <w:t xml:space="preserve"> om och när de upprättats eller inkommit. </w:t>
      </w:r>
      <w:r>
        <w:rPr>
          <w:sz w:val="24"/>
        </w:rPr>
        <w:t>Förvaltaren</w:t>
      </w:r>
      <w:r w:rsidR="005A408D">
        <w:rPr>
          <w:sz w:val="24"/>
        </w:rPr>
        <w:t xml:space="preserve"> ska upprätthålla ett </w:t>
      </w:r>
      <w:r w:rsidR="00182641" w:rsidRPr="00814FAE">
        <w:rPr>
          <w:sz w:val="24"/>
        </w:rPr>
        <w:t>system för hanteringen av allmänna handlingar som säkerställer att</w:t>
      </w:r>
    </w:p>
    <w:p w14:paraId="095A2D01" w14:textId="3AB680BD" w:rsidR="00182641" w:rsidRPr="00814FAE" w:rsidRDefault="00182641" w:rsidP="00182641">
      <w:pPr>
        <w:pStyle w:val="Liststycke"/>
        <w:numPr>
          <w:ilvl w:val="1"/>
          <w:numId w:val="28"/>
        </w:numPr>
        <w:spacing w:after="0" w:line="360" w:lineRule="auto"/>
        <w:rPr>
          <w:sz w:val="24"/>
        </w:rPr>
      </w:pPr>
      <w:r w:rsidRPr="00814FAE">
        <w:rPr>
          <w:sz w:val="24"/>
        </w:rPr>
        <w:lastRenderedPageBreak/>
        <w:t xml:space="preserve"> allmänna handlingar kan skiljas från andra handlingar (minnesanteckningar, interna promemorior, handlingar som inte rör bouppteckningsbekräftelsen)</w:t>
      </w:r>
      <w:r w:rsidR="005A408D">
        <w:rPr>
          <w:sz w:val="24"/>
        </w:rPr>
        <w:t>,</w:t>
      </w:r>
      <w:r w:rsidRPr="00814FAE">
        <w:rPr>
          <w:sz w:val="24"/>
        </w:rPr>
        <w:t xml:space="preserve"> </w:t>
      </w:r>
    </w:p>
    <w:p w14:paraId="637D3D8D" w14:textId="6CFCBB2B" w:rsidR="00182641" w:rsidRPr="00814FAE" w:rsidRDefault="00182641" w:rsidP="00182641">
      <w:pPr>
        <w:pStyle w:val="Liststycke"/>
        <w:numPr>
          <w:ilvl w:val="1"/>
          <w:numId w:val="28"/>
        </w:numPr>
        <w:spacing w:after="0" w:line="360" w:lineRule="auto"/>
        <w:rPr>
          <w:sz w:val="24"/>
        </w:rPr>
      </w:pPr>
      <w:r w:rsidRPr="00814FAE">
        <w:rPr>
          <w:sz w:val="24"/>
        </w:rPr>
        <w:t>den som begär ut en handling kan se vilka handlingar som finns och när de kommit in eller upprättats</w:t>
      </w:r>
      <w:r w:rsidR="005A408D">
        <w:rPr>
          <w:sz w:val="24"/>
        </w:rPr>
        <w:t>. D</w:t>
      </w:r>
      <w:r w:rsidRPr="00814FAE">
        <w:rPr>
          <w:sz w:val="24"/>
        </w:rPr>
        <w:t>et kan räcka med ett dagboksblad eller en innehållsförteckning</w:t>
      </w:r>
      <w:r w:rsidR="005A408D">
        <w:rPr>
          <w:sz w:val="24"/>
        </w:rPr>
        <w:t>,</w:t>
      </w:r>
    </w:p>
    <w:p w14:paraId="56AF4148" w14:textId="69ACD016" w:rsidR="00182641" w:rsidRDefault="00AA7780" w:rsidP="00182641">
      <w:pPr>
        <w:pStyle w:val="Liststycke"/>
        <w:numPr>
          <w:ilvl w:val="1"/>
          <w:numId w:val="28"/>
        </w:numPr>
        <w:spacing w:after="0" w:line="360" w:lineRule="auto"/>
        <w:rPr>
          <w:sz w:val="24"/>
        </w:rPr>
      </w:pPr>
      <w:r>
        <w:rPr>
          <w:sz w:val="24"/>
        </w:rPr>
        <w:t>förvaltaren</w:t>
      </w:r>
      <w:r w:rsidR="00182641" w:rsidRPr="00814FAE">
        <w:rPr>
          <w:sz w:val="24"/>
        </w:rPr>
        <w:t xml:space="preserve"> skyndsamt kan sekretesspröva och lämna ut handlingar</w:t>
      </w:r>
      <w:r w:rsidR="00EC0CD5">
        <w:rPr>
          <w:sz w:val="24"/>
        </w:rPr>
        <w:t>.</w:t>
      </w:r>
    </w:p>
    <w:p w14:paraId="25BE2607" w14:textId="77777777" w:rsidR="005A408D" w:rsidRPr="00814FAE" w:rsidRDefault="005A408D" w:rsidP="005A408D">
      <w:pPr>
        <w:pStyle w:val="Liststycke"/>
        <w:spacing w:after="0" w:line="360" w:lineRule="auto"/>
        <w:ind w:left="1440" w:firstLine="0"/>
        <w:rPr>
          <w:sz w:val="24"/>
        </w:rPr>
      </w:pPr>
    </w:p>
    <w:p w14:paraId="6F922188" w14:textId="171F9111" w:rsidR="00933F07" w:rsidRDefault="005A408D" w:rsidP="005A408D">
      <w:pPr>
        <w:spacing w:after="0" w:line="360" w:lineRule="auto"/>
        <w:rPr>
          <w:sz w:val="24"/>
        </w:rPr>
      </w:pPr>
      <w:r>
        <w:rPr>
          <w:sz w:val="24"/>
        </w:rPr>
        <w:t>E</w:t>
      </w:r>
      <w:r w:rsidR="00182641" w:rsidRPr="005A408D">
        <w:rPr>
          <w:sz w:val="24"/>
        </w:rPr>
        <w:t xml:space="preserve">tt förslag är att </w:t>
      </w:r>
      <w:r w:rsidR="00AA7780">
        <w:rPr>
          <w:sz w:val="24"/>
        </w:rPr>
        <w:t>förvaltaren</w:t>
      </w:r>
      <w:r w:rsidR="00182641" w:rsidRPr="005A408D">
        <w:rPr>
          <w:sz w:val="24"/>
        </w:rPr>
        <w:t xml:space="preserve"> hanterar allmänna handlingar separat och analogt och således förvarar handlingarna i pärmar sorterade efter konkursdatum, alltså att </w:t>
      </w:r>
      <w:r w:rsidR="00AA7780">
        <w:rPr>
          <w:sz w:val="24"/>
        </w:rPr>
        <w:t>förvaltaren</w:t>
      </w:r>
      <w:r w:rsidR="00182641" w:rsidRPr="005A408D">
        <w:rPr>
          <w:sz w:val="24"/>
        </w:rPr>
        <w:t xml:space="preserve"> </w:t>
      </w:r>
      <w:r w:rsidR="00182641" w:rsidRPr="005A408D">
        <w:rPr>
          <w:b/>
          <w:bCs/>
          <w:sz w:val="24"/>
        </w:rPr>
        <w:t>upprättar</w:t>
      </w:r>
      <w:r w:rsidR="00182641" w:rsidRPr="005A408D">
        <w:rPr>
          <w:sz w:val="24"/>
        </w:rPr>
        <w:t xml:space="preserve"> handlingen genom att skriva ut den och stoppa den i </w:t>
      </w:r>
      <w:r w:rsidR="00182641" w:rsidRPr="005A408D">
        <w:rPr>
          <w:b/>
          <w:bCs/>
          <w:sz w:val="24"/>
        </w:rPr>
        <w:t xml:space="preserve">pärmen </w:t>
      </w:r>
      <w:r w:rsidR="00182641" w:rsidRPr="005A408D">
        <w:rPr>
          <w:sz w:val="24"/>
        </w:rPr>
        <w:t>sorterat efter konkursdatum.</w:t>
      </w:r>
      <w:r w:rsidR="00D96F1E">
        <w:rPr>
          <w:sz w:val="24"/>
        </w:rPr>
        <w:t xml:space="preserve"> Inget hindrar dock att allmänna handlingarna förvaras i </w:t>
      </w:r>
      <w:r w:rsidR="00D96F1E" w:rsidRPr="0088608F">
        <w:rPr>
          <w:b/>
          <w:bCs/>
          <w:sz w:val="24"/>
        </w:rPr>
        <w:t>digital form</w:t>
      </w:r>
      <w:r w:rsidR="0043251C">
        <w:rPr>
          <w:sz w:val="24"/>
        </w:rPr>
        <w:t>,</w:t>
      </w:r>
      <w:r w:rsidR="00D96F1E">
        <w:rPr>
          <w:sz w:val="24"/>
        </w:rPr>
        <w:t xml:space="preserve"> under förutsättning att sådan förvaring är förenlig med gällande GDPR-lagstiftning och sker i ett</w:t>
      </w:r>
      <w:r w:rsidR="00D96F1E" w:rsidRPr="00D96F1E">
        <w:rPr>
          <w:sz w:val="24"/>
        </w:rPr>
        <w:t xml:space="preserve"> format </w:t>
      </w:r>
      <w:r w:rsidR="0043251C">
        <w:rPr>
          <w:sz w:val="24"/>
        </w:rPr>
        <w:t xml:space="preserve">som ger </w:t>
      </w:r>
      <w:r w:rsidR="00D96F1E" w:rsidRPr="00D96F1E">
        <w:rPr>
          <w:sz w:val="24"/>
        </w:rPr>
        <w:t xml:space="preserve">tillgänglighet till </w:t>
      </w:r>
      <w:r w:rsidR="0043251C" w:rsidRPr="0054776F">
        <w:rPr>
          <w:sz w:val="24"/>
        </w:rPr>
        <w:t>informationen.</w:t>
      </w:r>
      <w:r w:rsidR="00933F07" w:rsidRPr="0054776F">
        <w:rPr>
          <w:sz w:val="24"/>
        </w:rPr>
        <w:t xml:space="preserve"> Riksarkivet har meddelat föreskrifter och vägledningar om tillämpning av arkivlagen – bland annat om gallring av originalhandlingar, se länk </w:t>
      </w:r>
      <w:hyperlink r:id="rId27" w:history="1">
        <w:r w:rsidR="00933F07" w:rsidRPr="00933F07">
          <w:rPr>
            <w:rStyle w:val="Hyperlnk"/>
            <w:sz w:val="24"/>
          </w:rPr>
          <w:t>Gallring av pappershandlingar efter skanning (riksarkivet.se)</w:t>
        </w:r>
      </w:hyperlink>
      <w:r w:rsidR="00933F07">
        <w:rPr>
          <w:sz w:val="24"/>
        </w:rPr>
        <w:t>.</w:t>
      </w:r>
    </w:p>
    <w:p w14:paraId="6112BB4F" w14:textId="77777777" w:rsidR="005A408D" w:rsidRDefault="005A408D" w:rsidP="005A408D">
      <w:pPr>
        <w:spacing w:after="0" w:line="360" w:lineRule="auto"/>
        <w:rPr>
          <w:sz w:val="24"/>
        </w:rPr>
      </w:pPr>
    </w:p>
    <w:p w14:paraId="6A2CFECB" w14:textId="24EECA02" w:rsidR="00182641" w:rsidRPr="005A408D" w:rsidRDefault="00AA7780" w:rsidP="005A408D">
      <w:pPr>
        <w:spacing w:after="0" w:line="360" w:lineRule="auto"/>
        <w:rPr>
          <w:sz w:val="24"/>
        </w:rPr>
      </w:pPr>
      <w:r>
        <w:rPr>
          <w:sz w:val="24"/>
        </w:rPr>
        <w:t>Förvaltaren</w:t>
      </w:r>
      <w:r w:rsidR="005A408D">
        <w:rPr>
          <w:sz w:val="24"/>
        </w:rPr>
        <w:t xml:space="preserve"> kan </w:t>
      </w:r>
      <w:r w:rsidR="00182641" w:rsidRPr="005A408D">
        <w:rPr>
          <w:sz w:val="24"/>
        </w:rPr>
        <w:t>behöv</w:t>
      </w:r>
      <w:r w:rsidR="005A408D">
        <w:rPr>
          <w:sz w:val="24"/>
        </w:rPr>
        <w:t>a</w:t>
      </w:r>
      <w:r w:rsidR="00182641" w:rsidRPr="005A408D">
        <w:rPr>
          <w:sz w:val="24"/>
        </w:rPr>
        <w:t xml:space="preserve"> besluta om </w:t>
      </w:r>
      <w:r w:rsidR="00182641" w:rsidRPr="005A408D">
        <w:rPr>
          <w:b/>
          <w:bCs/>
          <w:sz w:val="24"/>
        </w:rPr>
        <w:t>utlämnande av allmänna handlingar</w:t>
      </w:r>
      <w:r w:rsidR="00182641" w:rsidRPr="005A408D">
        <w:rPr>
          <w:sz w:val="24"/>
        </w:rPr>
        <w:t xml:space="preserve"> </w:t>
      </w:r>
      <w:r w:rsidR="00B108A8">
        <w:rPr>
          <w:sz w:val="24"/>
        </w:rPr>
        <w:br/>
      </w:r>
      <w:r w:rsidR="00182641" w:rsidRPr="005A408D">
        <w:rPr>
          <w:sz w:val="24"/>
        </w:rPr>
        <w:t>(6 kap.</w:t>
      </w:r>
      <w:r w:rsidR="00B108A8">
        <w:rPr>
          <w:sz w:val="24"/>
        </w:rPr>
        <w:t xml:space="preserve"> </w:t>
      </w:r>
      <w:r w:rsidR="00182641" w:rsidRPr="005A408D">
        <w:rPr>
          <w:sz w:val="24"/>
        </w:rPr>
        <w:t>offentlighets</w:t>
      </w:r>
      <w:r w:rsidR="009F1EC4">
        <w:rPr>
          <w:sz w:val="24"/>
        </w:rPr>
        <w:t>-</w:t>
      </w:r>
      <w:r w:rsidR="00182641" w:rsidRPr="005A408D">
        <w:rPr>
          <w:sz w:val="24"/>
        </w:rPr>
        <w:t xml:space="preserve"> och sekretesslagen) eventuellt mot en avgift</w:t>
      </w:r>
      <w:r w:rsidR="008D07DC">
        <w:rPr>
          <w:sz w:val="24"/>
        </w:rPr>
        <w:t>. Följande är då att beakta:</w:t>
      </w:r>
    </w:p>
    <w:p w14:paraId="7FDB49AA" w14:textId="77C872AF" w:rsidR="00182641" w:rsidRPr="005A408D" w:rsidRDefault="00182641" w:rsidP="00182641">
      <w:pPr>
        <w:pStyle w:val="Liststycke"/>
        <w:numPr>
          <w:ilvl w:val="1"/>
          <w:numId w:val="28"/>
        </w:numPr>
        <w:spacing w:after="0" w:line="360" w:lineRule="auto"/>
        <w:rPr>
          <w:sz w:val="24"/>
        </w:rPr>
      </w:pPr>
      <w:r w:rsidRPr="005A408D">
        <w:rPr>
          <w:sz w:val="24"/>
        </w:rPr>
        <w:t>skyndsam sekretessprövning och utlämnande</w:t>
      </w:r>
      <w:r w:rsidR="005A408D">
        <w:rPr>
          <w:sz w:val="24"/>
        </w:rPr>
        <w:t>,</w:t>
      </w:r>
      <w:r w:rsidR="005A408D" w:rsidRPr="005A408D">
        <w:rPr>
          <w:sz w:val="24"/>
        </w:rPr>
        <w:t xml:space="preserve"> eller </w:t>
      </w:r>
      <w:r w:rsidRPr="005A408D">
        <w:rPr>
          <w:sz w:val="24"/>
        </w:rPr>
        <w:t>avslagsbeslut</w:t>
      </w:r>
      <w:r w:rsidR="005A408D">
        <w:rPr>
          <w:sz w:val="24"/>
        </w:rPr>
        <w:t>,</w:t>
      </w:r>
      <w:r w:rsidRPr="005A408D">
        <w:rPr>
          <w:sz w:val="24"/>
        </w:rPr>
        <w:t xml:space="preserve"> eller beslut att lämna ut handlingar med förbehåll kan </w:t>
      </w:r>
      <w:r w:rsidRPr="005A408D">
        <w:rPr>
          <w:b/>
          <w:bCs/>
          <w:sz w:val="24"/>
        </w:rPr>
        <w:t xml:space="preserve">överklagas </w:t>
      </w:r>
      <w:r w:rsidRPr="005A408D">
        <w:rPr>
          <w:sz w:val="24"/>
        </w:rPr>
        <w:t>till</w:t>
      </w:r>
      <w:r w:rsidR="00962DD2">
        <w:rPr>
          <w:sz w:val="24"/>
        </w:rPr>
        <w:t xml:space="preserve"> behörig</w:t>
      </w:r>
      <w:r w:rsidRPr="005A408D">
        <w:rPr>
          <w:sz w:val="24"/>
        </w:rPr>
        <w:t xml:space="preserve"> kammarrätt. </w:t>
      </w:r>
      <w:r w:rsidR="00D45EAE">
        <w:rPr>
          <w:sz w:val="24"/>
        </w:rPr>
        <w:t>Avslagsb</w:t>
      </w:r>
      <w:r w:rsidRPr="005A408D">
        <w:rPr>
          <w:sz w:val="24"/>
        </w:rPr>
        <w:t>eslut</w:t>
      </w:r>
      <w:r w:rsidR="00D45EAE">
        <w:rPr>
          <w:sz w:val="24"/>
        </w:rPr>
        <w:t>, helt eller delvis,</w:t>
      </w:r>
      <w:r w:rsidRPr="005A408D">
        <w:rPr>
          <w:sz w:val="24"/>
        </w:rPr>
        <w:t xml:space="preserve"> behöver motiveras och delges med den det angår.</w:t>
      </w:r>
    </w:p>
    <w:p w14:paraId="1AA60555" w14:textId="623D93EA" w:rsidR="00182641" w:rsidRPr="00814FAE" w:rsidRDefault="00962DD2" w:rsidP="00182641">
      <w:pPr>
        <w:pStyle w:val="Liststycke"/>
        <w:numPr>
          <w:ilvl w:val="1"/>
          <w:numId w:val="28"/>
        </w:numPr>
        <w:spacing w:after="0" w:line="360" w:lineRule="auto"/>
        <w:rPr>
          <w:sz w:val="24"/>
        </w:rPr>
      </w:pPr>
      <w:r>
        <w:rPr>
          <w:sz w:val="24"/>
        </w:rPr>
        <w:t>Överklagandehänvisning kan utformas enligt följande. ”B</w:t>
      </w:r>
      <w:r w:rsidR="00182641" w:rsidRPr="00814FAE">
        <w:rPr>
          <w:sz w:val="24"/>
        </w:rPr>
        <w:t>eslutet kan överklagas skriftligen till kammarrätten i</w:t>
      </w:r>
      <w:r>
        <w:rPr>
          <w:sz w:val="24"/>
        </w:rPr>
        <w:t xml:space="preserve"> [ange kammarrätten]</w:t>
      </w:r>
      <w:r w:rsidR="00182641" w:rsidRPr="00814FAE">
        <w:rPr>
          <w:sz w:val="24"/>
        </w:rPr>
        <w:t xml:space="preserve"> men ska ges in till </w:t>
      </w:r>
      <w:r w:rsidR="00AA7780">
        <w:rPr>
          <w:sz w:val="24"/>
        </w:rPr>
        <w:t>förvaltaren</w:t>
      </w:r>
      <w:r w:rsidR="00182641" w:rsidRPr="00814FAE">
        <w:rPr>
          <w:sz w:val="24"/>
        </w:rPr>
        <w:t xml:space="preserve"> inom tre veckor beslutsdagen om den som </w:t>
      </w:r>
      <w:r w:rsidR="00182641" w:rsidRPr="00814FAE">
        <w:rPr>
          <w:sz w:val="24"/>
        </w:rPr>
        <w:lastRenderedPageBreak/>
        <w:t>överklagar är en part som företräder det allmänna och annars inom tre veckor från att den som överklagar tog del av beslutet.</w:t>
      </w:r>
    </w:p>
    <w:p w14:paraId="4C98EC16" w14:textId="5DC07D09" w:rsidR="00962DD2" w:rsidRPr="00D45EAE" w:rsidRDefault="00AA7780" w:rsidP="00D45EAE">
      <w:pPr>
        <w:pStyle w:val="Liststycke"/>
        <w:numPr>
          <w:ilvl w:val="1"/>
          <w:numId w:val="28"/>
        </w:numPr>
        <w:spacing w:after="0" w:line="360" w:lineRule="auto"/>
        <w:rPr>
          <w:sz w:val="24"/>
        </w:rPr>
      </w:pPr>
      <w:r>
        <w:rPr>
          <w:sz w:val="24"/>
        </w:rPr>
        <w:t>Förvaltaren</w:t>
      </w:r>
      <w:r w:rsidR="00182641" w:rsidRPr="00814FAE">
        <w:rPr>
          <w:sz w:val="24"/>
        </w:rPr>
        <w:t xml:space="preserve"> ska rättidspröva överklaganden och skyndsamt överlämna till kammarrätten eller avvisa överklagandet som för sent inkomme</w:t>
      </w:r>
      <w:r w:rsidR="00962DD2">
        <w:rPr>
          <w:sz w:val="24"/>
        </w:rPr>
        <w:t>r</w:t>
      </w:r>
      <w:r w:rsidR="00182641" w:rsidRPr="00814FAE">
        <w:rPr>
          <w:sz w:val="24"/>
        </w:rPr>
        <w:t>.</w:t>
      </w:r>
      <w:r w:rsidR="00962DD2">
        <w:rPr>
          <w:sz w:val="24"/>
        </w:rPr>
        <w:t xml:space="preserve"> E</w:t>
      </w:r>
      <w:r w:rsidR="00962DD2" w:rsidRPr="00962DD2">
        <w:rPr>
          <w:sz w:val="24"/>
        </w:rPr>
        <w:t xml:space="preserve">tt sådant </w:t>
      </w:r>
      <w:r w:rsidR="00962DD2" w:rsidRPr="00962DD2">
        <w:rPr>
          <w:b/>
          <w:bCs/>
          <w:sz w:val="24"/>
        </w:rPr>
        <w:t>avvisningsbeslut</w:t>
      </w:r>
      <w:r w:rsidR="00962DD2" w:rsidRPr="00962DD2">
        <w:rPr>
          <w:sz w:val="24"/>
        </w:rPr>
        <w:t xml:space="preserve"> </w:t>
      </w:r>
      <w:r w:rsidR="00962DD2">
        <w:rPr>
          <w:sz w:val="24"/>
        </w:rPr>
        <w:t>torde vara överklagbart</w:t>
      </w:r>
      <w:r w:rsidR="00962DD2" w:rsidRPr="00962DD2">
        <w:rPr>
          <w:sz w:val="24"/>
        </w:rPr>
        <w:t xml:space="preserve"> enligt förvaltningslagen.</w:t>
      </w:r>
    </w:p>
    <w:p w14:paraId="773992FE" w14:textId="77777777" w:rsidR="00962DD2" w:rsidRPr="00962DD2" w:rsidRDefault="00962DD2" w:rsidP="00962DD2">
      <w:pPr>
        <w:pStyle w:val="Liststycke"/>
        <w:spacing w:after="0" w:line="360" w:lineRule="auto"/>
        <w:ind w:left="1440" w:firstLine="0"/>
        <w:rPr>
          <w:sz w:val="24"/>
        </w:rPr>
      </w:pPr>
    </w:p>
    <w:p w14:paraId="489BB1B7" w14:textId="77777777" w:rsidR="00182641" w:rsidRPr="00962DD2" w:rsidRDefault="00182641" w:rsidP="00182641">
      <w:pPr>
        <w:pStyle w:val="Liststycke"/>
        <w:numPr>
          <w:ilvl w:val="1"/>
          <w:numId w:val="26"/>
        </w:numPr>
        <w:spacing w:after="0" w:line="360" w:lineRule="auto"/>
        <w:rPr>
          <w:b/>
          <w:bCs/>
          <w:sz w:val="24"/>
        </w:rPr>
      </w:pPr>
      <w:r w:rsidRPr="00962DD2">
        <w:rPr>
          <w:b/>
          <w:bCs/>
          <w:sz w:val="24"/>
        </w:rPr>
        <w:t xml:space="preserve">Gäldenärens bokföring </w:t>
      </w:r>
    </w:p>
    <w:p w14:paraId="17FD9173" w14:textId="77777777" w:rsidR="00182641" w:rsidRPr="00962DD2" w:rsidRDefault="00182641" w:rsidP="00182641">
      <w:pPr>
        <w:pStyle w:val="Liststycke"/>
        <w:spacing w:line="360" w:lineRule="auto"/>
        <w:rPr>
          <w:b/>
          <w:bCs/>
          <w:sz w:val="24"/>
        </w:rPr>
      </w:pPr>
    </w:p>
    <w:p w14:paraId="75C1A5B1" w14:textId="59B5501C" w:rsidR="00182641" w:rsidRPr="00962DD2" w:rsidRDefault="00AA7780" w:rsidP="00182641">
      <w:pPr>
        <w:spacing w:line="360" w:lineRule="auto"/>
        <w:rPr>
          <w:sz w:val="24"/>
        </w:rPr>
      </w:pPr>
      <w:r>
        <w:rPr>
          <w:sz w:val="24"/>
        </w:rPr>
        <w:t>Förvaltaren</w:t>
      </w:r>
      <w:r w:rsidR="00962DD2">
        <w:rPr>
          <w:sz w:val="24"/>
        </w:rPr>
        <w:t xml:space="preserve"> </w:t>
      </w:r>
      <w:r w:rsidR="007C7BA0">
        <w:rPr>
          <w:sz w:val="24"/>
        </w:rPr>
        <w:t>tar ensam</w:t>
      </w:r>
      <w:r w:rsidR="00962DD2">
        <w:rPr>
          <w:sz w:val="24"/>
        </w:rPr>
        <w:t xml:space="preserve"> </w:t>
      </w:r>
      <w:r w:rsidR="007C7BA0">
        <w:rPr>
          <w:sz w:val="24"/>
        </w:rPr>
        <w:t xml:space="preserve">över </w:t>
      </w:r>
      <w:r w:rsidR="00182641" w:rsidRPr="00962DD2">
        <w:rPr>
          <w:sz w:val="24"/>
        </w:rPr>
        <w:t xml:space="preserve">ansvaret för förvaring av gäldenärens </w:t>
      </w:r>
      <w:r w:rsidR="007C7BA0" w:rsidRPr="00962DD2">
        <w:rPr>
          <w:sz w:val="24"/>
        </w:rPr>
        <w:t>räkenskaps</w:t>
      </w:r>
      <w:r w:rsidR="007C7BA0">
        <w:rPr>
          <w:sz w:val="24"/>
        </w:rPr>
        <w:t>information</w:t>
      </w:r>
      <w:r w:rsidR="00182641" w:rsidRPr="00962DD2">
        <w:rPr>
          <w:sz w:val="24"/>
        </w:rPr>
        <w:t>.</w:t>
      </w:r>
    </w:p>
    <w:p w14:paraId="20FE6AFE" w14:textId="77777777" w:rsidR="00182641" w:rsidRPr="00962DD2" w:rsidRDefault="00182641" w:rsidP="00182641">
      <w:pPr>
        <w:spacing w:line="360" w:lineRule="auto"/>
        <w:rPr>
          <w:sz w:val="24"/>
        </w:rPr>
      </w:pPr>
    </w:p>
    <w:p w14:paraId="75B69B94" w14:textId="797B8535" w:rsidR="00450AFB" w:rsidRPr="00450AFB" w:rsidRDefault="00182641" w:rsidP="00450AFB">
      <w:pPr>
        <w:spacing w:line="360" w:lineRule="auto"/>
        <w:rPr>
          <w:rFonts w:ascii="Garamond" w:hAnsi="Garamond"/>
        </w:rPr>
      </w:pPr>
      <w:r>
        <w:rPr>
          <w:rFonts w:ascii="Garamond" w:hAnsi="Garamond"/>
        </w:rPr>
        <w:br w:type="page"/>
      </w:r>
      <w:bookmarkStart w:id="5" w:name="Utan_rubrik"/>
      <w:bookmarkStart w:id="6" w:name="Brödtext"/>
      <w:bookmarkStart w:id="7" w:name="_Hlk70858688"/>
      <w:bookmarkEnd w:id="5"/>
      <w:bookmarkEnd w:id="6"/>
    </w:p>
    <w:p w14:paraId="5A45B9C1" w14:textId="03B93871" w:rsidR="00450AFB" w:rsidRDefault="00450AFB" w:rsidP="00182641">
      <w:pPr>
        <w:pStyle w:val="Brdtext1"/>
        <w:spacing w:before="0" w:line="240" w:lineRule="auto"/>
        <w:rPr>
          <w:rFonts w:asciiTheme="minorHAnsi" w:hAnsiTheme="minorHAnsi"/>
          <w:b/>
          <w:bCs/>
          <w:szCs w:val="24"/>
        </w:rPr>
      </w:pPr>
      <w:r>
        <w:rPr>
          <w:rFonts w:asciiTheme="minorHAnsi" w:hAnsiTheme="minorHAnsi"/>
          <w:b/>
          <w:bCs/>
          <w:szCs w:val="24"/>
        </w:rPr>
        <w:lastRenderedPageBreak/>
        <w:t>Bilaga 1</w:t>
      </w:r>
    </w:p>
    <w:p w14:paraId="11226F75" w14:textId="77777777" w:rsidR="00450AFB" w:rsidRDefault="00450AFB" w:rsidP="00182641">
      <w:pPr>
        <w:pStyle w:val="Brdtext1"/>
        <w:spacing w:before="0" w:line="240" w:lineRule="auto"/>
        <w:rPr>
          <w:rFonts w:asciiTheme="minorHAnsi" w:hAnsiTheme="minorHAnsi"/>
          <w:b/>
          <w:bCs/>
          <w:szCs w:val="24"/>
        </w:rPr>
      </w:pPr>
    </w:p>
    <w:p w14:paraId="098AB1BA" w14:textId="42046065"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b/>
          <w:bCs/>
          <w:szCs w:val="24"/>
        </w:rPr>
        <w:t>PROTOKOLL</w:t>
      </w:r>
      <w:r w:rsidRPr="00962DD2">
        <w:rPr>
          <w:rFonts w:asciiTheme="minorHAnsi" w:hAnsiTheme="minorHAnsi"/>
          <w:szCs w:val="24"/>
        </w:rPr>
        <w:br/>
      </w:r>
      <w:r w:rsidRPr="00962DD2">
        <w:rPr>
          <w:rFonts w:asciiTheme="minorHAnsi" w:hAnsiTheme="minorHAnsi"/>
          <w:b/>
          <w:bCs/>
          <w:szCs w:val="24"/>
        </w:rPr>
        <w:t>Bekräftelse av bouppteckning</w:t>
      </w:r>
      <w:r w:rsidRPr="00962DD2">
        <w:rPr>
          <w:rFonts w:asciiTheme="minorHAnsi" w:hAnsiTheme="minorHAnsi"/>
          <w:b/>
          <w:bCs/>
          <w:szCs w:val="24"/>
        </w:rPr>
        <w:br/>
      </w:r>
      <w:r w:rsidRPr="00962DD2">
        <w:rPr>
          <w:rFonts w:asciiTheme="minorHAnsi" w:hAnsiTheme="minorHAnsi"/>
          <w:b/>
          <w:bCs/>
          <w:szCs w:val="24"/>
        </w:rPr>
        <w:br/>
      </w:r>
      <w:r w:rsidR="00901329">
        <w:rPr>
          <w:rFonts w:asciiTheme="minorHAnsi" w:hAnsiTheme="minorHAnsi"/>
          <w:szCs w:val="24"/>
        </w:rPr>
        <w:t>[</w:t>
      </w:r>
      <w:r w:rsidR="00882908">
        <w:rPr>
          <w:rFonts w:asciiTheme="minorHAnsi" w:hAnsiTheme="minorHAnsi"/>
          <w:szCs w:val="24"/>
        </w:rPr>
        <w:t xml:space="preserve">Plats, </w:t>
      </w:r>
      <w:r w:rsidR="00901329">
        <w:rPr>
          <w:rFonts w:asciiTheme="minorHAnsi" w:hAnsiTheme="minorHAnsi"/>
          <w:szCs w:val="24"/>
        </w:rPr>
        <w:t>datum och klockslag]</w:t>
      </w:r>
      <w:r w:rsidRPr="00962DD2">
        <w:rPr>
          <w:rFonts w:asciiTheme="minorHAnsi" w:hAnsiTheme="minorHAnsi"/>
          <w:szCs w:val="24"/>
        </w:rPr>
        <w:br/>
      </w:r>
      <w:r w:rsidRPr="00962DD2">
        <w:rPr>
          <w:rFonts w:asciiTheme="minorHAnsi" w:hAnsiTheme="minorHAnsi"/>
          <w:szCs w:val="24"/>
        </w:rPr>
        <w:br/>
      </w:r>
      <w:r w:rsidRPr="00962DD2">
        <w:rPr>
          <w:rFonts w:asciiTheme="minorHAnsi" w:hAnsiTheme="minorHAnsi"/>
          <w:b/>
          <w:bCs/>
          <w:szCs w:val="24"/>
        </w:rPr>
        <w:t>Mål nr K 1-21</w:t>
      </w:r>
      <w:r w:rsidRPr="00962DD2">
        <w:rPr>
          <w:rFonts w:asciiTheme="minorHAnsi" w:hAnsiTheme="minorHAnsi"/>
          <w:szCs w:val="24"/>
        </w:rPr>
        <w:br/>
      </w:r>
      <w:r w:rsidRPr="00962DD2">
        <w:rPr>
          <w:rFonts w:asciiTheme="minorHAnsi" w:hAnsiTheme="minorHAnsi"/>
          <w:szCs w:val="24"/>
        </w:rPr>
        <w:br/>
      </w:r>
      <w:r w:rsidRPr="00962DD2">
        <w:rPr>
          <w:rFonts w:asciiTheme="minorHAnsi" w:hAnsiTheme="minorHAnsi"/>
          <w:b/>
          <w:bCs/>
          <w:szCs w:val="24"/>
        </w:rPr>
        <w:t>NÄRVARANDE</w:t>
      </w:r>
    </w:p>
    <w:p w14:paraId="28D0D02A" w14:textId="77777777" w:rsidR="00182641" w:rsidRPr="00962DD2" w:rsidRDefault="00182641" w:rsidP="00182641">
      <w:pPr>
        <w:pStyle w:val="Brdtext1"/>
        <w:spacing w:before="0" w:line="240" w:lineRule="auto"/>
        <w:rPr>
          <w:rFonts w:asciiTheme="minorHAnsi" w:hAnsiTheme="minorHAnsi"/>
          <w:szCs w:val="24"/>
        </w:rPr>
      </w:pPr>
    </w:p>
    <w:p w14:paraId="4B390E34" w14:textId="77777777" w:rsidR="00901329" w:rsidRDefault="00182641" w:rsidP="00182641">
      <w:pPr>
        <w:pStyle w:val="Brdtext1"/>
        <w:spacing w:before="0" w:line="240" w:lineRule="auto"/>
        <w:rPr>
          <w:rFonts w:asciiTheme="minorHAnsi" w:hAnsiTheme="minorHAnsi"/>
          <w:szCs w:val="24"/>
        </w:rPr>
      </w:pPr>
      <w:r w:rsidRPr="00962DD2">
        <w:rPr>
          <w:rFonts w:asciiTheme="minorHAnsi" w:hAnsiTheme="minorHAnsi"/>
          <w:b/>
          <w:bCs/>
          <w:szCs w:val="24"/>
        </w:rPr>
        <w:t>Konkursförvaltare och protokollförare</w:t>
      </w:r>
      <w:r w:rsidRPr="00962DD2">
        <w:rPr>
          <w:rFonts w:asciiTheme="minorHAnsi" w:hAnsiTheme="minorHAnsi"/>
          <w:szCs w:val="24"/>
        </w:rPr>
        <w:br/>
        <w:t xml:space="preserve">Advokaten </w:t>
      </w:r>
      <w:r w:rsidR="00901329">
        <w:rPr>
          <w:rFonts w:asciiTheme="minorHAnsi" w:hAnsiTheme="minorHAnsi"/>
          <w:szCs w:val="24"/>
        </w:rPr>
        <w:t>AA</w:t>
      </w:r>
      <w:r w:rsidRPr="00962DD2">
        <w:rPr>
          <w:rFonts w:asciiTheme="minorHAnsi" w:hAnsiTheme="minorHAnsi"/>
          <w:szCs w:val="24"/>
        </w:rPr>
        <w:br/>
        <w:t xml:space="preserve">Advokatbyrån </w:t>
      </w:r>
      <w:r w:rsidR="00901329">
        <w:rPr>
          <w:rFonts w:asciiTheme="minorHAnsi" w:hAnsiTheme="minorHAnsi"/>
          <w:szCs w:val="24"/>
        </w:rPr>
        <w:t>Advokaten</w:t>
      </w:r>
    </w:p>
    <w:p w14:paraId="6DCE9972" w14:textId="5D6F0598" w:rsidR="00182641" w:rsidRPr="00962DD2" w:rsidRDefault="00901329" w:rsidP="00182641">
      <w:pPr>
        <w:pStyle w:val="Brdtext1"/>
        <w:spacing w:before="0" w:line="240" w:lineRule="auto"/>
        <w:rPr>
          <w:rFonts w:asciiTheme="minorHAnsi" w:hAnsiTheme="minorHAnsi"/>
          <w:i/>
          <w:iCs/>
          <w:szCs w:val="24"/>
        </w:rPr>
      </w:pPr>
      <w:r>
        <w:rPr>
          <w:rFonts w:asciiTheme="minorHAnsi" w:hAnsiTheme="minorHAnsi"/>
          <w:szCs w:val="24"/>
        </w:rPr>
        <w:t>[Adress]</w:t>
      </w:r>
      <w:r w:rsidR="00182641" w:rsidRPr="00962DD2">
        <w:rPr>
          <w:rFonts w:asciiTheme="minorHAnsi" w:hAnsiTheme="minorHAnsi"/>
          <w:szCs w:val="24"/>
        </w:rPr>
        <w:br/>
      </w:r>
      <w:r w:rsidR="00182641" w:rsidRPr="00962DD2">
        <w:rPr>
          <w:rFonts w:asciiTheme="minorHAnsi" w:hAnsiTheme="minorHAnsi"/>
          <w:i/>
          <w:iCs/>
          <w:szCs w:val="24"/>
        </w:rPr>
        <w:t>Personligen närvarande</w:t>
      </w:r>
      <w:r w:rsidR="00182641" w:rsidRPr="00962DD2">
        <w:rPr>
          <w:rFonts w:asciiTheme="minorHAnsi" w:hAnsiTheme="minorHAnsi"/>
          <w:i/>
          <w:iCs/>
          <w:szCs w:val="24"/>
        </w:rPr>
        <w:br/>
      </w:r>
      <w:r w:rsidR="00182641" w:rsidRPr="00962DD2">
        <w:rPr>
          <w:rFonts w:asciiTheme="minorHAnsi" w:hAnsiTheme="minorHAnsi"/>
          <w:szCs w:val="24"/>
        </w:rPr>
        <w:br/>
      </w:r>
      <w:r w:rsidR="00182641" w:rsidRPr="00962DD2">
        <w:rPr>
          <w:rFonts w:asciiTheme="minorHAnsi" w:hAnsiTheme="minorHAnsi"/>
          <w:b/>
          <w:bCs/>
          <w:szCs w:val="24"/>
        </w:rPr>
        <w:t>Gäldenär</w:t>
      </w:r>
      <w:r w:rsidR="00182641" w:rsidRPr="00962DD2">
        <w:rPr>
          <w:rFonts w:asciiTheme="minorHAnsi" w:hAnsiTheme="minorHAnsi"/>
          <w:szCs w:val="24"/>
        </w:rPr>
        <w:br/>
        <w:t>ABC AB, 123456-7890</w:t>
      </w:r>
      <w:r w:rsidR="00182641" w:rsidRPr="00962DD2">
        <w:rPr>
          <w:rFonts w:asciiTheme="minorHAnsi" w:hAnsiTheme="minorHAnsi"/>
          <w:szCs w:val="24"/>
        </w:rPr>
        <w:br/>
      </w:r>
      <w:r>
        <w:rPr>
          <w:rFonts w:asciiTheme="minorHAnsi" w:hAnsiTheme="minorHAnsi"/>
          <w:szCs w:val="24"/>
        </w:rPr>
        <w:t>[</w:t>
      </w:r>
      <w:r w:rsidR="00182641" w:rsidRPr="00962DD2">
        <w:rPr>
          <w:rFonts w:asciiTheme="minorHAnsi" w:hAnsiTheme="minorHAnsi"/>
          <w:szCs w:val="24"/>
        </w:rPr>
        <w:t>Adress</w:t>
      </w:r>
      <w:r>
        <w:rPr>
          <w:rFonts w:asciiTheme="minorHAnsi" w:hAnsiTheme="minorHAnsi"/>
          <w:szCs w:val="24"/>
        </w:rPr>
        <w:t>]</w:t>
      </w:r>
      <w:r w:rsidR="00182641" w:rsidRPr="00962DD2">
        <w:rPr>
          <w:rFonts w:asciiTheme="minorHAnsi" w:hAnsiTheme="minorHAnsi"/>
          <w:szCs w:val="24"/>
        </w:rPr>
        <w:br/>
      </w:r>
      <w:r w:rsidR="00182641" w:rsidRPr="00962DD2">
        <w:rPr>
          <w:rFonts w:asciiTheme="minorHAnsi" w:hAnsiTheme="minorHAnsi"/>
          <w:szCs w:val="24"/>
        </w:rPr>
        <w:br/>
      </w:r>
      <w:r w:rsidR="00182641" w:rsidRPr="00962DD2">
        <w:rPr>
          <w:rFonts w:asciiTheme="minorHAnsi" w:hAnsiTheme="minorHAnsi"/>
          <w:szCs w:val="24"/>
        </w:rPr>
        <w:br/>
      </w:r>
      <w:r w:rsidR="00182641" w:rsidRPr="00962DD2">
        <w:rPr>
          <w:rFonts w:asciiTheme="minorHAnsi" w:hAnsiTheme="minorHAnsi"/>
          <w:b/>
          <w:bCs/>
          <w:szCs w:val="24"/>
        </w:rPr>
        <w:t>Bouppgivare</w:t>
      </w:r>
      <w:r w:rsidR="00182641" w:rsidRPr="00962DD2">
        <w:rPr>
          <w:rFonts w:asciiTheme="minorHAnsi" w:hAnsiTheme="minorHAnsi"/>
          <w:szCs w:val="24"/>
        </w:rPr>
        <w:br/>
        <w:t>Arne Andersson</w:t>
      </w:r>
      <w:r w:rsidR="00182641" w:rsidRPr="00962DD2">
        <w:rPr>
          <w:rFonts w:asciiTheme="minorHAnsi" w:hAnsiTheme="minorHAnsi"/>
          <w:szCs w:val="24"/>
        </w:rPr>
        <w:tab/>
      </w:r>
      <w:r w:rsidR="00182641" w:rsidRPr="00962DD2">
        <w:rPr>
          <w:rFonts w:asciiTheme="minorHAnsi" w:hAnsiTheme="minorHAnsi"/>
          <w:szCs w:val="24"/>
        </w:rPr>
        <w:tab/>
      </w:r>
      <w:r w:rsidR="00182641" w:rsidRPr="00962DD2">
        <w:rPr>
          <w:rFonts w:asciiTheme="minorHAnsi" w:hAnsiTheme="minorHAnsi"/>
          <w:szCs w:val="24"/>
        </w:rPr>
        <w:tab/>
        <w:t>Styrelseledamot</w:t>
      </w:r>
      <w:r w:rsidR="00182641" w:rsidRPr="00962DD2">
        <w:rPr>
          <w:rFonts w:asciiTheme="minorHAnsi" w:hAnsiTheme="minorHAnsi"/>
          <w:szCs w:val="24"/>
        </w:rPr>
        <w:br/>
        <w:t>Adress</w:t>
      </w:r>
      <w:r w:rsidR="00182641" w:rsidRPr="00962DD2">
        <w:rPr>
          <w:rFonts w:asciiTheme="minorHAnsi" w:hAnsiTheme="minorHAnsi"/>
          <w:szCs w:val="24"/>
        </w:rPr>
        <w:br/>
        <w:t>Postnummer</w:t>
      </w:r>
      <w:r w:rsidR="00182641" w:rsidRPr="00962DD2">
        <w:rPr>
          <w:rFonts w:asciiTheme="minorHAnsi" w:hAnsiTheme="minorHAnsi"/>
          <w:szCs w:val="24"/>
        </w:rPr>
        <w:br/>
      </w:r>
      <w:r w:rsidR="00182641" w:rsidRPr="00962DD2">
        <w:rPr>
          <w:rFonts w:asciiTheme="minorHAnsi" w:hAnsiTheme="minorHAnsi"/>
          <w:i/>
          <w:iCs/>
          <w:szCs w:val="24"/>
        </w:rPr>
        <w:t>Personligen närvarande</w:t>
      </w:r>
    </w:p>
    <w:p w14:paraId="29E1A17A" w14:textId="77777777" w:rsidR="00182641" w:rsidRPr="00962DD2" w:rsidRDefault="00182641" w:rsidP="00182641">
      <w:pPr>
        <w:pStyle w:val="Brdtext1"/>
        <w:spacing w:before="0" w:line="240" w:lineRule="auto"/>
        <w:rPr>
          <w:rFonts w:asciiTheme="minorHAnsi" w:hAnsiTheme="minorHAnsi"/>
          <w:i/>
          <w:iCs/>
          <w:szCs w:val="24"/>
        </w:rPr>
      </w:pPr>
    </w:p>
    <w:p w14:paraId="4FFC90EC" w14:textId="77777777"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t>Bengt Bengtsson</w:t>
      </w:r>
      <w:r w:rsidRPr="00962DD2">
        <w:rPr>
          <w:rFonts w:asciiTheme="minorHAnsi" w:hAnsiTheme="minorHAnsi"/>
          <w:szCs w:val="24"/>
        </w:rPr>
        <w:tab/>
      </w:r>
      <w:r w:rsidRPr="00962DD2">
        <w:rPr>
          <w:rFonts w:asciiTheme="minorHAnsi" w:hAnsiTheme="minorHAnsi"/>
          <w:szCs w:val="24"/>
        </w:rPr>
        <w:tab/>
      </w:r>
      <w:r w:rsidRPr="00962DD2">
        <w:rPr>
          <w:rFonts w:asciiTheme="minorHAnsi" w:hAnsiTheme="minorHAnsi"/>
          <w:szCs w:val="24"/>
        </w:rPr>
        <w:tab/>
        <w:t>Annan bouppgivare</w:t>
      </w:r>
    </w:p>
    <w:p w14:paraId="27509224" w14:textId="77777777"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t>Adress</w:t>
      </w:r>
    </w:p>
    <w:p w14:paraId="590331D7" w14:textId="77777777"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t>Postnummer</w:t>
      </w:r>
    </w:p>
    <w:p w14:paraId="6A9BD8DF" w14:textId="77777777" w:rsidR="00182641" w:rsidRPr="00962DD2" w:rsidRDefault="00182641" w:rsidP="00182641">
      <w:pPr>
        <w:pStyle w:val="Brdtext1"/>
        <w:spacing w:before="0" w:line="240" w:lineRule="auto"/>
        <w:rPr>
          <w:rFonts w:asciiTheme="minorHAnsi" w:hAnsiTheme="minorHAnsi"/>
          <w:i/>
          <w:iCs/>
          <w:szCs w:val="24"/>
        </w:rPr>
      </w:pPr>
      <w:r w:rsidRPr="00962DD2">
        <w:rPr>
          <w:rFonts w:asciiTheme="minorHAnsi" w:hAnsiTheme="minorHAnsi"/>
          <w:i/>
          <w:iCs/>
          <w:szCs w:val="24"/>
        </w:rPr>
        <w:t>Närvarande via videolänk</w:t>
      </w:r>
    </w:p>
    <w:p w14:paraId="77DBE60F" w14:textId="0736774E"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br/>
      </w:r>
      <w:r w:rsidRPr="00962DD2">
        <w:rPr>
          <w:rFonts w:asciiTheme="minorHAnsi" w:hAnsiTheme="minorHAnsi"/>
          <w:b/>
          <w:bCs/>
          <w:szCs w:val="24"/>
        </w:rPr>
        <w:t>ÖVRIGA (närvarande om inte annat anges)</w:t>
      </w:r>
      <w:r w:rsidRPr="00962DD2">
        <w:rPr>
          <w:rFonts w:asciiTheme="minorHAnsi" w:hAnsiTheme="minorHAnsi"/>
          <w:szCs w:val="24"/>
        </w:rPr>
        <w:br/>
      </w:r>
      <w:r w:rsidRPr="00962DD2">
        <w:rPr>
          <w:rFonts w:asciiTheme="minorHAnsi" w:hAnsiTheme="minorHAnsi"/>
          <w:szCs w:val="24"/>
        </w:rPr>
        <w:br/>
      </w:r>
      <w:r w:rsidRPr="00962DD2">
        <w:rPr>
          <w:rFonts w:asciiTheme="minorHAnsi" w:hAnsiTheme="minorHAnsi"/>
          <w:b/>
          <w:bCs/>
          <w:szCs w:val="24"/>
        </w:rPr>
        <w:t>Tillsynsmyndighet</w:t>
      </w:r>
      <w:r w:rsidRPr="00962DD2">
        <w:rPr>
          <w:rFonts w:asciiTheme="minorHAnsi" w:hAnsiTheme="minorHAnsi"/>
          <w:szCs w:val="24"/>
        </w:rPr>
        <w:br/>
        <w:t>Kronofogden, Tillsynsmyndigheten i konkurser</w:t>
      </w:r>
      <w:r w:rsidRPr="00962DD2">
        <w:rPr>
          <w:rFonts w:asciiTheme="minorHAnsi" w:hAnsiTheme="minorHAnsi"/>
          <w:szCs w:val="24"/>
        </w:rPr>
        <w:br/>
        <w:t>TSM Umeå</w:t>
      </w:r>
      <w:r w:rsidRPr="00962DD2">
        <w:rPr>
          <w:rFonts w:asciiTheme="minorHAnsi" w:hAnsiTheme="minorHAnsi"/>
          <w:szCs w:val="24"/>
        </w:rPr>
        <w:br/>
        <w:t>901 73 Umeå</w:t>
      </w:r>
    </w:p>
    <w:p w14:paraId="66F5C765" w14:textId="77777777" w:rsidR="002765EF" w:rsidRDefault="00182641" w:rsidP="00182641">
      <w:pPr>
        <w:pStyle w:val="Brdtext1"/>
        <w:spacing w:before="0" w:line="240" w:lineRule="auto"/>
        <w:rPr>
          <w:rFonts w:asciiTheme="minorHAnsi" w:hAnsiTheme="minorHAnsi"/>
          <w:szCs w:val="24"/>
        </w:rPr>
      </w:pPr>
      <w:r w:rsidRPr="00962DD2">
        <w:rPr>
          <w:rFonts w:asciiTheme="minorHAnsi" w:hAnsiTheme="minorHAnsi"/>
          <w:i/>
          <w:iCs/>
          <w:szCs w:val="24"/>
        </w:rPr>
        <w:t>Ej företrädd vid mötet</w:t>
      </w:r>
      <w:r w:rsidRPr="00962DD2">
        <w:rPr>
          <w:rFonts w:asciiTheme="minorHAnsi" w:hAnsiTheme="minorHAnsi"/>
          <w:i/>
          <w:iCs/>
          <w:szCs w:val="24"/>
        </w:rPr>
        <w:br/>
      </w:r>
    </w:p>
    <w:p w14:paraId="4A15C1BD" w14:textId="3D14EDDB"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br/>
      </w:r>
      <w:r w:rsidRPr="00962DD2">
        <w:rPr>
          <w:rFonts w:asciiTheme="minorHAnsi" w:hAnsiTheme="minorHAnsi"/>
          <w:b/>
          <w:bCs/>
          <w:szCs w:val="24"/>
        </w:rPr>
        <w:lastRenderedPageBreak/>
        <w:t>SAKEN</w:t>
      </w:r>
      <w:r w:rsidRPr="00962DD2">
        <w:rPr>
          <w:rFonts w:asciiTheme="minorHAnsi" w:hAnsiTheme="minorHAnsi"/>
          <w:szCs w:val="24"/>
        </w:rPr>
        <w:br/>
        <w:t>Konkurs; Bekräftelse av bouppteckning</w:t>
      </w:r>
      <w:r w:rsidRPr="00962DD2">
        <w:rPr>
          <w:rFonts w:asciiTheme="minorHAnsi" w:hAnsiTheme="minorHAnsi"/>
          <w:szCs w:val="24"/>
        </w:rPr>
        <w:br/>
        <w:t>__________________________</w:t>
      </w:r>
      <w:r w:rsidRPr="00962DD2">
        <w:rPr>
          <w:rFonts w:asciiTheme="minorHAnsi" w:hAnsiTheme="minorHAnsi"/>
          <w:szCs w:val="24"/>
        </w:rPr>
        <w:br/>
      </w:r>
    </w:p>
    <w:p w14:paraId="3FB645E7" w14:textId="77777777" w:rsidR="00182641" w:rsidRPr="00962DD2"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t>Det antecknas att Arne Andersson har tagit del av bouppteckningen.</w:t>
      </w:r>
      <w:r w:rsidRPr="00962DD2">
        <w:rPr>
          <w:rFonts w:asciiTheme="minorHAnsi" w:hAnsiTheme="minorHAnsi"/>
          <w:szCs w:val="24"/>
        </w:rPr>
        <w:br/>
      </w:r>
    </w:p>
    <w:p w14:paraId="4EA48B61" w14:textId="77777777" w:rsidR="00182641" w:rsidRPr="00962DD2" w:rsidRDefault="00182641" w:rsidP="00182641">
      <w:pPr>
        <w:pStyle w:val="Brdtext1"/>
        <w:spacing w:before="0" w:line="240" w:lineRule="auto"/>
        <w:rPr>
          <w:rFonts w:asciiTheme="minorHAnsi" w:hAnsiTheme="minorHAnsi"/>
          <w:b/>
          <w:bCs/>
          <w:szCs w:val="24"/>
        </w:rPr>
      </w:pPr>
      <w:r w:rsidRPr="00962DD2">
        <w:rPr>
          <w:rFonts w:asciiTheme="minorHAnsi" w:hAnsiTheme="minorHAnsi"/>
          <w:b/>
          <w:bCs/>
          <w:szCs w:val="24"/>
        </w:rPr>
        <w:t>Alternativ 1</w:t>
      </w:r>
    </w:p>
    <w:p w14:paraId="1983E7A0" w14:textId="77777777" w:rsidR="00182641" w:rsidRPr="00901329" w:rsidRDefault="00182641" w:rsidP="00182641">
      <w:pPr>
        <w:pStyle w:val="Brdtext1"/>
        <w:spacing w:before="0" w:line="240" w:lineRule="auto"/>
        <w:rPr>
          <w:rFonts w:asciiTheme="minorHAnsi" w:hAnsiTheme="minorHAnsi"/>
          <w:szCs w:val="24"/>
        </w:rPr>
      </w:pPr>
      <w:r w:rsidRPr="00901329">
        <w:rPr>
          <w:rFonts w:asciiTheme="minorHAnsi" w:hAnsiTheme="minorHAnsi"/>
          <w:szCs w:val="24"/>
        </w:rPr>
        <w:t xml:space="preserve">De närvarande förklarar att de inte önskar göra några tillägg till eller ändringar </w:t>
      </w:r>
      <w:r w:rsidRPr="00901329">
        <w:rPr>
          <w:rFonts w:asciiTheme="minorHAnsi" w:hAnsiTheme="minorHAnsi"/>
          <w:szCs w:val="24"/>
        </w:rPr>
        <w:br/>
        <w:t>i bouppteckningen/gör följande tillägg till och ändringar i bouppteckningen.</w:t>
      </w:r>
      <w:r w:rsidRPr="00901329">
        <w:rPr>
          <w:rFonts w:asciiTheme="minorHAnsi" w:hAnsiTheme="minorHAnsi"/>
          <w:szCs w:val="24"/>
        </w:rPr>
        <w:br/>
      </w:r>
    </w:p>
    <w:p w14:paraId="7459A15D" w14:textId="77777777" w:rsidR="00182641" w:rsidRPr="00901329" w:rsidRDefault="00182641" w:rsidP="00182641">
      <w:pPr>
        <w:pStyle w:val="Brdtext1"/>
        <w:spacing w:before="0" w:line="240" w:lineRule="auto"/>
        <w:rPr>
          <w:rFonts w:asciiTheme="minorHAnsi" w:hAnsiTheme="minorHAnsi"/>
          <w:b/>
          <w:bCs/>
          <w:szCs w:val="24"/>
        </w:rPr>
      </w:pPr>
      <w:r w:rsidRPr="00901329">
        <w:rPr>
          <w:rFonts w:asciiTheme="minorHAnsi" w:hAnsiTheme="minorHAnsi"/>
          <w:b/>
          <w:bCs/>
          <w:szCs w:val="24"/>
        </w:rPr>
        <w:t>Alternativ 2</w:t>
      </w:r>
    </w:p>
    <w:p w14:paraId="2D906E7D" w14:textId="77777777" w:rsidR="00182641" w:rsidRPr="00901329" w:rsidRDefault="00182641" w:rsidP="00182641">
      <w:pPr>
        <w:pStyle w:val="Brdtext1"/>
        <w:spacing w:before="0" w:line="240" w:lineRule="auto"/>
        <w:rPr>
          <w:rFonts w:asciiTheme="minorHAnsi" w:hAnsiTheme="minorHAnsi"/>
          <w:szCs w:val="24"/>
        </w:rPr>
      </w:pPr>
      <w:r w:rsidRPr="00901329">
        <w:rPr>
          <w:rFonts w:asciiTheme="minorHAnsi" w:hAnsiTheme="minorHAnsi"/>
          <w:szCs w:val="24"/>
        </w:rPr>
        <w:t>Gäldenären gör följande tillägg / ändringar till konkursbouppteckningen.</w:t>
      </w:r>
    </w:p>
    <w:p w14:paraId="18EB7513" w14:textId="49E74E32" w:rsidR="00182641" w:rsidRPr="00901329" w:rsidRDefault="00182641" w:rsidP="00182641">
      <w:pPr>
        <w:pStyle w:val="Brdtext1"/>
        <w:spacing w:before="0" w:line="240" w:lineRule="auto"/>
        <w:rPr>
          <w:rFonts w:asciiTheme="minorHAnsi" w:hAnsiTheme="minorHAnsi"/>
          <w:szCs w:val="24"/>
        </w:rPr>
      </w:pPr>
      <w:r w:rsidRPr="00901329">
        <w:rPr>
          <w:rFonts w:asciiTheme="minorHAnsi" w:hAnsiTheme="minorHAnsi"/>
          <w:szCs w:val="24"/>
        </w:rPr>
        <w:br/>
        <w:t xml:space="preserve">Förvaltaren erinrar om bouppteckningsbekräftelsens vikt och betydelse samt det straffansvar som kan följa enligt </w:t>
      </w:r>
      <w:proofErr w:type="spellStart"/>
      <w:r w:rsidRPr="00901329">
        <w:rPr>
          <w:rFonts w:asciiTheme="minorHAnsi" w:hAnsiTheme="minorHAnsi"/>
          <w:szCs w:val="24"/>
        </w:rPr>
        <w:t>bl</w:t>
      </w:r>
      <w:proofErr w:type="spellEnd"/>
      <w:r w:rsidRPr="00901329">
        <w:rPr>
          <w:rFonts w:asciiTheme="minorHAnsi" w:hAnsiTheme="minorHAnsi"/>
          <w:szCs w:val="24"/>
        </w:rPr>
        <w:t xml:space="preserve"> a 11 kap. </w:t>
      </w:r>
      <w:r w:rsidR="000F0A6D">
        <w:rPr>
          <w:rFonts w:asciiTheme="minorHAnsi" w:hAnsiTheme="minorHAnsi"/>
          <w:szCs w:val="24"/>
        </w:rPr>
        <w:t>2</w:t>
      </w:r>
      <w:r w:rsidRPr="00901329">
        <w:rPr>
          <w:rFonts w:asciiTheme="minorHAnsi" w:hAnsiTheme="minorHAnsi"/>
          <w:szCs w:val="24"/>
        </w:rPr>
        <w:t xml:space="preserve"> § brottsbalken</w:t>
      </w:r>
      <w:r w:rsidR="000F0A6D">
        <w:rPr>
          <w:rFonts w:asciiTheme="minorHAnsi" w:hAnsiTheme="minorHAnsi"/>
          <w:szCs w:val="24"/>
        </w:rPr>
        <w:t xml:space="preserve"> (försvårande av konkurs)</w:t>
      </w:r>
      <w:r w:rsidRPr="00901329">
        <w:rPr>
          <w:rFonts w:asciiTheme="minorHAnsi" w:hAnsiTheme="minorHAnsi"/>
          <w:szCs w:val="24"/>
        </w:rPr>
        <w:t xml:space="preserve"> vid lämnande av oriktiga uppgifter.</w:t>
      </w:r>
    </w:p>
    <w:p w14:paraId="1BF70E34" w14:textId="77777777" w:rsidR="00182641" w:rsidRPr="00901329" w:rsidRDefault="00182641" w:rsidP="00182641">
      <w:pPr>
        <w:pStyle w:val="Brdtext1"/>
        <w:spacing w:before="0" w:line="240" w:lineRule="auto"/>
        <w:rPr>
          <w:rFonts w:asciiTheme="minorHAnsi" w:hAnsiTheme="minorHAnsi"/>
          <w:szCs w:val="24"/>
        </w:rPr>
      </w:pPr>
    </w:p>
    <w:p w14:paraId="6FE8B27C" w14:textId="77777777" w:rsidR="00182641" w:rsidRPr="00901329" w:rsidRDefault="00182641" w:rsidP="00182641">
      <w:pPr>
        <w:pStyle w:val="Brdtext1"/>
        <w:spacing w:before="0" w:line="240" w:lineRule="auto"/>
        <w:rPr>
          <w:rFonts w:asciiTheme="minorHAnsi" w:hAnsiTheme="minorHAnsi"/>
          <w:szCs w:val="24"/>
        </w:rPr>
      </w:pPr>
      <w:r w:rsidRPr="00901329">
        <w:rPr>
          <w:rFonts w:asciiTheme="minorHAnsi" w:hAnsiTheme="minorHAnsi"/>
          <w:szCs w:val="24"/>
        </w:rPr>
        <w:t>Arne Andersson bekräftar genom egenhändigt undertecknande/digital signering (se bilaga) att bouppteckningen, med de tillägg och ändringar som nu gjorts, är riktig (se nedan).</w:t>
      </w:r>
    </w:p>
    <w:p w14:paraId="1BAEB8BA" w14:textId="77777777" w:rsidR="00182641" w:rsidRPr="00901329" w:rsidRDefault="00182641" w:rsidP="00182641">
      <w:pPr>
        <w:rPr>
          <w:b/>
          <w:bCs/>
          <w:sz w:val="24"/>
        </w:rPr>
      </w:pPr>
    </w:p>
    <w:p w14:paraId="18F182F3" w14:textId="75271407" w:rsidR="00182641" w:rsidRPr="00962DD2" w:rsidRDefault="00182641" w:rsidP="00182641">
      <w:pPr>
        <w:rPr>
          <w:b/>
          <w:bCs/>
          <w:sz w:val="24"/>
        </w:rPr>
      </w:pPr>
      <w:r w:rsidRPr="00962DD2">
        <w:rPr>
          <w:b/>
          <w:bCs/>
          <w:sz w:val="24"/>
        </w:rPr>
        <w:t>Bouppteckningsbekräftelse</w:t>
      </w:r>
    </w:p>
    <w:p w14:paraId="696AE634" w14:textId="1BCF2F0C" w:rsidR="00182641" w:rsidRPr="00962DD2" w:rsidRDefault="00182641" w:rsidP="00182641">
      <w:pPr>
        <w:rPr>
          <w:sz w:val="24"/>
        </w:rPr>
      </w:pPr>
      <w:r w:rsidRPr="00962DD2">
        <w:rPr>
          <w:sz w:val="24"/>
        </w:rPr>
        <w:t xml:space="preserve">Jag N.N. lovar och försäkrar på heder och samvete att bouppteckningens uppgifter om tillgångar, skulder och </w:t>
      </w:r>
      <w:r w:rsidR="007C7BA0" w:rsidRPr="00962DD2">
        <w:rPr>
          <w:sz w:val="24"/>
        </w:rPr>
        <w:t>räkenskaps</w:t>
      </w:r>
      <w:r w:rsidR="007C7BA0">
        <w:rPr>
          <w:sz w:val="24"/>
        </w:rPr>
        <w:t xml:space="preserve">information </w:t>
      </w:r>
      <w:r w:rsidRPr="00962DD2">
        <w:rPr>
          <w:sz w:val="24"/>
        </w:rPr>
        <w:t>(med idag gjorda tillägg, ändringar och reservationer) är riktiga så att efter vad jag vet ingen tillgång eller skuld oriktigt har upptagits eller utelämnats.</w:t>
      </w:r>
    </w:p>
    <w:p w14:paraId="450E3E45" w14:textId="77777777" w:rsidR="00182641" w:rsidRPr="00962DD2" w:rsidRDefault="00182641" w:rsidP="00182641">
      <w:pPr>
        <w:rPr>
          <w:sz w:val="24"/>
        </w:rPr>
      </w:pPr>
    </w:p>
    <w:p w14:paraId="4E77ADB0" w14:textId="2D708319" w:rsidR="00182641" w:rsidRDefault="00182641" w:rsidP="00182641">
      <w:pPr>
        <w:rPr>
          <w:sz w:val="24"/>
        </w:rPr>
      </w:pPr>
      <w:r w:rsidRPr="00962DD2">
        <w:rPr>
          <w:sz w:val="24"/>
        </w:rPr>
        <w:t>Arne Andersson</w:t>
      </w:r>
      <w:r w:rsidRPr="00962DD2">
        <w:rPr>
          <w:sz w:val="24"/>
        </w:rPr>
        <w:tab/>
      </w:r>
      <w:r w:rsidRPr="00962DD2">
        <w:rPr>
          <w:sz w:val="24"/>
        </w:rPr>
        <w:tab/>
      </w:r>
      <w:r w:rsidRPr="00962DD2">
        <w:rPr>
          <w:sz w:val="24"/>
        </w:rPr>
        <w:tab/>
        <w:t>Bengt Bengtsson</w:t>
      </w:r>
    </w:p>
    <w:p w14:paraId="44F32A70" w14:textId="77777777" w:rsidR="0091602C" w:rsidRPr="00962DD2" w:rsidRDefault="0091602C" w:rsidP="00182641">
      <w:pPr>
        <w:rPr>
          <w:sz w:val="24"/>
        </w:rPr>
      </w:pPr>
    </w:p>
    <w:p w14:paraId="604F23DC" w14:textId="77777777" w:rsidR="00182641" w:rsidRPr="00962DD2" w:rsidRDefault="00182641" w:rsidP="00182641">
      <w:pPr>
        <w:rPr>
          <w:sz w:val="24"/>
        </w:rPr>
      </w:pPr>
      <w:r w:rsidRPr="00962DD2">
        <w:rPr>
          <w:sz w:val="24"/>
        </w:rPr>
        <w:t>Förvaltaren önskar inte påkalla bekräftelse med någon ytterligare person.</w:t>
      </w:r>
    </w:p>
    <w:p w14:paraId="70F68530" w14:textId="3FAFE859" w:rsidR="00182641" w:rsidRDefault="00182641" w:rsidP="00182641">
      <w:pPr>
        <w:pStyle w:val="Brdtext1"/>
        <w:spacing w:before="0" w:line="240" w:lineRule="auto"/>
        <w:rPr>
          <w:rFonts w:asciiTheme="minorHAnsi" w:hAnsiTheme="minorHAnsi"/>
          <w:szCs w:val="24"/>
        </w:rPr>
      </w:pPr>
      <w:r w:rsidRPr="00962DD2">
        <w:rPr>
          <w:rFonts w:asciiTheme="minorHAnsi" w:hAnsiTheme="minorHAnsi"/>
          <w:szCs w:val="24"/>
        </w:rPr>
        <w:t>Förvaltaren uppger att förvaltarberättelse kommer att inges till tingsrätten inom föreskriven tid.</w:t>
      </w:r>
      <w:r w:rsidRPr="00962DD2">
        <w:rPr>
          <w:rFonts w:asciiTheme="minorHAnsi" w:hAnsiTheme="minorHAnsi"/>
          <w:szCs w:val="24"/>
        </w:rPr>
        <w:br/>
      </w:r>
    </w:p>
    <w:p w14:paraId="5A717A1E" w14:textId="4E66BE4B" w:rsidR="0091602C" w:rsidRDefault="0091602C" w:rsidP="00182641">
      <w:pPr>
        <w:pStyle w:val="Brdtext1"/>
        <w:spacing w:before="0" w:line="240" w:lineRule="auto"/>
        <w:rPr>
          <w:rFonts w:asciiTheme="minorHAnsi" w:hAnsiTheme="minorHAnsi"/>
          <w:szCs w:val="24"/>
        </w:rPr>
      </w:pPr>
    </w:p>
    <w:p w14:paraId="569F2494" w14:textId="77777777" w:rsidR="0091602C" w:rsidRDefault="0091602C" w:rsidP="00182641">
      <w:pPr>
        <w:pStyle w:val="Brdtext1"/>
        <w:spacing w:before="0" w:line="240" w:lineRule="auto"/>
        <w:rPr>
          <w:rFonts w:asciiTheme="minorHAnsi" w:hAnsiTheme="minorHAnsi"/>
          <w:szCs w:val="24"/>
        </w:rPr>
      </w:pPr>
    </w:p>
    <w:p w14:paraId="3C607FB8" w14:textId="3E237DD3" w:rsidR="00182641" w:rsidRPr="00901329" w:rsidRDefault="00182641" w:rsidP="00182641">
      <w:pPr>
        <w:pStyle w:val="Brdtext1"/>
        <w:spacing w:before="0" w:line="240" w:lineRule="auto"/>
        <w:rPr>
          <w:rFonts w:asciiTheme="minorHAnsi" w:hAnsiTheme="minorHAnsi"/>
          <w:b/>
          <w:bCs/>
          <w:szCs w:val="24"/>
        </w:rPr>
      </w:pPr>
      <w:r w:rsidRPr="00901329">
        <w:rPr>
          <w:rFonts w:asciiTheme="minorHAnsi" w:hAnsiTheme="minorHAnsi"/>
          <w:b/>
          <w:bCs/>
          <w:szCs w:val="24"/>
        </w:rPr>
        <w:lastRenderedPageBreak/>
        <w:t>Utdelningsprognos vid inga ändringar eller tillägg</w:t>
      </w:r>
    </w:p>
    <w:p w14:paraId="2ED89380" w14:textId="77777777" w:rsidR="00901329" w:rsidRDefault="00901329" w:rsidP="00182641">
      <w:pPr>
        <w:pStyle w:val="Brdtext1"/>
        <w:spacing w:before="0" w:line="240" w:lineRule="auto"/>
        <w:rPr>
          <w:rFonts w:asciiTheme="minorHAnsi" w:hAnsiTheme="minorHAnsi"/>
          <w:szCs w:val="24"/>
        </w:rPr>
      </w:pPr>
    </w:p>
    <w:p w14:paraId="5D10844B" w14:textId="32317815" w:rsidR="00182641" w:rsidRPr="00901329" w:rsidRDefault="00182641" w:rsidP="00182641">
      <w:pPr>
        <w:pStyle w:val="Brdtext1"/>
        <w:spacing w:before="0" w:line="240" w:lineRule="auto"/>
        <w:rPr>
          <w:rFonts w:asciiTheme="minorHAnsi" w:hAnsiTheme="minorHAnsi"/>
          <w:szCs w:val="24"/>
        </w:rPr>
      </w:pPr>
      <w:r w:rsidRPr="00901329">
        <w:rPr>
          <w:rFonts w:asciiTheme="minorHAnsi" w:hAnsiTheme="minorHAnsi"/>
          <w:szCs w:val="24"/>
        </w:rPr>
        <w:t>Utdelning bedöms ske i konkursen i enlighet med vad som framgår av upprättad konkursbouppteckning.</w:t>
      </w:r>
    </w:p>
    <w:p w14:paraId="5DB011E7" w14:textId="77777777" w:rsidR="00182641" w:rsidRPr="00901329" w:rsidRDefault="00182641" w:rsidP="00182641">
      <w:pPr>
        <w:pStyle w:val="Brdtext1"/>
        <w:spacing w:before="0" w:line="240" w:lineRule="auto"/>
        <w:rPr>
          <w:rFonts w:asciiTheme="minorHAnsi" w:hAnsiTheme="minorHAnsi"/>
          <w:szCs w:val="24"/>
        </w:rPr>
      </w:pPr>
    </w:p>
    <w:p w14:paraId="46ABB0E5" w14:textId="4CDFD234" w:rsidR="00182641" w:rsidRPr="00901329" w:rsidRDefault="00182641" w:rsidP="00182641">
      <w:pPr>
        <w:pStyle w:val="Brdtext1"/>
        <w:spacing w:before="0" w:line="240" w:lineRule="auto"/>
        <w:rPr>
          <w:rFonts w:asciiTheme="minorHAnsi" w:hAnsiTheme="minorHAnsi"/>
          <w:b/>
          <w:bCs/>
        </w:rPr>
      </w:pPr>
      <w:r w:rsidRPr="00901329">
        <w:rPr>
          <w:rFonts w:asciiTheme="minorHAnsi" w:hAnsiTheme="minorHAnsi"/>
          <w:b/>
          <w:bCs/>
        </w:rPr>
        <w:t>Alternativ vid eventuella ändringar och tillägg vid sammanträdet</w:t>
      </w:r>
    </w:p>
    <w:p w14:paraId="0BAB25E4" w14:textId="77777777" w:rsidR="00901329" w:rsidRDefault="00901329" w:rsidP="00182641">
      <w:pPr>
        <w:pStyle w:val="Brdtext1"/>
        <w:spacing w:before="0" w:line="240" w:lineRule="auto"/>
        <w:rPr>
          <w:rFonts w:asciiTheme="minorHAnsi" w:hAnsiTheme="minorHAnsi"/>
        </w:rPr>
      </w:pPr>
    </w:p>
    <w:p w14:paraId="43AE2333" w14:textId="459F4F1F" w:rsidR="00182641" w:rsidRPr="00901329" w:rsidRDefault="00182641" w:rsidP="00182641">
      <w:pPr>
        <w:pStyle w:val="Brdtext1"/>
        <w:spacing w:before="0" w:line="240" w:lineRule="auto"/>
        <w:rPr>
          <w:rFonts w:asciiTheme="minorHAnsi" w:hAnsiTheme="minorHAnsi"/>
        </w:rPr>
      </w:pPr>
      <w:r w:rsidRPr="00901329">
        <w:rPr>
          <w:rFonts w:asciiTheme="minorHAnsi" w:hAnsiTheme="minorHAnsi"/>
        </w:rPr>
        <w:t>Till exempel:</w:t>
      </w:r>
    </w:p>
    <w:p w14:paraId="0FCCA91D" w14:textId="77777777" w:rsidR="00901329" w:rsidRDefault="00901329" w:rsidP="00182641">
      <w:pPr>
        <w:pStyle w:val="Brdtext1"/>
        <w:spacing w:before="0" w:line="240" w:lineRule="auto"/>
        <w:rPr>
          <w:rFonts w:asciiTheme="minorHAnsi" w:hAnsiTheme="minorHAnsi"/>
        </w:rPr>
      </w:pPr>
    </w:p>
    <w:p w14:paraId="0A89257C" w14:textId="38073602" w:rsidR="00182641" w:rsidRPr="00901329" w:rsidRDefault="00182641" w:rsidP="00182641">
      <w:pPr>
        <w:pStyle w:val="Brdtext1"/>
        <w:spacing w:before="0" w:line="240" w:lineRule="auto"/>
        <w:rPr>
          <w:rFonts w:asciiTheme="minorHAnsi" w:hAnsiTheme="minorHAnsi"/>
        </w:rPr>
      </w:pPr>
      <w:r w:rsidRPr="00901329">
        <w:rPr>
          <w:rFonts w:asciiTheme="minorHAnsi" w:hAnsiTheme="minorHAnsi"/>
        </w:rPr>
        <w:t>Förvaltaren uppger att borgenärer med prioriterade fordringar med särskild förmånsrätt enligt 10 a § förmånsrättslagen (1970:979) kan påräkna full utdelning i konkursen.</w:t>
      </w:r>
      <w:r w:rsidRPr="00901329">
        <w:rPr>
          <w:rFonts w:asciiTheme="minorHAnsi" w:hAnsiTheme="minorHAnsi"/>
        </w:rPr>
        <w:br/>
      </w:r>
      <w:r w:rsidRPr="00901329">
        <w:rPr>
          <w:rFonts w:asciiTheme="minorHAnsi" w:hAnsiTheme="minorHAnsi"/>
        </w:rPr>
        <w:br/>
        <w:t xml:space="preserve">Förvaltaren uppger vidare att boets tillgångar sannolikt räcker till för att ge viss utdelning till oprioriterade borgenärer och att en </w:t>
      </w:r>
      <w:r w:rsidR="00D45EAE">
        <w:rPr>
          <w:rFonts w:asciiTheme="minorHAnsi" w:hAnsiTheme="minorHAnsi"/>
        </w:rPr>
        <w:t>begära</w:t>
      </w:r>
      <w:r w:rsidR="00797AC2">
        <w:rPr>
          <w:rFonts w:asciiTheme="minorHAnsi" w:hAnsiTheme="minorHAnsi"/>
        </w:rPr>
        <w:t>n</w:t>
      </w:r>
      <w:r w:rsidRPr="00901329">
        <w:rPr>
          <w:rFonts w:asciiTheme="minorHAnsi" w:hAnsiTheme="minorHAnsi"/>
        </w:rPr>
        <w:t xml:space="preserve"> om att inleda ett bevakningsförfarande kommer att ges in till tingsrätten.</w:t>
      </w:r>
      <w:r w:rsidRPr="00901329">
        <w:rPr>
          <w:rFonts w:asciiTheme="minorHAnsi" w:hAnsiTheme="minorHAnsi"/>
        </w:rPr>
        <w:br/>
      </w:r>
    </w:p>
    <w:p w14:paraId="4A6FC43D" w14:textId="77777777" w:rsidR="00182641" w:rsidRPr="00901329" w:rsidRDefault="00182641" w:rsidP="00182641">
      <w:pPr>
        <w:pStyle w:val="Brdtext1"/>
        <w:spacing w:before="0" w:line="240" w:lineRule="auto"/>
        <w:rPr>
          <w:rFonts w:asciiTheme="minorHAnsi" w:hAnsiTheme="minorHAnsi"/>
        </w:rPr>
      </w:pPr>
    </w:p>
    <w:p w14:paraId="3CC828DC" w14:textId="77777777" w:rsidR="00182641" w:rsidRPr="00901329" w:rsidRDefault="00182641" w:rsidP="00182641">
      <w:pPr>
        <w:pStyle w:val="Brdtext1"/>
        <w:spacing w:before="0" w:line="240" w:lineRule="auto"/>
        <w:rPr>
          <w:rFonts w:asciiTheme="minorHAnsi" w:hAnsiTheme="minorHAnsi"/>
        </w:rPr>
      </w:pPr>
      <w:r w:rsidRPr="00901329">
        <w:rPr>
          <w:rFonts w:asciiTheme="minorHAnsi" w:hAnsiTheme="minorHAnsi"/>
        </w:rPr>
        <w:t>Sammanträdet förklaras avslutat.</w:t>
      </w:r>
    </w:p>
    <w:p w14:paraId="65D44B73" w14:textId="77777777" w:rsidR="00182641" w:rsidRPr="00901329" w:rsidRDefault="00182641" w:rsidP="00182641">
      <w:pPr>
        <w:pStyle w:val="Brdtext1"/>
        <w:spacing w:before="0" w:line="240" w:lineRule="auto"/>
        <w:rPr>
          <w:rFonts w:asciiTheme="minorHAnsi" w:hAnsiTheme="minorHAnsi"/>
        </w:rPr>
      </w:pPr>
      <w:r w:rsidRPr="00901329">
        <w:rPr>
          <w:rFonts w:asciiTheme="minorHAnsi" w:hAnsiTheme="minorHAnsi"/>
        </w:rPr>
        <w:br/>
      </w:r>
    </w:p>
    <w:bookmarkEnd w:id="7"/>
    <w:p w14:paraId="10C7FCDE" w14:textId="6E79F2A0" w:rsidR="00182641" w:rsidRPr="00901329" w:rsidRDefault="00901329" w:rsidP="00182641">
      <w:pPr>
        <w:pStyle w:val="Brdtext1"/>
        <w:spacing w:before="0" w:line="240" w:lineRule="auto"/>
        <w:rPr>
          <w:rFonts w:asciiTheme="minorHAnsi" w:hAnsiTheme="minorHAnsi"/>
        </w:rPr>
      </w:pPr>
      <w:r>
        <w:rPr>
          <w:rFonts w:asciiTheme="minorHAnsi" w:hAnsiTheme="minorHAnsi"/>
        </w:rPr>
        <w:t>Advokat AA</w:t>
      </w:r>
    </w:p>
    <w:p w14:paraId="633C7DAE" w14:textId="77777777" w:rsidR="00182641" w:rsidRPr="00901329" w:rsidRDefault="00182641" w:rsidP="00182641">
      <w:pPr>
        <w:pStyle w:val="Brdtext1"/>
        <w:spacing w:before="0" w:line="240" w:lineRule="auto"/>
        <w:rPr>
          <w:rFonts w:asciiTheme="minorHAnsi" w:hAnsiTheme="minorHAnsi"/>
        </w:rPr>
      </w:pPr>
    </w:p>
    <w:p w14:paraId="22AE5C6C" w14:textId="77777777" w:rsidR="00182641" w:rsidRPr="00901329" w:rsidRDefault="00182641" w:rsidP="00182641">
      <w:pPr>
        <w:pStyle w:val="Brdtext1"/>
        <w:spacing w:before="0" w:line="240" w:lineRule="auto"/>
        <w:rPr>
          <w:rFonts w:asciiTheme="minorHAnsi" w:hAnsiTheme="minorHAnsi"/>
        </w:rPr>
      </w:pPr>
    </w:p>
    <w:p w14:paraId="161C5768" w14:textId="77777777" w:rsidR="00182641" w:rsidRPr="00901329" w:rsidRDefault="00182641" w:rsidP="00182641">
      <w:pPr>
        <w:pStyle w:val="Brdtext1malltext"/>
        <w:rPr>
          <w:rFonts w:asciiTheme="minorHAnsi" w:hAnsiTheme="minorHAnsi"/>
          <w:b/>
        </w:rPr>
      </w:pPr>
      <w:r w:rsidRPr="00901329">
        <w:rPr>
          <w:rFonts w:asciiTheme="minorHAnsi" w:hAnsiTheme="minorHAnsi"/>
          <w:b/>
        </w:rPr>
        <w:br w:type="page"/>
      </w:r>
    </w:p>
    <w:p w14:paraId="5851DEC9" w14:textId="2864B036" w:rsidR="00182641" w:rsidRPr="002765EF" w:rsidRDefault="002765EF" w:rsidP="00182641">
      <w:pPr>
        <w:spacing w:line="360" w:lineRule="auto"/>
        <w:rPr>
          <w:b/>
          <w:bCs/>
          <w:sz w:val="24"/>
        </w:rPr>
      </w:pPr>
      <w:r w:rsidRPr="002765EF">
        <w:rPr>
          <w:b/>
          <w:bCs/>
          <w:sz w:val="24"/>
        </w:rPr>
        <w:lastRenderedPageBreak/>
        <w:t xml:space="preserve">Bilaga </w:t>
      </w:r>
      <w:r w:rsidR="00D45EAE">
        <w:rPr>
          <w:b/>
          <w:bCs/>
          <w:sz w:val="24"/>
        </w:rPr>
        <w:t>2</w:t>
      </w:r>
    </w:p>
    <w:tbl>
      <w:tblPr>
        <w:tblpPr w:leftFromText="142" w:rightFromText="142" w:vertAnchor="page" w:horzAnchor="margin" w:tblpY="905"/>
        <w:tblW w:w="8598" w:type="dxa"/>
        <w:tblLayout w:type="fixed"/>
        <w:tblCellMar>
          <w:left w:w="0" w:type="dxa"/>
          <w:right w:w="0" w:type="dxa"/>
        </w:tblCellMar>
        <w:tblLook w:val="0000" w:firstRow="0" w:lastRow="0" w:firstColumn="0" w:lastColumn="0" w:noHBand="0" w:noVBand="0"/>
      </w:tblPr>
      <w:tblGrid>
        <w:gridCol w:w="4091"/>
        <w:gridCol w:w="2580"/>
        <w:gridCol w:w="1927"/>
      </w:tblGrid>
      <w:tr w:rsidR="00182641" w:rsidRPr="00901329" w14:paraId="664AAA32" w14:textId="77777777" w:rsidTr="00901329">
        <w:trPr>
          <w:trHeight w:hRule="exact" w:val="1518"/>
        </w:trPr>
        <w:tc>
          <w:tcPr>
            <w:tcW w:w="4091" w:type="dxa"/>
          </w:tcPr>
          <w:p w14:paraId="57DCB317" w14:textId="669E099E" w:rsidR="00182641" w:rsidRPr="00450AFB" w:rsidRDefault="00182641" w:rsidP="00182641">
            <w:pPr>
              <w:pStyle w:val="Sidhuvud"/>
              <w:ind w:right="566"/>
              <w:jc w:val="both"/>
              <w:rPr>
                <w:b/>
                <w:bCs/>
                <w:sz w:val="24"/>
              </w:rPr>
            </w:pPr>
          </w:p>
        </w:tc>
        <w:tc>
          <w:tcPr>
            <w:tcW w:w="2580" w:type="dxa"/>
          </w:tcPr>
          <w:p w14:paraId="48CF4CAD" w14:textId="77777777" w:rsidR="00182641" w:rsidRPr="00901329" w:rsidRDefault="00182641" w:rsidP="00182641">
            <w:pPr>
              <w:pStyle w:val="Sidhuvud"/>
              <w:ind w:right="566"/>
              <w:jc w:val="both"/>
              <w:rPr>
                <w:sz w:val="24"/>
              </w:rPr>
            </w:pPr>
            <w:r w:rsidRPr="00901329">
              <w:rPr>
                <w:sz w:val="24"/>
              </w:rPr>
              <w:t xml:space="preserve"> </w:t>
            </w:r>
            <w:r w:rsidRPr="00901329">
              <w:rPr>
                <w:sz w:val="24"/>
              </w:rPr>
              <w:br/>
            </w:r>
          </w:p>
          <w:p w14:paraId="53BD6216" w14:textId="77777777" w:rsidR="00182641" w:rsidRPr="00901329" w:rsidRDefault="00182641" w:rsidP="00182641">
            <w:pPr>
              <w:pStyle w:val="Sidhuvud"/>
              <w:ind w:right="566"/>
              <w:jc w:val="both"/>
              <w:rPr>
                <w:sz w:val="24"/>
              </w:rPr>
            </w:pPr>
          </w:p>
          <w:p w14:paraId="2368CCA5" w14:textId="77777777" w:rsidR="00182641" w:rsidRPr="00901329" w:rsidRDefault="00182641" w:rsidP="00182641">
            <w:pPr>
              <w:pStyle w:val="Sidhuvud"/>
              <w:ind w:right="566"/>
              <w:jc w:val="both"/>
              <w:rPr>
                <w:sz w:val="24"/>
              </w:rPr>
            </w:pPr>
          </w:p>
          <w:p w14:paraId="067FA9F1" w14:textId="77777777" w:rsidR="00182641" w:rsidRPr="00901329" w:rsidRDefault="00182641" w:rsidP="00182641">
            <w:pPr>
              <w:pStyle w:val="Sidhuvud"/>
              <w:ind w:right="566"/>
              <w:jc w:val="both"/>
              <w:rPr>
                <w:sz w:val="24"/>
              </w:rPr>
            </w:pPr>
          </w:p>
          <w:p w14:paraId="6AA7276A" w14:textId="77777777" w:rsidR="00182641" w:rsidRPr="00901329" w:rsidRDefault="00182641" w:rsidP="00182641">
            <w:pPr>
              <w:pStyle w:val="Sidhuvud"/>
              <w:ind w:right="566"/>
              <w:jc w:val="both"/>
              <w:rPr>
                <w:sz w:val="24"/>
              </w:rPr>
            </w:pPr>
          </w:p>
        </w:tc>
        <w:tc>
          <w:tcPr>
            <w:tcW w:w="1927" w:type="dxa"/>
          </w:tcPr>
          <w:p w14:paraId="78977AB0" w14:textId="67D73EF1" w:rsidR="00182641" w:rsidRPr="00901329" w:rsidRDefault="00182641" w:rsidP="00182641">
            <w:pPr>
              <w:pStyle w:val="Sidhuvud"/>
              <w:ind w:right="566"/>
              <w:jc w:val="both"/>
              <w:rPr>
                <w:sz w:val="24"/>
              </w:rPr>
            </w:pPr>
            <w:r w:rsidRPr="00901329">
              <w:rPr>
                <w:sz w:val="24"/>
              </w:rPr>
              <w:br/>
            </w:r>
          </w:p>
        </w:tc>
      </w:tr>
    </w:tbl>
    <w:p w14:paraId="59702E88" w14:textId="77777777" w:rsidR="00182641" w:rsidRPr="000C2808" w:rsidRDefault="00182641" w:rsidP="00182641">
      <w:pPr>
        <w:pStyle w:val="Brdtext1"/>
        <w:spacing w:before="0" w:line="240" w:lineRule="auto"/>
        <w:ind w:right="566"/>
        <w:jc w:val="both"/>
        <w:rPr>
          <w:rFonts w:asciiTheme="minorHAnsi" w:hAnsiTheme="minorHAnsi"/>
          <w:szCs w:val="24"/>
        </w:rPr>
      </w:pPr>
      <w:r w:rsidRPr="000C2808">
        <w:rPr>
          <w:rFonts w:asciiTheme="minorHAnsi" w:hAnsiTheme="minorHAnsi"/>
          <w:szCs w:val="24"/>
        </w:rPr>
        <w:t>Till</w:t>
      </w:r>
      <w:r w:rsidRPr="000C2808">
        <w:rPr>
          <w:rFonts w:asciiTheme="minorHAnsi" w:hAnsiTheme="minorHAnsi"/>
          <w:szCs w:val="24"/>
        </w:rPr>
        <w:tab/>
      </w:r>
    </w:p>
    <w:p w14:paraId="3FB6069A" w14:textId="77777777" w:rsidR="00182641" w:rsidRPr="000C2808" w:rsidRDefault="00182641" w:rsidP="00182641">
      <w:pPr>
        <w:pStyle w:val="Brdtext1"/>
        <w:spacing w:before="0" w:line="240" w:lineRule="auto"/>
        <w:ind w:right="566"/>
        <w:jc w:val="both"/>
        <w:rPr>
          <w:rFonts w:asciiTheme="minorHAnsi" w:hAnsiTheme="minorHAnsi"/>
          <w:szCs w:val="24"/>
        </w:rPr>
      </w:pPr>
      <w:r w:rsidRPr="000C2808">
        <w:rPr>
          <w:rFonts w:asciiTheme="minorHAnsi" w:hAnsiTheme="minorHAnsi"/>
          <w:szCs w:val="24"/>
        </w:rPr>
        <w:t>[X] tingsrätt</w:t>
      </w:r>
    </w:p>
    <w:p w14:paraId="45280AB3" w14:textId="77777777" w:rsidR="00182641" w:rsidRPr="000C2808" w:rsidRDefault="00182641" w:rsidP="00182641">
      <w:pPr>
        <w:pStyle w:val="Brdtext1"/>
        <w:spacing w:before="0" w:line="240" w:lineRule="auto"/>
        <w:ind w:right="566"/>
        <w:jc w:val="both"/>
        <w:rPr>
          <w:rFonts w:asciiTheme="minorHAnsi" w:hAnsiTheme="minorHAnsi"/>
          <w:szCs w:val="24"/>
        </w:rPr>
      </w:pPr>
    </w:p>
    <w:p w14:paraId="685E604B" w14:textId="77777777" w:rsidR="00182641" w:rsidRPr="000C2808" w:rsidRDefault="00182641" w:rsidP="00182641">
      <w:pPr>
        <w:pStyle w:val="Brdtext1"/>
        <w:spacing w:before="0" w:line="240" w:lineRule="auto"/>
        <w:ind w:right="566"/>
        <w:jc w:val="both"/>
        <w:rPr>
          <w:rFonts w:asciiTheme="minorHAnsi" w:hAnsiTheme="minorHAnsi"/>
          <w:szCs w:val="24"/>
        </w:rPr>
      </w:pPr>
    </w:p>
    <w:p w14:paraId="07A10CAB" w14:textId="77777777" w:rsidR="00182641" w:rsidRPr="000C2808" w:rsidRDefault="00182641" w:rsidP="00182641">
      <w:pPr>
        <w:pStyle w:val="Brdtext1"/>
        <w:spacing w:before="0" w:line="240" w:lineRule="auto"/>
        <w:ind w:right="566"/>
        <w:jc w:val="both"/>
        <w:rPr>
          <w:rFonts w:asciiTheme="minorHAnsi" w:hAnsiTheme="minorHAnsi"/>
          <w:b/>
          <w:bCs/>
          <w:szCs w:val="24"/>
        </w:rPr>
      </w:pPr>
      <w:r w:rsidRPr="000C2808">
        <w:rPr>
          <w:rFonts w:asciiTheme="minorHAnsi" w:hAnsiTheme="minorHAnsi"/>
          <w:b/>
          <w:szCs w:val="24"/>
        </w:rPr>
        <w:t>Mål nr K [X-XX]; [X] i konkurs; n</w:t>
      </w:r>
      <w:r w:rsidRPr="000C2808">
        <w:rPr>
          <w:rFonts w:asciiTheme="minorHAnsi" w:hAnsiTheme="minorHAnsi"/>
          <w:b/>
          <w:bCs/>
          <w:szCs w:val="24"/>
        </w:rPr>
        <w:t>u fråga om begäran om ed inför tingsrätten</w:t>
      </w:r>
    </w:p>
    <w:p w14:paraId="486FB36B" w14:textId="77777777" w:rsidR="00182641" w:rsidRPr="000C2808" w:rsidRDefault="00182641" w:rsidP="00182641">
      <w:pPr>
        <w:pStyle w:val="Brdtext1"/>
        <w:spacing w:before="0" w:line="240" w:lineRule="auto"/>
        <w:ind w:right="566"/>
        <w:jc w:val="both"/>
        <w:rPr>
          <w:rFonts w:asciiTheme="minorHAnsi" w:hAnsiTheme="minorHAnsi"/>
          <w:szCs w:val="24"/>
        </w:rPr>
      </w:pPr>
    </w:p>
    <w:p w14:paraId="2257796E" w14:textId="2076CF62" w:rsidR="00182641" w:rsidRPr="000C2808" w:rsidRDefault="00182641" w:rsidP="00182641">
      <w:pPr>
        <w:ind w:right="566"/>
        <w:jc w:val="both"/>
        <w:rPr>
          <w:sz w:val="24"/>
        </w:rPr>
      </w:pPr>
      <w:r w:rsidRPr="000C2808">
        <w:rPr>
          <w:sz w:val="24"/>
        </w:rPr>
        <w:t>I egenskap av konkursförvaltare för [X] konkursbo inkom</w:t>
      </w:r>
      <w:r w:rsidR="000C2808" w:rsidRPr="000C2808">
        <w:rPr>
          <w:sz w:val="24"/>
        </w:rPr>
        <w:t xml:space="preserve">mer jag med </w:t>
      </w:r>
      <w:r w:rsidRPr="000C2808">
        <w:rPr>
          <w:sz w:val="24"/>
        </w:rPr>
        <w:t>följande begäran.</w:t>
      </w:r>
      <w:r w:rsidR="0091602C">
        <w:rPr>
          <w:rStyle w:val="Fotnotsreferens"/>
          <w:sz w:val="24"/>
        </w:rPr>
        <w:footnoteReference w:id="9"/>
      </w:r>
    </w:p>
    <w:p w14:paraId="10DA2BEF" w14:textId="77777777" w:rsidR="00182641" w:rsidRPr="000C2808" w:rsidRDefault="00182641" w:rsidP="00182641">
      <w:pPr>
        <w:ind w:right="566"/>
        <w:jc w:val="both"/>
        <w:rPr>
          <w:i/>
          <w:iCs/>
          <w:sz w:val="24"/>
        </w:rPr>
      </w:pPr>
      <w:r w:rsidRPr="000C2808">
        <w:rPr>
          <w:i/>
          <w:iCs/>
          <w:sz w:val="24"/>
        </w:rPr>
        <w:t>Vanlig ed:</w:t>
      </w:r>
    </w:p>
    <w:p w14:paraId="133B1D0D" w14:textId="645396D4" w:rsidR="00182641" w:rsidRPr="000C2808" w:rsidRDefault="0091602C" w:rsidP="00182641">
      <w:pPr>
        <w:ind w:right="566"/>
        <w:jc w:val="both"/>
        <w:rPr>
          <w:sz w:val="24"/>
        </w:rPr>
      </w:pPr>
      <w:r>
        <w:rPr>
          <w:sz w:val="24"/>
        </w:rPr>
        <w:t xml:space="preserve">Jag </w:t>
      </w:r>
      <w:r w:rsidR="00182641" w:rsidRPr="000C2808">
        <w:rPr>
          <w:sz w:val="24"/>
        </w:rPr>
        <w:t xml:space="preserve">begärs </w:t>
      </w:r>
      <w:r>
        <w:rPr>
          <w:sz w:val="24"/>
        </w:rPr>
        <w:t xml:space="preserve">med stöd av </w:t>
      </w:r>
      <w:r w:rsidR="00182641" w:rsidRPr="000C2808">
        <w:rPr>
          <w:sz w:val="24"/>
        </w:rPr>
        <w:t xml:space="preserve">6 kap. 3 § konkurslagen att gäldenären [X/ ställföreträdaren för X], ska avlägga </w:t>
      </w:r>
      <w:proofErr w:type="spellStart"/>
      <w:r w:rsidR="00182641" w:rsidRPr="000C2808">
        <w:rPr>
          <w:sz w:val="24"/>
        </w:rPr>
        <w:t>bouppteckningsed</w:t>
      </w:r>
      <w:proofErr w:type="spellEnd"/>
      <w:r w:rsidR="00182641" w:rsidRPr="000C2808">
        <w:rPr>
          <w:sz w:val="24"/>
        </w:rPr>
        <w:t xml:space="preserve"> inför tingsrätten. [Ange kortfattat skälen för begäran].</w:t>
      </w:r>
    </w:p>
    <w:p w14:paraId="5DD63112" w14:textId="77777777" w:rsidR="00182641" w:rsidRPr="000C2808" w:rsidRDefault="00182641" w:rsidP="00182641">
      <w:pPr>
        <w:ind w:right="566"/>
        <w:jc w:val="both"/>
        <w:rPr>
          <w:i/>
          <w:iCs/>
          <w:sz w:val="24"/>
        </w:rPr>
      </w:pPr>
      <w:r w:rsidRPr="000C2808">
        <w:rPr>
          <w:i/>
          <w:iCs/>
          <w:sz w:val="24"/>
        </w:rPr>
        <w:t>Fakultativ ed:</w:t>
      </w:r>
    </w:p>
    <w:p w14:paraId="1DB8D4D1" w14:textId="58F04532" w:rsidR="00182641" w:rsidRPr="000C2808" w:rsidRDefault="0091602C" w:rsidP="00182641">
      <w:pPr>
        <w:ind w:right="566"/>
        <w:jc w:val="both"/>
        <w:rPr>
          <w:sz w:val="24"/>
        </w:rPr>
      </w:pPr>
      <w:r>
        <w:rPr>
          <w:sz w:val="24"/>
        </w:rPr>
        <w:t>Jag begär med stöd av</w:t>
      </w:r>
      <w:r w:rsidR="00182641" w:rsidRPr="000C2808">
        <w:rPr>
          <w:sz w:val="24"/>
        </w:rPr>
        <w:t xml:space="preserve"> 6 kap. 5 § andra stycket konkurslagen att [X] ska avlägga </w:t>
      </w:r>
      <w:proofErr w:type="spellStart"/>
      <w:r w:rsidR="00182641" w:rsidRPr="000C2808">
        <w:rPr>
          <w:sz w:val="24"/>
        </w:rPr>
        <w:t>bouppteckningsed</w:t>
      </w:r>
      <w:proofErr w:type="spellEnd"/>
      <w:r w:rsidR="00182641" w:rsidRPr="000C2808">
        <w:rPr>
          <w:sz w:val="24"/>
        </w:rPr>
        <w:t xml:space="preserve"> inför rätten (så kallad fakultativ ed). Det är av betydelse för boutredningen att [X]</w:t>
      </w:r>
      <w:r>
        <w:rPr>
          <w:sz w:val="24"/>
        </w:rPr>
        <w:t xml:space="preserve"> avlägger ed av följande skäl.</w:t>
      </w:r>
      <w:r w:rsidR="00182641" w:rsidRPr="000C2808">
        <w:rPr>
          <w:sz w:val="24"/>
        </w:rPr>
        <w:t xml:space="preserve"> [Ange skälen till begäran om ed inför rätten].</w:t>
      </w:r>
    </w:p>
    <w:p w14:paraId="16145C78" w14:textId="77777777" w:rsidR="00E60B53" w:rsidRDefault="00E60B53" w:rsidP="00E60B53">
      <w:pPr>
        <w:spacing w:after="0"/>
        <w:ind w:right="566"/>
        <w:jc w:val="both"/>
        <w:rPr>
          <w:sz w:val="24"/>
        </w:rPr>
      </w:pPr>
    </w:p>
    <w:p w14:paraId="77D03B3F" w14:textId="6DD16B75" w:rsidR="00182641" w:rsidRPr="00901329" w:rsidRDefault="00404DFD" w:rsidP="00182641">
      <w:pPr>
        <w:ind w:right="566"/>
        <w:jc w:val="both"/>
        <w:rPr>
          <w:sz w:val="24"/>
        </w:rPr>
      </w:pPr>
      <w:r>
        <w:rPr>
          <w:sz w:val="24"/>
        </w:rPr>
        <w:t>Ort/Datum</w:t>
      </w:r>
    </w:p>
    <w:p w14:paraId="0A7DD7A0" w14:textId="74B1CE9A" w:rsidR="00182641" w:rsidRPr="00901329" w:rsidRDefault="00404DFD" w:rsidP="00182641">
      <w:pPr>
        <w:ind w:right="566"/>
        <w:jc w:val="both"/>
        <w:rPr>
          <w:sz w:val="24"/>
        </w:rPr>
      </w:pPr>
      <w:r>
        <w:rPr>
          <w:sz w:val="24"/>
        </w:rPr>
        <w:t>NN</w:t>
      </w:r>
    </w:p>
    <w:p w14:paraId="78347C07" w14:textId="1B55EB76" w:rsidR="00182641" w:rsidRPr="00901329" w:rsidRDefault="00182641" w:rsidP="00404DFD">
      <w:pPr>
        <w:ind w:right="566"/>
        <w:jc w:val="both"/>
        <w:rPr>
          <w:sz w:val="24"/>
        </w:rPr>
      </w:pPr>
      <w:r w:rsidRPr="00901329">
        <w:rPr>
          <w:sz w:val="24"/>
        </w:rPr>
        <w:t>Konkursförvaltar</w:t>
      </w:r>
      <w:r w:rsidR="00C12853">
        <w:rPr>
          <w:sz w:val="24"/>
        </w:rPr>
        <w:t>e</w:t>
      </w:r>
    </w:p>
    <w:p w14:paraId="108700EC" w14:textId="22E54036" w:rsidR="00182641" w:rsidRPr="00901329" w:rsidRDefault="00182641" w:rsidP="00182641">
      <w:pPr>
        <w:pStyle w:val="Brdtext1malltext"/>
        <w:rPr>
          <w:rFonts w:asciiTheme="minorHAnsi" w:hAnsiTheme="minorHAnsi"/>
          <w:b/>
          <w:szCs w:val="24"/>
        </w:rPr>
      </w:pPr>
      <w:r w:rsidRPr="00901329">
        <w:rPr>
          <w:rFonts w:asciiTheme="minorHAnsi" w:hAnsiTheme="minorHAnsi"/>
          <w:b/>
          <w:szCs w:val="24"/>
        </w:rPr>
        <w:lastRenderedPageBreak/>
        <w:t xml:space="preserve">Bilaga </w:t>
      </w:r>
      <w:r w:rsidR="00D45EAE">
        <w:rPr>
          <w:rFonts w:asciiTheme="minorHAnsi" w:hAnsiTheme="minorHAnsi"/>
          <w:b/>
          <w:szCs w:val="24"/>
        </w:rPr>
        <w:t>3</w:t>
      </w:r>
    </w:p>
    <w:p w14:paraId="263B1243" w14:textId="1B6B8B58" w:rsidR="00182641" w:rsidRDefault="00182641" w:rsidP="00182641">
      <w:pPr>
        <w:pStyle w:val="Brdtext1malltext"/>
        <w:rPr>
          <w:rFonts w:asciiTheme="minorHAnsi" w:hAnsiTheme="minorHAnsi"/>
          <w:bCs/>
          <w:szCs w:val="24"/>
        </w:rPr>
      </w:pPr>
    </w:p>
    <w:p w14:paraId="07CD7568" w14:textId="77777777" w:rsidR="00404DFD" w:rsidRPr="00901329" w:rsidRDefault="00404DFD" w:rsidP="00182641">
      <w:pPr>
        <w:pStyle w:val="Brdtext1malltext"/>
        <w:rPr>
          <w:rFonts w:asciiTheme="minorHAnsi" w:hAnsiTheme="minorHAnsi"/>
          <w:bCs/>
          <w:szCs w:val="24"/>
        </w:rPr>
      </w:pPr>
    </w:p>
    <w:p w14:paraId="4338547B" w14:textId="4A2CCA3B" w:rsidR="00182641" w:rsidRPr="00404DFD" w:rsidRDefault="00182641" w:rsidP="00182641">
      <w:pPr>
        <w:pStyle w:val="Brdtext1malltext"/>
        <w:rPr>
          <w:rFonts w:asciiTheme="minorHAnsi" w:hAnsiTheme="minorHAnsi"/>
          <w:b/>
          <w:szCs w:val="24"/>
        </w:rPr>
      </w:pPr>
      <w:r w:rsidRPr="00404DFD">
        <w:rPr>
          <w:rFonts w:asciiTheme="minorHAnsi" w:hAnsiTheme="minorHAnsi"/>
          <w:b/>
          <w:szCs w:val="24"/>
        </w:rPr>
        <w:t>Underrättelse – ingen utdelning</w:t>
      </w:r>
    </w:p>
    <w:p w14:paraId="630DB8BD" w14:textId="77777777" w:rsidR="00182641" w:rsidRPr="00404DFD" w:rsidRDefault="00182641" w:rsidP="00182641">
      <w:pPr>
        <w:pStyle w:val="Brdtext1malltext"/>
        <w:rPr>
          <w:rFonts w:asciiTheme="minorHAnsi" w:hAnsiTheme="minorHAnsi"/>
          <w:b/>
        </w:rPr>
      </w:pPr>
    </w:p>
    <w:p w14:paraId="2075247F" w14:textId="77777777" w:rsidR="00182641" w:rsidRPr="00404DFD" w:rsidRDefault="00182641" w:rsidP="00182641">
      <w:pPr>
        <w:pStyle w:val="Brdtext1malltext"/>
        <w:rPr>
          <w:rFonts w:asciiTheme="minorHAnsi" w:hAnsiTheme="minorHAnsi"/>
          <w:b/>
        </w:rPr>
      </w:pPr>
    </w:p>
    <w:p w14:paraId="4905DCF3" w14:textId="70EBA98B" w:rsidR="00182641" w:rsidRPr="00404DFD" w:rsidRDefault="00182641" w:rsidP="00182641">
      <w:pPr>
        <w:pStyle w:val="Brdtext1malltext"/>
        <w:rPr>
          <w:rFonts w:asciiTheme="minorHAnsi" w:hAnsiTheme="minorHAnsi"/>
        </w:rPr>
      </w:pPr>
      <w:r w:rsidRPr="00404DFD">
        <w:rPr>
          <w:rFonts w:asciiTheme="minorHAnsi" w:hAnsiTheme="minorHAnsi"/>
          <w:b/>
        </w:rPr>
        <w:t xml:space="preserve">Konkursgäldenär: </w:t>
      </w:r>
      <w:r w:rsidR="00DE735A">
        <w:rPr>
          <w:rFonts w:asciiTheme="minorHAnsi" w:hAnsiTheme="minorHAnsi"/>
          <w:b/>
        </w:rPr>
        <w:t>X</w:t>
      </w:r>
    </w:p>
    <w:p w14:paraId="00FA34B1" w14:textId="77777777" w:rsidR="00182641" w:rsidRPr="00404DFD" w:rsidRDefault="00182641" w:rsidP="00182641">
      <w:pPr>
        <w:pStyle w:val="Brdtext1malltext"/>
        <w:pBdr>
          <w:bottom w:val="single" w:sz="4" w:space="1" w:color="auto"/>
        </w:pBdr>
        <w:rPr>
          <w:rFonts w:asciiTheme="minorHAnsi" w:hAnsiTheme="minorHAnsi"/>
          <w:sz w:val="12"/>
          <w:szCs w:val="24"/>
        </w:rPr>
      </w:pPr>
    </w:p>
    <w:p w14:paraId="19C418AF" w14:textId="77777777" w:rsidR="00182641" w:rsidRPr="00404DFD" w:rsidRDefault="00182641" w:rsidP="00182641">
      <w:pPr>
        <w:pStyle w:val="Brdtext1malltext"/>
        <w:rPr>
          <w:rFonts w:asciiTheme="minorHAnsi" w:hAnsiTheme="minorHAnsi"/>
        </w:rPr>
      </w:pPr>
    </w:p>
    <w:p w14:paraId="12F3B5C3" w14:textId="0E1E4BEC" w:rsidR="00182641" w:rsidRPr="00404DFD" w:rsidRDefault="00182641" w:rsidP="00182641">
      <w:pPr>
        <w:pStyle w:val="Brdtext1malltext"/>
        <w:rPr>
          <w:rFonts w:asciiTheme="minorHAnsi" w:hAnsiTheme="minorHAnsi"/>
        </w:rPr>
      </w:pPr>
      <w:bookmarkStart w:id="8" w:name="Standardtext"/>
      <w:r w:rsidRPr="00404DFD">
        <w:rPr>
          <w:rFonts w:asciiTheme="minorHAnsi" w:hAnsiTheme="minorHAnsi"/>
          <w:color w:val="000000"/>
        </w:rPr>
        <w:t xml:space="preserve">Du kan inte räkna med att få utdelning för din fordran. Om det upprättas ett utdelningsförslag i konkursen kan du inte räkna med att bli underrättad om detta. </w:t>
      </w:r>
      <w:r w:rsidR="004127F9">
        <w:rPr>
          <w:rFonts w:asciiTheme="minorHAnsi" w:hAnsiTheme="minorHAnsi"/>
          <w:color w:val="000000"/>
        </w:rPr>
        <w:t xml:space="preserve">För det fallet att </w:t>
      </w:r>
      <w:r w:rsidRPr="00404DFD">
        <w:rPr>
          <w:rFonts w:asciiTheme="minorHAnsi" w:hAnsiTheme="minorHAnsi"/>
          <w:color w:val="000000"/>
        </w:rPr>
        <w:t>det ändå skulle bli aktuellt med utdelning för din del</w:t>
      </w:r>
      <w:r w:rsidR="00404DFD">
        <w:rPr>
          <w:rFonts w:asciiTheme="minorHAnsi" w:hAnsiTheme="minorHAnsi"/>
          <w:color w:val="000000"/>
        </w:rPr>
        <w:t xml:space="preserve"> kommer du att bli underrättad om utdelningsförslaget</w:t>
      </w:r>
      <w:r w:rsidRPr="00404DFD">
        <w:rPr>
          <w:rFonts w:asciiTheme="minorHAnsi" w:hAnsiTheme="minorHAnsi"/>
          <w:color w:val="000000"/>
        </w:rPr>
        <w:t xml:space="preserve">. Vill du bli underrättad även om du inte får utdelning kan du </w:t>
      </w:r>
      <w:r w:rsidRPr="00404DFD">
        <w:rPr>
          <w:rFonts w:asciiTheme="minorHAnsi" w:hAnsiTheme="minorHAnsi"/>
        </w:rPr>
        <w:t>begära det hos domstolen.</w:t>
      </w:r>
      <w:r w:rsidRPr="00404DFD">
        <w:rPr>
          <w:rFonts w:asciiTheme="minorHAnsi" w:hAnsiTheme="minorHAnsi"/>
        </w:rPr>
        <w:br/>
      </w:r>
      <w:r w:rsidRPr="00404DFD">
        <w:rPr>
          <w:rFonts w:asciiTheme="minorHAnsi" w:hAnsiTheme="minorHAnsi"/>
        </w:rPr>
        <w:br/>
        <w:t xml:space="preserve">När förvaltaren begär arvode kommer varje känd borgenär med särskild förmånsrätt i egendom, som det finns anledning att bestämma särskilt arvode för, att få tillfälle att yttra sig. </w:t>
      </w:r>
      <w:r w:rsidR="007D4275">
        <w:rPr>
          <w:rFonts w:asciiTheme="minorHAnsi" w:hAnsiTheme="minorHAnsi"/>
        </w:rPr>
        <w:t>Sådana borgenärer</w:t>
      </w:r>
      <w:r w:rsidRPr="00404DFD">
        <w:rPr>
          <w:rFonts w:asciiTheme="minorHAnsi" w:hAnsiTheme="minorHAnsi"/>
        </w:rPr>
        <w:t xml:space="preserve"> kommer också att</w:t>
      </w:r>
      <w:r w:rsidR="007D4275">
        <w:rPr>
          <w:rFonts w:asciiTheme="minorHAnsi" w:hAnsiTheme="minorHAnsi"/>
        </w:rPr>
        <w:t xml:space="preserve"> i förekommande fall</w:t>
      </w:r>
      <w:r w:rsidRPr="00404DFD">
        <w:rPr>
          <w:rFonts w:asciiTheme="minorHAnsi" w:hAnsiTheme="minorHAnsi"/>
        </w:rPr>
        <w:t xml:space="preserve"> kallas till en förhandling om den frågan. Andra borgenärer kommer att få tillfälle att yttra sig eller kallas</w:t>
      </w:r>
      <w:r w:rsidR="007D4275">
        <w:rPr>
          <w:rFonts w:asciiTheme="minorHAnsi" w:hAnsiTheme="minorHAnsi"/>
        </w:rPr>
        <w:t xml:space="preserve"> till ett eventuellt sammanträde</w:t>
      </w:r>
      <w:r w:rsidRPr="00404DFD">
        <w:rPr>
          <w:rFonts w:asciiTheme="minorHAnsi" w:hAnsiTheme="minorHAnsi"/>
        </w:rPr>
        <w:t xml:space="preserve"> </w:t>
      </w:r>
      <w:r w:rsidR="007D4275">
        <w:rPr>
          <w:rFonts w:asciiTheme="minorHAnsi" w:hAnsiTheme="minorHAnsi"/>
        </w:rPr>
        <w:t>endast</w:t>
      </w:r>
      <w:r w:rsidRPr="00404DFD">
        <w:rPr>
          <w:rFonts w:asciiTheme="minorHAnsi" w:hAnsiTheme="minorHAnsi"/>
        </w:rPr>
        <w:t xml:space="preserve"> om de begär det. </w:t>
      </w:r>
    </w:p>
    <w:p w14:paraId="2AD2DFE2" w14:textId="76E39E2A" w:rsidR="00DE735A" w:rsidRPr="00DE735A" w:rsidRDefault="00DE735A" w:rsidP="007D4275">
      <w:pPr>
        <w:pStyle w:val="Brdtext1malltext"/>
        <w:rPr>
          <w:rFonts w:asciiTheme="minorHAnsi" w:hAnsiTheme="minorHAnsi"/>
          <w:color w:val="FF0000"/>
        </w:rPr>
      </w:pPr>
    </w:p>
    <w:p w14:paraId="14D66B3C" w14:textId="4FEA3933" w:rsidR="00DE735A" w:rsidRPr="00DE735A" w:rsidRDefault="00DE735A" w:rsidP="00DE735A">
      <w:pPr>
        <w:pStyle w:val="Brdtext1malltext"/>
        <w:rPr>
          <w:rFonts w:asciiTheme="minorHAnsi" w:hAnsiTheme="minorHAnsi"/>
        </w:rPr>
      </w:pPr>
      <w:r w:rsidRPr="00DE735A">
        <w:rPr>
          <w:rFonts w:asciiTheme="minorHAnsi" w:hAnsiTheme="minorHAnsi"/>
        </w:rPr>
        <w:t>Vid frågor vänligen kontakta konkursförvaltaren eller konkurshandläggaren</w:t>
      </w:r>
      <w:r w:rsidR="009D5D75">
        <w:rPr>
          <w:rFonts w:asciiTheme="minorHAnsi" w:hAnsiTheme="minorHAnsi"/>
        </w:rPr>
        <w:t xml:space="preserve">. </w:t>
      </w:r>
      <w:r w:rsidRPr="00DE735A">
        <w:rPr>
          <w:rFonts w:asciiTheme="minorHAnsi" w:hAnsiTheme="minorHAnsi"/>
        </w:rPr>
        <w:t>Kontaktuppgifter är: [fyll i kontaktuppgifter]</w:t>
      </w:r>
    </w:p>
    <w:p w14:paraId="1537B2E3" w14:textId="77777777" w:rsidR="00DE735A" w:rsidRPr="00DE735A" w:rsidRDefault="00DE735A" w:rsidP="007D4275">
      <w:pPr>
        <w:pStyle w:val="Brdtext1malltext"/>
      </w:pPr>
    </w:p>
    <w:bookmarkEnd w:id="8"/>
    <w:p w14:paraId="37DE371A" w14:textId="2A60AA8A" w:rsidR="00182641" w:rsidRPr="007D4275" w:rsidRDefault="00182641" w:rsidP="007D4275">
      <w:pPr>
        <w:pStyle w:val="Brdtext1malltext"/>
      </w:pPr>
    </w:p>
    <w:p w14:paraId="5D99225C" w14:textId="09A7F807" w:rsidR="00182641" w:rsidRPr="00DE735A" w:rsidRDefault="00182641" w:rsidP="00182641">
      <w:pPr>
        <w:spacing w:line="360" w:lineRule="auto"/>
        <w:rPr>
          <w:b/>
          <w:bCs/>
          <w:sz w:val="24"/>
        </w:rPr>
      </w:pPr>
      <w:r w:rsidRPr="007D4275">
        <w:rPr>
          <w:b/>
          <w:bCs/>
          <w:sz w:val="24"/>
        </w:rPr>
        <w:t>Underrättelse vid utdelning</w:t>
      </w:r>
    </w:p>
    <w:p w14:paraId="56C80A39" w14:textId="0BE2D4BA" w:rsidR="00182641" w:rsidRPr="007D4275" w:rsidRDefault="00182641" w:rsidP="00182641">
      <w:pPr>
        <w:pStyle w:val="Brdtext1malltext"/>
        <w:rPr>
          <w:rFonts w:asciiTheme="minorHAnsi" w:hAnsiTheme="minorHAnsi"/>
          <w:szCs w:val="24"/>
        </w:rPr>
      </w:pPr>
      <w:r w:rsidRPr="007D4275">
        <w:rPr>
          <w:rFonts w:asciiTheme="minorHAnsi" w:hAnsiTheme="minorHAnsi"/>
          <w:b/>
          <w:szCs w:val="24"/>
        </w:rPr>
        <w:t xml:space="preserve">Konkursgäldenär: </w:t>
      </w:r>
      <w:r w:rsidR="00DE735A">
        <w:rPr>
          <w:rFonts w:asciiTheme="minorHAnsi" w:hAnsiTheme="minorHAnsi"/>
          <w:b/>
          <w:szCs w:val="24"/>
        </w:rPr>
        <w:t>X</w:t>
      </w:r>
    </w:p>
    <w:p w14:paraId="533D0EA3" w14:textId="77777777" w:rsidR="00182641" w:rsidRPr="007D4275" w:rsidRDefault="00182641" w:rsidP="00182641">
      <w:pPr>
        <w:pStyle w:val="Brdtext1malltext"/>
        <w:pBdr>
          <w:bottom w:val="single" w:sz="4" w:space="1" w:color="auto"/>
        </w:pBdr>
        <w:rPr>
          <w:rFonts w:asciiTheme="minorHAnsi" w:hAnsiTheme="minorHAnsi"/>
          <w:szCs w:val="24"/>
        </w:rPr>
      </w:pPr>
    </w:p>
    <w:p w14:paraId="68676C90" w14:textId="77777777" w:rsidR="00182641" w:rsidRPr="007D4275" w:rsidRDefault="00182641" w:rsidP="00182641">
      <w:pPr>
        <w:pStyle w:val="Brdtext1malltext"/>
        <w:rPr>
          <w:rFonts w:asciiTheme="minorHAnsi" w:hAnsiTheme="minorHAnsi"/>
          <w:szCs w:val="24"/>
        </w:rPr>
      </w:pPr>
      <w:bookmarkStart w:id="9" w:name="_Hlk495566382"/>
    </w:p>
    <w:p w14:paraId="63A38637" w14:textId="764C8FE9" w:rsidR="00AF1A28" w:rsidRDefault="007D4275" w:rsidP="00182641">
      <w:pPr>
        <w:pStyle w:val="Brdtext1malltext"/>
        <w:rPr>
          <w:rFonts w:asciiTheme="minorHAnsi" w:hAnsiTheme="minorHAnsi"/>
          <w:color w:val="000000"/>
          <w:szCs w:val="24"/>
        </w:rPr>
      </w:pPr>
      <w:r>
        <w:rPr>
          <w:rFonts w:asciiTheme="minorHAnsi" w:hAnsiTheme="minorHAnsi"/>
          <w:color w:val="000000"/>
          <w:szCs w:val="24"/>
        </w:rPr>
        <w:t>Du</w:t>
      </w:r>
      <w:r w:rsidR="00182641" w:rsidRPr="007D4275">
        <w:rPr>
          <w:rFonts w:asciiTheme="minorHAnsi" w:hAnsiTheme="minorHAnsi"/>
          <w:color w:val="000000"/>
          <w:szCs w:val="24"/>
        </w:rPr>
        <w:t xml:space="preserve"> kan räkna med att få utdelning för </w:t>
      </w:r>
      <w:r>
        <w:rPr>
          <w:rFonts w:asciiTheme="minorHAnsi" w:hAnsiTheme="minorHAnsi"/>
          <w:color w:val="000000"/>
          <w:szCs w:val="24"/>
        </w:rPr>
        <w:t>din</w:t>
      </w:r>
      <w:r w:rsidR="00182641" w:rsidRPr="007D4275">
        <w:rPr>
          <w:rFonts w:asciiTheme="minorHAnsi" w:hAnsiTheme="minorHAnsi"/>
          <w:color w:val="000000"/>
          <w:szCs w:val="24"/>
        </w:rPr>
        <w:t xml:space="preserve"> fordran. Observera att utdelning för din fordran kan komma att dröja beroende på att </w:t>
      </w:r>
      <w:r>
        <w:rPr>
          <w:rFonts w:asciiTheme="minorHAnsi" w:hAnsiTheme="minorHAnsi"/>
          <w:color w:val="000000"/>
          <w:szCs w:val="24"/>
        </w:rPr>
        <w:t>många arbetsmoment återstår innan konkursen kan avslutas</w:t>
      </w:r>
      <w:r w:rsidR="00182641" w:rsidRPr="007D4275">
        <w:rPr>
          <w:rFonts w:asciiTheme="minorHAnsi" w:hAnsiTheme="minorHAnsi"/>
          <w:color w:val="000000"/>
          <w:szCs w:val="24"/>
        </w:rPr>
        <w:t xml:space="preserve">. </w:t>
      </w:r>
      <w:r w:rsidR="00DE735A">
        <w:rPr>
          <w:rFonts w:asciiTheme="minorHAnsi" w:hAnsiTheme="minorHAnsi"/>
          <w:color w:val="000000"/>
          <w:szCs w:val="24"/>
        </w:rPr>
        <w:t>Först när konkursen avslutas kan slutlig utdelning ske. Om ett</w:t>
      </w:r>
      <w:r w:rsidR="00182641" w:rsidRPr="007D4275">
        <w:rPr>
          <w:rFonts w:asciiTheme="minorHAnsi" w:hAnsiTheme="minorHAnsi"/>
          <w:color w:val="000000"/>
          <w:szCs w:val="24"/>
        </w:rPr>
        <w:t xml:space="preserve"> bevakningsförfarande</w:t>
      </w:r>
      <w:r w:rsidR="00DE735A">
        <w:rPr>
          <w:rFonts w:asciiTheme="minorHAnsi" w:hAnsiTheme="minorHAnsi"/>
          <w:color w:val="000000"/>
          <w:szCs w:val="24"/>
        </w:rPr>
        <w:t xml:space="preserve"> skulle bli aktuellt i konkursen kommer du att få särskil</w:t>
      </w:r>
      <w:r w:rsidR="00AF1A28">
        <w:rPr>
          <w:rFonts w:asciiTheme="minorHAnsi" w:hAnsiTheme="minorHAnsi"/>
          <w:color w:val="000000"/>
          <w:szCs w:val="24"/>
        </w:rPr>
        <w:t>d</w:t>
      </w:r>
      <w:r w:rsidR="00DE735A">
        <w:rPr>
          <w:rFonts w:asciiTheme="minorHAnsi" w:hAnsiTheme="minorHAnsi"/>
          <w:color w:val="000000"/>
          <w:szCs w:val="24"/>
        </w:rPr>
        <w:t xml:space="preserve"> underrättelse om det. </w:t>
      </w:r>
      <w:r w:rsidR="00182641" w:rsidRPr="007D4275">
        <w:rPr>
          <w:rFonts w:asciiTheme="minorHAnsi" w:hAnsiTheme="minorHAnsi"/>
          <w:color w:val="000000"/>
          <w:szCs w:val="24"/>
        </w:rPr>
        <w:t xml:space="preserve"> </w:t>
      </w:r>
    </w:p>
    <w:p w14:paraId="1E971EE1" w14:textId="26885BC8" w:rsidR="00D4429A" w:rsidRDefault="00D4429A" w:rsidP="00182641">
      <w:pPr>
        <w:pStyle w:val="Brdtext1malltext"/>
        <w:rPr>
          <w:rFonts w:asciiTheme="minorHAnsi" w:hAnsiTheme="minorHAnsi"/>
          <w:color w:val="000000"/>
          <w:szCs w:val="24"/>
        </w:rPr>
      </w:pPr>
    </w:p>
    <w:p w14:paraId="5835CA6B" w14:textId="6BA6F643" w:rsidR="00D4429A" w:rsidRPr="00A66C1C" w:rsidRDefault="00D4429A" w:rsidP="00182641">
      <w:pPr>
        <w:pStyle w:val="Brdtext1malltext"/>
        <w:rPr>
          <w:rFonts w:asciiTheme="minorHAnsi" w:hAnsiTheme="minorHAnsi"/>
        </w:rPr>
      </w:pPr>
      <w:bookmarkStart w:id="10" w:name="_Hlk74197934"/>
      <w:r w:rsidRPr="00404DFD">
        <w:rPr>
          <w:rFonts w:asciiTheme="minorHAnsi" w:hAnsiTheme="minorHAnsi"/>
        </w:rPr>
        <w:t xml:space="preserve">När förvaltaren begär arvode kommer varje känd borgenär med särskild förmånsrätt i egendom, som det finns anledning att bestämma särskilt arvode för, att få tillfälle att yttra sig. </w:t>
      </w:r>
      <w:r>
        <w:rPr>
          <w:rFonts w:asciiTheme="minorHAnsi" w:hAnsiTheme="minorHAnsi"/>
        </w:rPr>
        <w:t>Sådana borgenärer</w:t>
      </w:r>
      <w:r w:rsidRPr="00404DFD">
        <w:rPr>
          <w:rFonts w:asciiTheme="minorHAnsi" w:hAnsiTheme="minorHAnsi"/>
        </w:rPr>
        <w:t xml:space="preserve"> kommer också att</w:t>
      </w:r>
      <w:r>
        <w:rPr>
          <w:rFonts w:asciiTheme="minorHAnsi" w:hAnsiTheme="minorHAnsi"/>
        </w:rPr>
        <w:t xml:space="preserve"> i förekommande fall</w:t>
      </w:r>
      <w:r w:rsidRPr="00404DFD">
        <w:rPr>
          <w:rFonts w:asciiTheme="minorHAnsi" w:hAnsiTheme="minorHAnsi"/>
        </w:rPr>
        <w:t xml:space="preserve"> kallas till en förhandling om den frågan. Andra borgenärer kommer att få </w:t>
      </w:r>
      <w:r w:rsidRPr="00404DFD">
        <w:rPr>
          <w:rFonts w:asciiTheme="minorHAnsi" w:hAnsiTheme="minorHAnsi"/>
        </w:rPr>
        <w:lastRenderedPageBreak/>
        <w:t>tillfälle att yttra sig eller kallas</w:t>
      </w:r>
      <w:r>
        <w:rPr>
          <w:rFonts w:asciiTheme="minorHAnsi" w:hAnsiTheme="minorHAnsi"/>
        </w:rPr>
        <w:t xml:space="preserve"> till ett eventuellt sammanträde</w:t>
      </w:r>
      <w:r w:rsidRPr="00404DFD">
        <w:rPr>
          <w:rFonts w:asciiTheme="minorHAnsi" w:hAnsiTheme="minorHAnsi"/>
        </w:rPr>
        <w:t xml:space="preserve"> </w:t>
      </w:r>
      <w:r>
        <w:rPr>
          <w:rFonts w:asciiTheme="minorHAnsi" w:hAnsiTheme="minorHAnsi"/>
        </w:rPr>
        <w:t>endast</w:t>
      </w:r>
      <w:r w:rsidRPr="00404DFD">
        <w:rPr>
          <w:rFonts w:asciiTheme="minorHAnsi" w:hAnsiTheme="minorHAnsi"/>
        </w:rPr>
        <w:t xml:space="preserve"> om de begär det. </w:t>
      </w:r>
    </w:p>
    <w:p w14:paraId="06ED28C9" w14:textId="77777777" w:rsidR="00AF1A28" w:rsidRDefault="00AF1A28" w:rsidP="00182641">
      <w:pPr>
        <w:pStyle w:val="Brdtext1malltext"/>
        <w:rPr>
          <w:rFonts w:asciiTheme="minorHAnsi" w:hAnsiTheme="minorHAnsi"/>
          <w:color w:val="000000"/>
          <w:szCs w:val="24"/>
        </w:rPr>
      </w:pPr>
    </w:p>
    <w:p w14:paraId="4771A8F7" w14:textId="7239D274" w:rsidR="00AF1A28" w:rsidRDefault="00AF1A28" w:rsidP="00182641">
      <w:pPr>
        <w:pStyle w:val="Brdtext1malltext"/>
        <w:rPr>
          <w:rFonts w:asciiTheme="minorHAnsi" w:hAnsiTheme="minorHAnsi"/>
          <w:color w:val="000000"/>
          <w:szCs w:val="24"/>
        </w:rPr>
      </w:pPr>
      <w:r>
        <w:rPr>
          <w:rFonts w:asciiTheme="minorHAnsi" w:hAnsiTheme="minorHAnsi"/>
          <w:color w:val="000000"/>
          <w:szCs w:val="24"/>
        </w:rPr>
        <w:t>Vi påminner om att en borgenär underrättas om utdelningsförslag o</w:t>
      </w:r>
      <w:r w:rsidR="00B108A8">
        <w:rPr>
          <w:rFonts w:asciiTheme="minorHAnsi" w:hAnsiTheme="minorHAnsi"/>
          <w:color w:val="000000"/>
          <w:szCs w:val="24"/>
        </w:rPr>
        <w:t>ch</w:t>
      </w:r>
      <w:r>
        <w:rPr>
          <w:rFonts w:asciiTheme="minorHAnsi" w:hAnsiTheme="minorHAnsi"/>
          <w:color w:val="000000"/>
          <w:szCs w:val="24"/>
        </w:rPr>
        <w:t xml:space="preserve"> slutredovisning endast om borgenären kommer i fråga för utdelning eller om borgenären särskilt begär hos rätten att få bli underrättad.</w:t>
      </w:r>
      <w:bookmarkEnd w:id="10"/>
      <w:bookmarkEnd w:id="9"/>
    </w:p>
    <w:p w14:paraId="28358BCF" w14:textId="77777777" w:rsidR="00AF1A28" w:rsidRPr="00A66C1C" w:rsidRDefault="00AF1A28" w:rsidP="00182641">
      <w:pPr>
        <w:pStyle w:val="Brdtext1malltext"/>
        <w:rPr>
          <w:rFonts w:asciiTheme="minorHAnsi" w:hAnsiTheme="minorHAnsi"/>
          <w:color w:val="000000"/>
          <w:szCs w:val="24"/>
        </w:rPr>
      </w:pPr>
    </w:p>
    <w:p w14:paraId="0FD26A17" w14:textId="0EE92443" w:rsidR="00DE735A" w:rsidRPr="00DE735A" w:rsidRDefault="00DE735A" w:rsidP="00DE735A">
      <w:pPr>
        <w:pStyle w:val="Brdtext1malltext"/>
        <w:rPr>
          <w:rFonts w:asciiTheme="minorHAnsi" w:hAnsiTheme="minorHAnsi"/>
        </w:rPr>
      </w:pPr>
      <w:r w:rsidRPr="00DE735A">
        <w:rPr>
          <w:rFonts w:asciiTheme="minorHAnsi" w:hAnsiTheme="minorHAnsi"/>
        </w:rPr>
        <w:t>Vid frågor vänligen kontakta konkursförvaltaren eller konkurshandläggaren. Kontaktuppgifter är: [fyll i kontaktuppgifter]</w:t>
      </w:r>
    </w:p>
    <w:p w14:paraId="6DD141B3" w14:textId="77777777" w:rsidR="00DE735A" w:rsidRPr="00DE735A" w:rsidRDefault="00DE735A" w:rsidP="00182641">
      <w:pPr>
        <w:pStyle w:val="Brdtext1malltext"/>
        <w:rPr>
          <w:rFonts w:asciiTheme="minorHAnsi" w:hAnsiTheme="minorHAnsi"/>
          <w:szCs w:val="24"/>
        </w:rPr>
      </w:pPr>
    </w:p>
    <w:p w14:paraId="2623D6D9" w14:textId="0B81B56D" w:rsidR="00182641" w:rsidRDefault="00182641" w:rsidP="00182641">
      <w:pPr>
        <w:pStyle w:val="Brdtext1malltext"/>
        <w:rPr>
          <w:rFonts w:asciiTheme="minorHAnsi" w:hAnsiTheme="minorHAnsi"/>
          <w:szCs w:val="24"/>
        </w:rPr>
      </w:pPr>
    </w:p>
    <w:p w14:paraId="0A19BF70" w14:textId="18D1DEF1" w:rsidR="00DE735A" w:rsidRDefault="00DE735A" w:rsidP="00182641">
      <w:pPr>
        <w:pStyle w:val="Brdtext1malltext"/>
        <w:rPr>
          <w:rFonts w:asciiTheme="minorHAnsi" w:hAnsiTheme="minorHAnsi"/>
          <w:szCs w:val="24"/>
        </w:rPr>
      </w:pPr>
    </w:p>
    <w:p w14:paraId="52B2C538" w14:textId="77777777" w:rsidR="00A769ED" w:rsidRDefault="00A769ED">
      <w:pPr>
        <w:spacing w:after="0" w:line="240" w:lineRule="auto"/>
        <w:rPr>
          <w:b/>
          <w:bCs/>
          <w:sz w:val="24"/>
        </w:rPr>
      </w:pPr>
      <w:r>
        <w:rPr>
          <w:b/>
          <w:bCs/>
          <w:sz w:val="24"/>
        </w:rPr>
        <w:br w:type="page"/>
      </w:r>
    </w:p>
    <w:p w14:paraId="4A1B44D7" w14:textId="2C44490A" w:rsidR="00182641" w:rsidRPr="00C12853" w:rsidRDefault="00C12853" w:rsidP="00E64B45">
      <w:pPr>
        <w:rPr>
          <w:b/>
          <w:bCs/>
          <w:sz w:val="24"/>
        </w:rPr>
      </w:pPr>
      <w:r w:rsidRPr="00C12853">
        <w:rPr>
          <w:b/>
          <w:bCs/>
          <w:sz w:val="24"/>
        </w:rPr>
        <w:lastRenderedPageBreak/>
        <w:t xml:space="preserve">Bilaga </w:t>
      </w:r>
      <w:r w:rsidR="00D45EAE">
        <w:rPr>
          <w:b/>
          <w:bCs/>
          <w:sz w:val="24"/>
        </w:rPr>
        <w:t>4</w:t>
      </w:r>
    </w:p>
    <w:tbl>
      <w:tblPr>
        <w:tblW w:w="15055" w:type="dxa"/>
        <w:tblInd w:w="70" w:type="dxa"/>
        <w:tblCellMar>
          <w:left w:w="70" w:type="dxa"/>
          <w:right w:w="70" w:type="dxa"/>
        </w:tblCellMar>
        <w:tblLook w:val="04A0" w:firstRow="1" w:lastRow="0" w:firstColumn="1" w:lastColumn="0" w:noHBand="0" w:noVBand="1"/>
      </w:tblPr>
      <w:tblGrid>
        <w:gridCol w:w="9220"/>
        <w:gridCol w:w="1919"/>
        <w:gridCol w:w="160"/>
        <w:gridCol w:w="417"/>
        <w:gridCol w:w="1100"/>
        <w:gridCol w:w="160"/>
        <w:gridCol w:w="819"/>
        <w:gridCol w:w="1100"/>
        <w:gridCol w:w="160"/>
      </w:tblGrid>
      <w:tr w:rsidR="00A769ED" w:rsidRPr="009D5D75" w14:paraId="27F4C896" w14:textId="77777777" w:rsidTr="00A769ED">
        <w:trPr>
          <w:trHeight w:val="255"/>
        </w:trPr>
        <w:tc>
          <w:tcPr>
            <w:tcW w:w="11139" w:type="dxa"/>
            <w:gridSpan w:val="2"/>
            <w:tcBorders>
              <w:top w:val="nil"/>
              <w:left w:val="nil"/>
              <w:bottom w:val="nil"/>
              <w:right w:val="nil"/>
            </w:tcBorders>
            <w:shd w:val="clear" w:color="auto" w:fill="auto"/>
            <w:noWrap/>
            <w:vAlign w:val="bottom"/>
            <w:hideMark/>
          </w:tcPr>
          <w:p w14:paraId="3F972A9B"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254A4B5C" w14:textId="77777777" w:rsidR="00A769ED" w:rsidRPr="009D5D75" w:rsidRDefault="00A769ED" w:rsidP="00182641">
            <w:pPr>
              <w:rPr>
                <w:rFonts w:eastAsia="Times New Roman"/>
                <w:sz w:val="24"/>
                <w:lang w:eastAsia="sv-SE"/>
              </w:rPr>
            </w:pPr>
          </w:p>
        </w:tc>
        <w:tc>
          <w:tcPr>
            <w:tcW w:w="2496" w:type="dxa"/>
            <w:gridSpan w:val="4"/>
            <w:tcBorders>
              <w:top w:val="nil"/>
              <w:left w:val="nil"/>
              <w:bottom w:val="nil"/>
              <w:right w:val="nil"/>
            </w:tcBorders>
            <w:shd w:val="clear" w:color="auto" w:fill="auto"/>
            <w:noWrap/>
            <w:vAlign w:val="bottom"/>
            <w:hideMark/>
          </w:tcPr>
          <w:p w14:paraId="2E39D41A" w14:textId="77777777" w:rsidR="00A769ED" w:rsidRPr="009D5D75" w:rsidRDefault="00A769ED" w:rsidP="00182641">
            <w:pPr>
              <w:rPr>
                <w:rFonts w:eastAsia="Times New Roman"/>
                <w:b/>
                <w:bCs/>
                <w:sz w:val="24"/>
                <w:lang w:eastAsia="sv-SE"/>
              </w:rPr>
            </w:pPr>
            <w:r w:rsidRPr="009D5D75">
              <w:rPr>
                <w:rFonts w:eastAsia="Times New Roman"/>
                <w:b/>
                <w:bCs/>
                <w:sz w:val="24"/>
                <w:lang w:eastAsia="sv-SE"/>
              </w:rPr>
              <w:t>Bilaga 1c</w:t>
            </w:r>
          </w:p>
        </w:tc>
        <w:tc>
          <w:tcPr>
            <w:tcW w:w="1100" w:type="dxa"/>
            <w:tcBorders>
              <w:top w:val="nil"/>
              <w:left w:val="nil"/>
              <w:bottom w:val="nil"/>
              <w:right w:val="nil"/>
            </w:tcBorders>
            <w:shd w:val="clear" w:color="auto" w:fill="auto"/>
            <w:noWrap/>
            <w:vAlign w:val="bottom"/>
            <w:hideMark/>
          </w:tcPr>
          <w:p w14:paraId="7B8AAE73"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12537D26" w14:textId="77777777" w:rsidR="00A769ED" w:rsidRPr="009D5D75" w:rsidRDefault="00A769ED" w:rsidP="00182641">
            <w:pPr>
              <w:rPr>
                <w:rFonts w:eastAsia="Times New Roman"/>
                <w:sz w:val="24"/>
                <w:lang w:eastAsia="sv-SE"/>
              </w:rPr>
            </w:pPr>
          </w:p>
        </w:tc>
      </w:tr>
      <w:tr w:rsidR="00A769ED" w:rsidRPr="009D5D75" w14:paraId="16A9B266" w14:textId="77777777" w:rsidTr="00A769ED">
        <w:trPr>
          <w:trHeight w:val="255"/>
        </w:trPr>
        <w:tc>
          <w:tcPr>
            <w:tcW w:w="11139" w:type="dxa"/>
            <w:gridSpan w:val="2"/>
            <w:tcBorders>
              <w:top w:val="nil"/>
              <w:left w:val="nil"/>
              <w:bottom w:val="nil"/>
              <w:right w:val="nil"/>
            </w:tcBorders>
            <w:shd w:val="clear" w:color="auto" w:fill="auto"/>
            <w:noWrap/>
            <w:vAlign w:val="bottom"/>
            <w:hideMark/>
          </w:tcPr>
          <w:p w14:paraId="2FE688EE" w14:textId="139FCE41" w:rsidR="00A769ED" w:rsidRPr="009D5D75" w:rsidRDefault="00A769ED" w:rsidP="00182641">
            <w:pPr>
              <w:rPr>
                <w:rFonts w:eastAsia="Times New Roman"/>
                <w:b/>
                <w:bCs/>
                <w:sz w:val="24"/>
                <w:lang w:eastAsia="sv-SE"/>
              </w:rPr>
            </w:pPr>
            <w:r w:rsidRPr="009D5D75">
              <w:rPr>
                <w:rFonts w:eastAsia="Times New Roman"/>
                <w:b/>
                <w:bCs/>
                <w:sz w:val="24"/>
                <w:lang w:eastAsia="sv-SE"/>
              </w:rPr>
              <w:t>Mall för utdelningsprognos</w:t>
            </w:r>
            <w:r>
              <w:rPr>
                <w:rFonts w:eastAsia="Times New Roman"/>
                <w:b/>
                <w:bCs/>
                <w:sz w:val="24"/>
                <w:lang w:eastAsia="sv-SE"/>
              </w:rPr>
              <w:t xml:space="preserve"> i</w:t>
            </w:r>
            <w:r w:rsidRPr="009D5D75">
              <w:rPr>
                <w:rFonts w:eastAsia="Times New Roman"/>
                <w:b/>
                <w:bCs/>
                <w:sz w:val="24"/>
                <w:lang w:eastAsia="sv-SE"/>
              </w:rPr>
              <w:t xml:space="preserve"> konkursbouppteckning</w:t>
            </w:r>
            <w:r>
              <w:rPr>
                <w:rFonts w:eastAsia="Times New Roman"/>
                <w:b/>
                <w:bCs/>
                <w:sz w:val="24"/>
                <w:lang w:eastAsia="sv-SE"/>
              </w:rPr>
              <w:t>en</w:t>
            </w:r>
          </w:p>
          <w:p w14:paraId="04263BB8"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49CDB3AC" w14:textId="77777777" w:rsidR="00A769ED" w:rsidRPr="009D5D75" w:rsidRDefault="00A769ED" w:rsidP="00182641">
            <w:pPr>
              <w:rPr>
                <w:rFonts w:eastAsia="Times New Roman"/>
                <w:sz w:val="24"/>
                <w:lang w:eastAsia="sv-SE"/>
              </w:rPr>
            </w:pPr>
          </w:p>
        </w:tc>
        <w:tc>
          <w:tcPr>
            <w:tcW w:w="2496" w:type="dxa"/>
            <w:gridSpan w:val="4"/>
            <w:tcBorders>
              <w:top w:val="nil"/>
              <w:left w:val="nil"/>
              <w:bottom w:val="nil"/>
              <w:right w:val="nil"/>
            </w:tcBorders>
            <w:shd w:val="clear" w:color="auto" w:fill="auto"/>
            <w:noWrap/>
            <w:vAlign w:val="bottom"/>
            <w:hideMark/>
          </w:tcPr>
          <w:p w14:paraId="73729F4E" w14:textId="77777777" w:rsidR="00A769ED" w:rsidRPr="009D5D75" w:rsidRDefault="00A769ED" w:rsidP="00182641">
            <w:pPr>
              <w:rPr>
                <w:rFonts w:eastAsia="Times New Roman"/>
                <w:sz w:val="24"/>
                <w:lang w:eastAsia="sv-SE"/>
              </w:rPr>
            </w:pPr>
          </w:p>
        </w:tc>
        <w:tc>
          <w:tcPr>
            <w:tcW w:w="1100" w:type="dxa"/>
            <w:tcBorders>
              <w:top w:val="nil"/>
              <w:left w:val="nil"/>
              <w:bottom w:val="nil"/>
              <w:right w:val="nil"/>
            </w:tcBorders>
            <w:shd w:val="clear" w:color="auto" w:fill="auto"/>
            <w:noWrap/>
            <w:vAlign w:val="bottom"/>
            <w:hideMark/>
          </w:tcPr>
          <w:p w14:paraId="0F565AAA"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7EE0F1D0" w14:textId="77777777" w:rsidR="00A769ED" w:rsidRPr="009D5D75" w:rsidRDefault="00A769ED" w:rsidP="00182641">
            <w:pPr>
              <w:rPr>
                <w:rFonts w:eastAsia="Times New Roman"/>
                <w:sz w:val="24"/>
                <w:lang w:eastAsia="sv-SE"/>
              </w:rPr>
            </w:pPr>
          </w:p>
        </w:tc>
      </w:tr>
      <w:tr w:rsidR="00A769ED" w:rsidRPr="009D5D75" w14:paraId="69223788" w14:textId="77777777" w:rsidTr="00A769ED">
        <w:trPr>
          <w:trHeight w:val="80"/>
        </w:trPr>
        <w:tc>
          <w:tcPr>
            <w:tcW w:w="11139" w:type="dxa"/>
            <w:gridSpan w:val="2"/>
            <w:tcBorders>
              <w:top w:val="nil"/>
              <w:left w:val="nil"/>
              <w:bottom w:val="nil"/>
              <w:right w:val="nil"/>
            </w:tcBorders>
            <w:shd w:val="clear" w:color="auto" w:fill="auto"/>
            <w:noWrap/>
            <w:vAlign w:val="bottom"/>
            <w:hideMark/>
          </w:tcPr>
          <w:tbl>
            <w:tblPr>
              <w:tblW w:w="9871" w:type="dxa"/>
              <w:tblInd w:w="70" w:type="dxa"/>
              <w:tblCellMar>
                <w:left w:w="70" w:type="dxa"/>
                <w:right w:w="70" w:type="dxa"/>
              </w:tblCellMar>
              <w:tblLook w:val="04A0" w:firstRow="1" w:lastRow="0" w:firstColumn="1" w:lastColumn="0" w:noHBand="0" w:noVBand="1"/>
            </w:tblPr>
            <w:tblGrid>
              <w:gridCol w:w="2747"/>
              <w:gridCol w:w="319"/>
              <w:gridCol w:w="5428"/>
              <w:gridCol w:w="1202"/>
              <w:gridCol w:w="175"/>
            </w:tblGrid>
            <w:tr w:rsidR="00A769ED" w:rsidRPr="00E60B53" w14:paraId="74C3A766" w14:textId="77777777" w:rsidTr="00542800">
              <w:trPr>
                <w:gridAfter w:val="1"/>
                <w:wAfter w:w="175" w:type="dxa"/>
                <w:trHeight w:val="315"/>
              </w:trPr>
              <w:tc>
                <w:tcPr>
                  <w:tcW w:w="3066" w:type="dxa"/>
                  <w:gridSpan w:val="2"/>
                  <w:tcBorders>
                    <w:top w:val="nil"/>
                    <w:left w:val="nil"/>
                    <w:bottom w:val="nil"/>
                    <w:right w:val="nil"/>
                  </w:tcBorders>
                  <w:shd w:val="clear" w:color="auto" w:fill="auto"/>
                  <w:noWrap/>
                  <w:vAlign w:val="bottom"/>
                  <w:hideMark/>
                </w:tcPr>
                <w:p w14:paraId="3A1FDC7E" w14:textId="653F72C0" w:rsidR="00A769ED" w:rsidRPr="00E60B53" w:rsidRDefault="00A769ED" w:rsidP="004127F9">
                  <w:pPr>
                    <w:spacing w:line="240" w:lineRule="auto"/>
                    <w:rPr>
                      <w:rFonts w:eastAsia="Times New Roman" w:cs="Arial"/>
                      <w:b/>
                      <w:bCs/>
                      <w:sz w:val="24"/>
                      <w:lang w:eastAsia="sv-SE"/>
                    </w:rPr>
                  </w:pPr>
                  <w:r w:rsidRPr="00E60B53">
                    <w:rPr>
                      <w:rFonts w:eastAsia="Times New Roman" w:cs="Arial"/>
                      <w:b/>
                      <w:bCs/>
                      <w:sz w:val="24"/>
                      <w:lang w:eastAsia="sv-SE"/>
                    </w:rPr>
                    <w:t>Utdelningsprognos</w:t>
                  </w:r>
                  <w:r>
                    <w:rPr>
                      <w:rFonts w:eastAsia="Times New Roman" w:cs="Arial"/>
                      <w:b/>
                      <w:bCs/>
                      <w:sz w:val="24"/>
                      <w:lang w:eastAsia="sv-SE"/>
                    </w:rPr>
                    <w:t>, alt. 1</w:t>
                  </w:r>
                </w:p>
              </w:tc>
              <w:tc>
                <w:tcPr>
                  <w:tcW w:w="6630" w:type="dxa"/>
                  <w:gridSpan w:val="2"/>
                  <w:tcBorders>
                    <w:top w:val="nil"/>
                    <w:left w:val="nil"/>
                    <w:bottom w:val="nil"/>
                    <w:right w:val="nil"/>
                  </w:tcBorders>
                  <w:shd w:val="clear" w:color="auto" w:fill="auto"/>
                  <w:noWrap/>
                  <w:vAlign w:val="bottom"/>
                  <w:hideMark/>
                </w:tcPr>
                <w:p w14:paraId="735A92EE" w14:textId="7009FDE9" w:rsidR="00A769ED" w:rsidRPr="00E60B53" w:rsidRDefault="00A769ED" w:rsidP="004127F9">
                  <w:pPr>
                    <w:spacing w:line="240" w:lineRule="auto"/>
                    <w:rPr>
                      <w:sz w:val="24"/>
                      <w:lang w:eastAsia="sv-SE"/>
                    </w:rPr>
                  </w:pPr>
                  <w:r w:rsidRPr="00E60B53">
                    <w:rPr>
                      <w:sz w:val="24"/>
                      <w:lang w:eastAsia="sv-SE"/>
                    </w:rPr>
                    <w:t>Ingen borgenär kan påräkna någon utdelning.</w:t>
                  </w:r>
                </w:p>
              </w:tc>
            </w:tr>
            <w:tr w:rsidR="00A769ED" w:rsidRPr="00E60B53" w14:paraId="269CCAF7" w14:textId="77777777" w:rsidTr="00542800">
              <w:trPr>
                <w:gridAfter w:val="1"/>
                <w:wAfter w:w="175" w:type="dxa"/>
                <w:trHeight w:val="315"/>
              </w:trPr>
              <w:tc>
                <w:tcPr>
                  <w:tcW w:w="2747" w:type="dxa"/>
                  <w:tcBorders>
                    <w:top w:val="nil"/>
                    <w:left w:val="nil"/>
                    <w:bottom w:val="nil"/>
                    <w:right w:val="nil"/>
                  </w:tcBorders>
                  <w:shd w:val="clear" w:color="auto" w:fill="auto"/>
                  <w:noWrap/>
                  <w:vAlign w:val="bottom"/>
                  <w:hideMark/>
                </w:tcPr>
                <w:p w14:paraId="10F9E679"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5E0B7185" w14:textId="77777777" w:rsidR="00A769ED" w:rsidRPr="00E60B53" w:rsidRDefault="00A769ED" w:rsidP="004127F9">
                  <w:pPr>
                    <w:spacing w:line="240" w:lineRule="auto"/>
                    <w:rPr>
                      <w:rFonts w:eastAsia="Times New Roman"/>
                      <w:sz w:val="24"/>
                      <w:lang w:eastAsia="sv-SE"/>
                    </w:rPr>
                  </w:pPr>
                </w:p>
              </w:tc>
              <w:tc>
                <w:tcPr>
                  <w:tcW w:w="5428" w:type="dxa"/>
                  <w:tcBorders>
                    <w:top w:val="nil"/>
                    <w:left w:val="nil"/>
                    <w:bottom w:val="nil"/>
                    <w:right w:val="nil"/>
                  </w:tcBorders>
                  <w:shd w:val="clear" w:color="auto" w:fill="auto"/>
                  <w:noWrap/>
                  <w:vAlign w:val="bottom"/>
                  <w:hideMark/>
                </w:tcPr>
                <w:p w14:paraId="780ED2AE" w14:textId="77777777" w:rsidR="00A769ED" w:rsidRPr="00E60B53" w:rsidRDefault="00A769ED" w:rsidP="004127F9">
                  <w:pPr>
                    <w:spacing w:line="240" w:lineRule="auto"/>
                    <w:rPr>
                      <w:sz w:val="24"/>
                      <w:lang w:eastAsia="sv-SE"/>
                    </w:rPr>
                  </w:pPr>
                </w:p>
              </w:tc>
              <w:tc>
                <w:tcPr>
                  <w:tcW w:w="1202" w:type="dxa"/>
                  <w:tcBorders>
                    <w:top w:val="nil"/>
                    <w:left w:val="nil"/>
                    <w:bottom w:val="nil"/>
                    <w:right w:val="nil"/>
                  </w:tcBorders>
                  <w:shd w:val="clear" w:color="auto" w:fill="auto"/>
                  <w:noWrap/>
                  <w:vAlign w:val="bottom"/>
                  <w:hideMark/>
                </w:tcPr>
                <w:p w14:paraId="6BB55578" w14:textId="77777777" w:rsidR="00A769ED" w:rsidRPr="00E60B53" w:rsidRDefault="00A769ED" w:rsidP="004127F9">
                  <w:pPr>
                    <w:spacing w:line="240" w:lineRule="auto"/>
                    <w:rPr>
                      <w:sz w:val="24"/>
                      <w:lang w:eastAsia="sv-SE"/>
                    </w:rPr>
                  </w:pPr>
                </w:p>
              </w:tc>
            </w:tr>
            <w:tr w:rsidR="00A769ED" w:rsidRPr="00E60B53" w14:paraId="0D34C538" w14:textId="77777777" w:rsidTr="00542800">
              <w:trPr>
                <w:gridAfter w:val="1"/>
                <w:wAfter w:w="175" w:type="dxa"/>
                <w:trHeight w:val="315"/>
              </w:trPr>
              <w:tc>
                <w:tcPr>
                  <w:tcW w:w="3066" w:type="dxa"/>
                  <w:gridSpan w:val="2"/>
                  <w:tcBorders>
                    <w:top w:val="nil"/>
                    <w:left w:val="nil"/>
                    <w:bottom w:val="nil"/>
                    <w:right w:val="nil"/>
                  </w:tcBorders>
                  <w:shd w:val="clear" w:color="auto" w:fill="auto"/>
                  <w:noWrap/>
                  <w:vAlign w:val="bottom"/>
                  <w:hideMark/>
                </w:tcPr>
                <w:p w14:paraId="68232EA2" w14:textId="502C4FD7" w:rsidR="00A769ED" w:rsidRPr="00E60B53" w:rsidRDefault="00A769ED" w:rsidP="004127F9">
                  <w:pPr>
                    <w:spacing w:line="240" w:lineRule="auto"/>
                    <w:rPr>
                      <w:rFonts w:eastAsia="Times New Roman" w:cs="Arial"/>
                      <w:b/>
                      <w:bCs/>
                      <w:sz w:val="24"/>
                      <w:lang w:eastAsia="sv-SE"/>
                    </w:rPr>
                  </w:pPr>
                  <w:r w:rsidRPr="00E60B53">
                    <w:rPr>
                      <w:rFonts w:eastAsia="Times New Roman" w:cs="Arial"/>
                      <w:b/>
                      <w:bCs/>
                      <w:sz w:val="24"/>
                      <w:lang w:eastAsia="sv-SE"/>
                    </w:rPr>
                    <w:t>Utdelningsprognos</w:t>
                  </w:r>
                  <w:r>
                    <w:rPr>
                      <w:rFonts w:eastAsia="Times New Roman" w:cs="Arial"/>
                      <w:b/>
                      <w:bCs/>
                      <w:sz w:val="24"/>
                      <w:lang w:eastAsia="sv-SE"/>
                    </w:rPr>
                    <w:t>, alt. 2</w:t>
                  </w:r>
                </w:p>
              </w:tc>
              <w:tc>
                <w:tcPr>
                  <w:tcW w:w="6630" w:type="dxa"/>
                  <w:gridSpan w:val="2"/>
                  <w:tcBorders>
                    <w:top w:val="nil"/>
                    <w:left w:val="nil"/>
                    <w:bottom w:val="nil"/>
                    <w:right w:val="nil"/>
                  </w:tcBorders>
                  <w:shd w:val="clear" w:color="auto" w:fill="auto"/>
                  <w:noWrap/>
                  <w:vAlign w:val="bottom"/>
                  <w:hideMark/>
                </w:tcPr>
                <w:p w14:paraId="28C0F2F1" w14:textId="77777777" w:rsidR="00A769ED" w:rsidRPr="00E60B53" w:rsidRDefault="00A769ED" w:rsidP="004127F9">
                  <w:pPr>
                    <w:spacing w:line="240" w:lineRule="auto"/>
                    <w:rPr>
                      <w:sz w:val="24"/>
                      <w:lang w:eastAsia="sv-SE"/>
                    </w:rPr>
                  </w:pPr>
                  <w:r w:rsidRPr="00E60B53">
                    <w:rPr>
                      <w:sz w:val="24"/>
                      <w:lang w:eastAsia="sv-SE"/>
                    </w:rPr>
                    <w:t xml:space="preserve">Borgenärer där förmånsrätt följer på fordran enligt 10 a § </w:t>
                  </w:r>
                </w:p>
              </w:tc>
            </w:tr>
            <w:tr w:rsidR="00A769ED" w:rsidRPr="00E60B53" w14:paraId="31733A99" w14:textId="77777777" w:rsidTr="00542800">
              <w:trPr>
                <w:trHeight w:val="315"/>
              </w:trPr>
              <w:tc>
                <w:tcPr>
                  <w:tcW w:w="2747" w:type="dxa"/>
                  <w:tcBorders>
                    <w:top w:val="nil"/>
                    <w:left w:val="nil"/>
                    <w:bottom w:val="nil"/>
                    <w:right w:val="nil"/>
                  </w:tcBorders>
                  <w:shd w:val="clear" w:color="auto" w:fill="auto"/>
                  <w:noWrap/>
                  <w:vAlign w:val="bottom"/>
                  <w:hideMark/>
                </w:tcPr>
                <w:p w14:paraId="3C7EBBA1"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64F0D180" w14:textId="77777777" w:rsidR="00A769ED" w:rsidRPr="00E60B53" w:rsidRDefault="00A769ED" w:rsidP="004127F9">
                  <w:pPr>
                    <w:spacing w:line="240" w:lineRule="auto"/>
                    <w:rPr>
                      <w:rFonts w:eastAsia="Times New Roman"/>
                      <w:sz w:val="24"/>
                      <w:lang w:eastAsia="sv-SE"/>
                    </w:rPr>
                  </w:pPr>
                </w:p>
              </w:tc>
              <w:tc>
                <w:tcPr>
                  <w:tcW w:w="6805" w:type="dxa"/>
                  <w:gridSpan w:val="3"/>
                  <w:tcBorders>
                    <w:top w:val="nil"/>
                    <w:left w:val="nil"/>
                    <w:bottom w:val="nil"/>
                    <w:right w:val="nil"/>
                  </w:tcBorders>
                  <w:shd w:val="clear" w:color="auto" w:fill="auto"/>
                  <w:noWrap/>
                  <w:vAlign w:val="bottom"/>
                  <w:hideMark/>
                </w:tcPr>
                <w:p w14:paraId="05A1F651" w14:textId="77777777" w:rsidR="00A769ED" w:rsidRPr="00E60B53" w:rsidRDefault="00A769ED" w:rsidP="004127F9">
                  <w:pPr>
                    <w:spacing w:line="240" w:lineRule="auto"/>
                    <w:rPr>
                      <w:sz w:val="24"/>
                      <w:lang w:eastAsia="sv-SE"/>
                    </w:rPr>
                  </w:pPr>
                  <w:r w:rsidRPr="00E60B53">
                    <w:rPr>
                      <w:sz w:val="24"/>
                      <w:lang w:eastAsia="sv-SE"/>
                    </w:rPr>
                    <w:t>förmånsrättslagen (1970:979) kan påräkna full/viss</w:t>
                  </w:r>
                </w:p>
              </w:tc>
            </w:tr>
            <w:tr w:rsidR="00A769ED" w:rsidRPr="00E60B53" w14:paraId="09CB6056" w14:textId="77777777" w:rsidTr="00542800">
              <w:trPr>
                <w:gridAfter w:val="1"/>
                <w:wAfter w:w="175" w:type="dxa"/>
                <w:trHeight w:val="315"/>
              </w:trPr>
              <w:tc>
                <w:tcPr>
                  <w:tcW w:w="2747" w:type="dxa"/>
                  <w:tcBorders>
                    <w:top w:val="nil"/>
                    <w:left w:val="nil"/>
                    <w:bottom w:val="nil"/>
                    <w:right w:val="nil"/>
                  </w:tcBorders>
                  <w:shd w:val="clear" w:color="auto" w:fill="auto"/>
                  <w:noWrap/>
                  <w:vAlign w:val="bottom"/>
                  <w:hideMark/>
                </w:tcPr>
                <w:p w14:paraId="2C9BC9C3"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6F9810EF" w14:textId="77777777" w:rsidR="00A769ED" w:rsidRPr="00E60B53" w:rsidRDefault="00A769ED" w:rsidP="004127F9">
                  <w:pPr>
                    <w:spacing w:line="240" w:lineRule="auto"/>
                    <w:rPr>
                      <w:rFonts w:eastAsia="Times New Roman"/>
                      <w:sz w:val="24"/>
                      <w:lang w:eastAsia="sv-SE"/>
                    </w:rPr>
                  </w:pPr>
                </w:p>
              </w:tc>
              <w:tc>
                <w:tcPr>
                  <w:tcW w:w="6630" w:type="dxa"/>
                  <w:gridSpan w:val="2"/>
                  <w:tcBorders>
                    <w:top w:val="nil"/>
                    <w:left w:val="nil"/>
                    <w:bottom w:val="nil"/>
                    <w:right w:val="nil"/>
                  </w:tcBorders>
                  <w:shd w:val="clear" w:color="auto" w:fill="auto"/>
                  <w:noWrap/>
                  <w:vAlign w:val="bottom"/>
                  <w:hideMark/>
                </w:tcPr>
                <w:p w14:paraId="37CE8B86" w14:textId="77777777" w:rsidR="00A769ED" w:rsidRPr="00E60B53" w:rsidRDefault="00A769ED" w:rsidP="004127F9">
                  <w:pPr>
                    <w:spacing w:line="240" w:lineRule="auto"/>
                    <w:rPr>
                      <w:sz w:val="24"/>
                      <w:lang w:eastAsia="sv-SE"/>
                    </w:rPr>
                  </w:pPr>
                  <w:r w:rsidRPr="00E60B53">
                    <w:rPr>
                      <w:sz w:val="24"/>
                      <w:lang w:eastAsia="sv-SE"/>
                    </w:rPr>
                    <w:t>utdelning.</w:t>
                  </w:r>
                </w:p>
              </w:tc>
            </w:tr>
            <w:tr w:rsidR="00A769ED" w:rsidRPr="00E60B53" w14:paraId="4236059A" w14:textId="77777777" w:rsidTr="00542800">
              <w:trPr>
                <w:gridAfter w:val="1"/>
                <w:wAfter w:w="175" w:type="dxa"/>
                <w:trHeight w:val="315"/>
              </w:trPr>
              <w:tc>
                <w:tcPr>
                  <w:tcW w:w="2747" w:type="dxa"/>
                  <w:tcBorders>
                    <w:top w:val="nil"/>
                    <w:left w:val="nil"/>
                    <w:bottom w:val="nil"/>
                    <w:right w:val="nil"/>
                  </w:tcBorders>
                  <w:shd w:val="clear" w:color="auto" w:fill="auto"/>
                  <w:noWrap/>
                  <w:vAlign w:val="bottom"/>
                  <w:hideMark/>
                </w:tcPr>
                <w:p w14:paraId="5A3B6FC0"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353AEE8B" w14:textId="77777777" w:rsidR="00A769ED" w:rsidRPr="00E60B53" w:rsidRDefault="00A769ED" w:rsidP="004127F9">
                  <w:pPr>
                    <w:spacing w:line="240" w:lineRule="auto"/>
                    <w:rPr>
                      <w:rFonts w:eastAsia="Times New Roman"/>
                      <w:sz w:val="24"/>
                      <w:lang w:eastAsia="sv-SE"/>
                    </w:rPr>
                  </w:pPr>
                </w:p>
              </w:tc>
              <w:tc>
                <w:tcPr>
                  <w:tcW w:w="5428" w:type="dxa"/>
                  <w:tcBorders>
                    <w:top w:val="nil"/>
                    <w:left w:val="nil"/>
                    <w:bottom w:val="nil"/>
                    <w:right w:val="nil"/>
                  </w:tcBorders>
                  <w:shd w:val="clear" w:color="auto" w:fill="auto"/>
                  <w:noWrap/>
                  <w:vAlign w:val="bottom"/>
                  <w:hideMark/>
                </w:tcPr>
                <w:p w14:paraId="30DE2383" w14:textId="77777777" w:rsidR="00A769ED" w:rsidRPr="00E60B53" w:rsidRDefault="00A769ED" w:rsidP="004127F9">
                  <w:pPr>
                    <w:spacing w:line="240" w:lineRule="auto"/>
                    <w:rPr>
                      <w:sz w:val="24"/>
                      <w:lang w:eastAsia="sv-SE"/>
                    </w:rPr>
                  </w:pPr>
                </w:p>
              </w:tc>
              <w:tc>
                <w:tcPr>
                  <w:tcW w:w="1202" w:type="dxa"/>
                  <w:tcBorders>
                    <w:top w:val="nil"/>
                    <w:left w:val="nil"/>
                    <w:bottom w:val="nil"/>
                    <w:right w:val="nil"/>
                  </w:tcBorders>
                  <w:shd w:val="clear" w:color="auto" w:fill="auto"/>
                  <w:noWrap/>
                  <w:vAlign w:val="bottom"/>
                  <w:hideMark/>
                </w:tcPr>
                <w:p w14:paraId="55052A56" w14:textId="77777777" w:rsidR="00A769ED" w:rsidRPr="00E60B53" w:rsidRDefault="00A769ED" w:rsidP="004127F9">
                  <w:pPr>
                    <w:spacing w:line="240" w:lineRule="auto"/>
                    <w:rPr>
                      <w:sz w:val="24"/>
                      <w:lang w:eastAsia="sv-SE"/>
                    </w:rPr>
                  </w:pPr>
                </w:p>
              </w:tc>
            </w:tr>
            <w:tr w:rsidR="00A769ED" w:rsidRPr="00E60B53" w14:paraId="29C1E0A7" w14:textId="77777777" w:rsidTr="00542800">
              <w:trPr>
                <w:gridAfter w:val="1"/>
                <w:wAfter w:w="175" w:type="dxa"/>
                <w:trHeight w:val="315"/>
              </w:trPr>
              <w:tc>
                <w:tcPr>
                  <w:tcW w:w="3066" w:type="dxa"/>
                  <w:gridSpan w:val="2"/>
                  <w:tcBorders>
                    <w:top w:val="nil"/>
                    <w:left w:val="nil"/>
                    <w:bottom w:val="nil"/>
                    <w:right w:val="nil"/>
                  </w:tcBorders>
                  <w:shd w:val="clear" w:color="auto" w:fill="auto"/>
                  <w:noWrap/>
                  <w:vAlign w:val="bottom"/>
                  <w:hideMark/>
                </w:tcPr>
                <w:p w14:paraId="2D81AF0D" w14:textId="0BE8412E" w:rsidR="00A769ED" w:rsidRPr="00E60B53" w:rsidRDefault="00A769ED" w:rsidP="004127F9">
                  <w:pPr>
                    <w:spacing w:line="240" w:lineRule="auto"/>
                    <w:rPr>
                      <w:rFonts w:eastAsia="Times New Roman" w:cs="Arial"/>
                      <w:b/>
                      <w:bCs/>
                      <w:sz w:val="24"/>
                      <w:lang w:eastAsia="sv-SE"/>
                    </w:rPr>
                  </w:pPr>
                  <w:r w:rsidRPr="00E60B53">
                    <w:rPr>
                      <w:rFonts w:eastAsia="Times New Roman" w:cs="Arial"/>
                      <w:b/>
                      <w:bCs/>
                      <w:sz w:val="24"/>
                      <w:lang w:eastAsia="sv-SE"/>
                    </w:rPr>
                    <w:t>Utdelningsprognos</w:t>
                  </w:r>
                  <w:r>
                    <w:rPr>
                      <w:rFonts w:eastAsia="Times New Roman" w:cs="Arial"/>
                      <w:b/>
                      <w:bCs/>
                      <w:sz w:val="24"/>
                      <w:lang w:eastAsia="sv-SE"/>
                    </w:rPr>
                    <w:t>, alt. 3</w:t>
                  </w:r>
                </w:p>
              </w:tc>
              <w:tc>
                <w:tcPr>
                  <w:tcW w:w="6630" w:type="dxa"/>
                  <w:gridSpan w:val="2"/>
                  <w:tcBorders>
                    <w:top w:val="nil"/>
                    <w:left w:val="nil"/>
                    <w:bottom w:val="nil"/>
                    <w:right w:val="nil"/>
                  </w:tcBorders>
                  <w:shd w:val="clear" w:color="auto" w:fill="auto"/>
                  <w:noWrap/>
                  <w:vAlign w:val="bottom"/>
                  <w:hideMark/>
                </w:tcPr>
                <w:p w14:paraId="632551D9" w14:textId="77777777" w:rsidR="00A769ED" w:rsidRPr="00E60B53" w:rsidRDefault="00A769ED" w:rsidP="004127F9">
                  <w:pPr>
                    <w:spacing w:line="240" w:lineRule="auto"/>
                    <w:rPr>
                      <w:sz w:val="24"/>
                      <w:lang w:eastAsia="sv-SE"/>
                    </w:rPr>
                  </w:pPr>
                  <w:r w:rsidRPr="00E60B53">
                    <w:rPr>
                      <w:sz w:val="24"/>
                      <w:lang w:eastAsia="sv-SE"/>
                    </w:rPr>
                    <w:t xml:space="preserve">Borgenärer där förmånsrätt följer på fordran enligt 5 § </w:t>
                  </w:r>
                </w:p>
              </w:tc>
            </w:tr>
            <w:tr w:rsidR="00A769ED" w:rsidRPr="00E60B53" w14:paraId="5BE95970" w14:textId="77777777" w:rsidTr="00542800">
              <w:trPr>
                <w:trHeight w:val="315"/>
              </w:trPr>
              <w:tc>
                <w:tcPr>
                  <w:tcW w:w="2747" w:type="dxa"/>
                  <w:tcBorders>
                    <w:top w:val="nil"/>
                    <w:left w:val="nil"/>
                    <w:bottom w:val="nil"/>
                    <w:right w:val="nil"/>
                  </w:tcBorders>
                  <w:shd w:val="clear" w:color="auto" w:fill="auto"/>
                  <w:noWrap/>
                  <w:vAlign w:val="bottom"/>
                  <w:hideMark/>
                </w:tcPr>
                <w:p w14:paraId="0DD432F3"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20B3444F" w14:textId="77777777" w:rsidR="00A769ED" w:rsidRPr="00E60B53" w:rsidRDefault="00A769ED" w:rsidP="004127F9">
                  <w:pPr>
                    <w:spacing w:line="240" w:lineRule="auto"/>
                    <w:rPr>
                      <w:rFonts w:eastAsia="Times New Roman"/>
                      <w:sz w:val="24"/>
                      <w:lang w:eastAsia="sv-SE"/>
                    </w:rPr>
                  </w:pPr>
                </w:p>
              </w:tc>
              <w:tc>
                <w:tcPr>
                  <w:tcW w:w="6805" w:type="dxa"/>
                  <w:gridSpan w:val="3"/>
                  <w:tcBorders>
                    <w:top w:val="nil"/>
                    <w:left w:val="nil"/>
                    <w:bottom w:val="nil"/>
                    <w:right w:val="nil"/>
                  </w:tcBorders>
                  <w:shd w:val="clear" w:color="auto" w:fill="auto"/>
                  <w:noWrap/>
                  <w:vAlign w:val="bottom"/>
                  <w:hideMark/>
                </w:tcPr>
                <w:p w14:paraId="18504EBD" w14:textId="77777777" w:rsidR="00A769ED" w:rsidRPr="00E60B53" w:rsidRDefault="00A769ED" w:rsidP="004127F9">
                  <w:pPr>
                    <w:spacing w:line="240" w:lineRule="auto"/>
                    <w:rPr>
                      <w:sz w:val="24"/>
                      <w:lang w:eastAsia="sv-SE"/>
                    </w:rPr>
                  </w:pPr>
                  <w:r w:rsidRPr="00E60B53">
                    <w:rPr>
                      <w:sz w:val="24"/>
                      <w:lang w:eastAsia="sv-SE"/>
                    </w:rPr>
                    <w:t>förmånsrättslagen (1970:979) kan påräkna full/viss</w:t>
                  </w:r>
                </w:p>
              </w:tc>
            </w:tr>
            <w:tr w:rsidR="00A769ED" w:rsidRPr="00E60B53" w14:paraId="7D2C52FC" w14:textId="77777777" w:rsidTr="00542800">
              <w:trPr>
                <w:gridAfter w:val="1"/>
                <w:wAfter w:w="175" w:type="dxa"/>
                <w:trHeight w:val="315"/>
              </w:trPr>
              <w:tc>
                <w:tcPr>
                  <w:tcW w:w="2747" w:type="dxa"/>
                  <w:tcBorders>
                    <w:top w:val="nil"/>
                    <w:left w:val="nil"/>
                    <w:bottom w:val="nil"/>
                    <w:right w:val="nil"/>
                  </w:tcBorders>
                  <w:shd w:val="clear" w:color="auto" w:fill="auto"/>
                  <w:noWrap/>
                  <w:vAlign w:val="bottom"/>
                  <w:hideMark/>
                </w:tcPr>
                <w:p w14:paraId="2219010B" w14:textId="77777777" w:rsidR="00A769ED" w:rsidRPr="00E60B53" w:rsidRDefault="00A769ED" w:rsidP="004127F9">
                  <w:pPr>
                    <w:spacing w:line="240" w:lineRule="auto"/>
                    <w:rPr>
                      <w:rFonts w:eastAsia="Times New Roman"/>
                      <w:sz w:val="24"/>
                      <w:lang w:eastAsia="sv-SE"/>
                    </w:rPr>
                  </w:pPr>
                </w:p>
              </w:tc>
              <w:tc>
                <w:tcPr>
                  <w:tcW w:w="319" w:type="dxa"/>
                  <w:tcBorders>
                    <w:top w:val="nil"/>
                    <w:left w:val="nil"/>
                    <w:bottom w:val="nil"/>
                    <w:right w:val="nil"/>
                  </w:tcBorders>
                  <w:shd w:val="clear" w:color="auto" w:fill="auto"/>
                  <w:noWrap/>
                  <w:vAlign w:val="bottom"/>
                  <w:hideMark/>
                </w:tcPr>
                <w:p w14:paraId="3449D74B" w14:textId="77777777" w:rsidR="00A769ED" w:rsidRPr="00E60B53" w:rsidRDefault="00A769ED" w:rsidP="004127F9">
                  <w:pPr>
                    <w:spacing w:line="240" w:lineRule="auto"/>
                    <w:rPr>
                      <w:rFonts w:eastAsia="Times New Roman"/>
                      <w:sz w:val="24"/>
                      <w:lang w:eastAsia="sv-SE"/>
                    </w:rPr>
                  </w:pPr>
                </w:p>
              </w:tc>
              <w:tc>
                <w:tcPr>
                  <w:tcW w:w="6630" w:type="dxa"/>
                  <w:gridSpan w:val="2"/>
                  <w:tcBorders>
                    <w:top w:val="nil"/>
                    <w:left w:val="nil"/>
                    <w:bottom w:val="nil"/>
                    <w:right w:val="nil"/>
                  </w:tcBorders>
                  <w:shd w:val="clear" w:color="auto" w:fill="auto"/>
                  <w:noWrap/>
                  <w:vAlign w:val="bottom"/>
                  <w:hideMark/>
                </w:tcPr>
                <w:p w14:paraId="0FD518FD" w14:textId="77777777" w:rsidR="00A769ED" w:rsidRPr="00E60B53" w:rsidRDefault="00A769ED" w:rsidP="004127F9">
                  <w:pPr>
                    <w:spacing w:line="240" w:lineRule="auto"/>
                    <w:rPr>
                      <w:sz w:val="24"/>
                      <w:lang w:eastAsia="sv-SE"/>
                    </w:rPr>
                  </w:pPr>
                  <w:r w:rsidRPr="00E60B53">
                    <w:rPr>
                      <w:sz w:val="24"/>
                      <w:lang w:eastAsia="sv-SE"/>
                    </w:rPr>
                    <w:t>utdelning.</w:t>
                  </w:r>
                </w:p>
              </w:tc>
            </w:tr>
          </w:tbl>
          <w:p w14:paraId="7F5FE9CC" w14:textId="77777777" w:rsidR="00A769ED" w:rsidRPr="00E60B53"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1D9929FA" w14:textId="77777777" w:rsidR="00A769ED" w:rsidRPr="009D5D75" w:rsidRDefault="00A769ED" w:rsidP="00182641">
            <w:pPr>
              <w:rPr>
                <w:rFonts w:eastAsia="Times New Roman"/>
                <w:sz w:val="24"/>
                <w:lang w:eastAsia="sv-SE"/>
              </w:rPr>
            </w:pPr>
          </w:p>
        </w:tc>
        <w:tc>
          <w:tcPr>
            <w:tcW w:w="2496" w:type="dxa"/>
            <w:gridSpan w:val="4"/>
            <w:tcBorders>
              <w:top w:val="nil"/>
              <w:left w:val="nil"/>
              <w:bottom w:val="nil"/>
              <w:right w:val="nil"/>
            </w:tcBorders>
            <w:shd w:val="clear" w:color="auto" w:fill="auto"/>
            <w:noWrap/>
            <w:vAlign w:val="bottom"/>
            <w:hideMark/>
          </w:tcPr>
          <w:p w14:paraId="17EC20D5" w14:textId="77777777" w:rsidR="00A769ED" w:rsidRPr="009D5D75" w:rsidRDefault="00A769ED" w:rsidP="00182641">
            <w:pPr>
              <w:rPr>
                <w:rFonts w:eastAsia="Times New Roman"/>
                <w:sz w:val="24"/>
                <w:lang w:eastAsia="sv-SE"/>
              </w:rPr>
            </w:pPr>
          </w:p>
        </w:tc>
        <w:tc>
          <w:tcPr>
            <w:tcW w:w="1100" w:type="dxa"/>
            <w:tcBorders>
              <w:top w:val="nil"/>
              <w:left w:val="nil"/>
              <w:bottom w:val="nil"/>
              <w:right w:val="nil"/>
            </w:tcBorders>
            <w:shd w:val="clear" w:color="auto" w:fill="auto"/>
            <w:noWrap/>
            <w:vAlign w:val="bottom"/>
            <w:hideMark/>
          </w:tcPr>
          <w:p w14:paraId="58B44A05"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178875F7" w14:textId="77777777" w:rsidR="00A769ED" w:rsidRPr="009D5D75" w:rsidRDefault="00A769ED" w:rsidP="00182641">
            <w:pPr>
              <w:rPr>
                <w:rFonts w:eastAsia="Times New Roman"/>
                <w:sz w:val="24"/>
                <w:lang w:eastAsia="sv-SE"/>
              </w:rPr>
            </w:pPr>
          </w:p>
        </w:tc>
      </w:tr>
      <w:tr w:rsidR="00A769ED" w:rsidRPr="009D5D75" w14:paraId="71800E6C" w14:textId="77777777" w:rsidTr="00A769ED">
        <w:trPr>
          <w:trHeight w:val="315"/>
        </w:trPr>
        <w:tc>
          <w:tcPr>
            <w:tcW w:w="11139" w:type="dxa"/>
            <w:gridSpan w:val="2"/>
            <w:tcBorders>
              <w:top w:val="nil"/>
              <w:left w:val="nil"/>
              <w:bottom w:val="nil"/>
              <w:right w:val="nil"/>
            </w:tcBorders>
            <w:shd w:val="clear" w:color="auto" w:fill="auto"/>
            <w:noWrap/>
            <w:vAlign w:val="bottom"/>
            <w:hideMark/>
          </w:tcPr>
          <w:p w14:paraId="1759F2A6" w14:textId="77777777" w:rsidR="00A769ED" w:rsidRPr="009D5D75" w:rsidRDefault="00A769ED" w:rsidP="00182641">
            <w:pPr>
              <w:rPr>
                <w:rFonts w:eastAsia="Times New Roman"/>
                <w:b/>
                <w:bCs/>
                <w:sz w:val="24"/>
                <w:lang w:eastAsia="sv-SE"/>
              </w:rPr>
            </w:pPr>
          </w:p>
        </w:tc>
        <w:tc>
          <w:tcPr>
            <w:tcW w:w="160" w:type="dxa"/>
            <w:tcBorders>
              <w:top w:val="nil"/>
              <w:left w:val="nil"/>
              <w:bottom w:val="nil"/>
              <w:right w:val="nil"/>
            </w:tcBorders>
            <w:shd w:val="clear" w:color="auto" w:fill="auto"/>
            <w:noWrap/>
            <w:vAlign w:val="bottom"/>
            <w:hideMark/>
          </w:tcPr>
          <w:p w14:paraId="70BE8FE9" w14:textId="77777777" w:rsidR="00A769ED" w:rsidRPr="009D5D75" w:rsidRDefault="00A769ED" w:rsidP="00182641">
            <w:pPr>
              <w:rPr>
                <w:rFonts w:eastAsia="Times New Roman"/>
                <w:b/>
                <w:bCs/>
                <w:sz w:val="24"/>
                <w:lang w:eastAsia="sv-SE"/>
              </w:rPr>
            </w:pPr>
          </w:p>
        </w:tc>
        <w:tc>
          <w:tcPr>
            <w:tcW w:w="2496" w:type="dxa"/>
            <w:gridSpan w:val="4"/>
            <w:tcBorders>
              <w:top w:val="nil"/>
              <w:left w:val="nil"/>
              <w:bottom w:val="nil"/>
              <w:right w:val="nil"/>
            </w:tcBorders>
            <w:shd w:val="clear" w:color="auto" w:fill="auto"/>
            <w:noWrap/>
            <w:vAlign w:val="bottom"/>
            <w:hideMark/>
          </w:tcPr>
          <w:p w14:paraId="59A3D408" w14:textId="77777777" w:rsidR="00A769ED" w:rsidRPr="009D5D75" w:rsidRDefault="00A769ED" w:rsidP="00182641">
            <w:pPr>
              <w:rPr>
                <w:rFonts w:eastAsia="Times New Roman"/>
                <w:sz w:val="24"/>
                <w:lang w:eastAsia="sv-SE"/>
              </w:rPr>
            </w:pPr>
          </w:p>
        </w:tc>
        <w:tc>
          <w:tcPr>
            <w:tcW w:w="1100" w:type="dxa"/>
            <w:tcBorders>
              <w:top w:val="nil"/>
              <w:left w:val="nil"/>
              <w:bottom w:val="nil"/>
              <w:right w:val="nil"/>
            </w:tcBorders>
            <w:shd w:val="clear" w:color="auto" w:fill="auto"/>
            <w:noWrap/>
            <w:vAlign w:val="bottom"/>
            <w:hideMark/>
          </w:tcPr>
          <w:p w14:paraId="7D0A1071" w14:textId="77777777" w:rsidR="00A769ED" w:rsidRPr="009D5D75"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0625C194" w14:textId="77777777" w:rsidR="00A769ED" w:rsidRPr="009D5D75" w:rsidRDefault="00A769ED" w:rsidP="00182641">
            <w:pPr>
              <w:rPr>
                <w:rFonts w:eastAsia="Times New Roman"/>
                <w:sz w:val="24"/>
                <w:lang w:eastAsia="sv-SE"/>
              </w:rPr>
            </w:pPr>
          </w:p>
        </w:tc>
      </w:tr>
      <w:tr w:rsidR="00A769ED" w:rsidRPr="009D5D75" w14:paraId="24DF0C67" w14:textId="77777777" w:rsidTr="00A769ED">
        <w:trPr>
          <w:gridAfter w:val="3"/>
          <w:wAfter w:w="2079" w:type="dxa"/>
          <w:trHeight w:val="420"/>
        </w:trPr>
        <w:tc>
          <w:tcPr>
            <w:tcW w:w="11716" w:type="dxa"/>
            <w:gridSpan w:val="4"/>
            <w:tcBorders>
              <w:top w:val="nil"/>
              <w:left w:val="nil"/>
              <w:bottom w:val="nil"/>
              <w:right w:val="nil"/>
            </w:tcBorders>
            <w:shd w:val="clear" w:color="auto" w:fill="auto"/>
            <w:noWrap/>
            <w:vAlign w:val="bottom"/>
            <w:hideMark/>
          </w:tcPr>
          <w:p w14:paraId="49D10E5A" w14:textId="6415FEC9" w:rsidR="00A769ED" w:rsidRPr="00C12853" w:rsidRDefault="00A769ED" w:rsidP="00182641">
            <w:pPr>
              <w:rPr>
                <w:rFonts w:eastAsia="Times New Roman" w:cs="Arial"/>
                <w:b/>
                <w:bCs/>
                <w:sz w:val="24"/>
                <w:lang w:eastAsia="sv-SE"/>
              </w:rPr>
            </w:pPr>
          </w:p>
        </w:tc>
        <w:tc>
          <w:tcPr>
            <w:tcW w:w="1100" w:type="dxa"/>
            <w:tcBorders>
              <w:top w:val="nil"/>
              <w:left w:val="nil"/>
              <w:bottom w:val="nil"/>
              <w:right w:val="nil"/>
            </w:tcBorders>
            <w:shd w:val="clear" w:color="auto" w:fill="auto"/>
            <w:noWrap/>
            <w:vAlign w:val="bottom"/>
          </w:tcPr>
          <w:p w14:paraId="74205CCC" w14:textId="335F6C25" w:rsidR="00A769ED" w:rsidRPr="009D5D75" w:rsidRDefault="00A769ED" w:rsidP="00182641">
            <w:pPr>
              <w:rPr>
                <w:rFonts w:eastAsia="Times New Roman" w:cs="Arial"/>
                <w:b/>
                <w:bCs/>
                <w:szCs w:val="20"/>
                <w:lang w:eastAsia="sv-SE"/>
              </w:rPr>
            </w:pPr>
          </w:p>
        </w:tc>
        <w:tc>
          <w:tcPr>
            <w:tcW w:w="160" w:type="dxa"/>
            <w:tcBorders>
              <w:top w:val="nil"/>
              <w:left w:val="nil"/>
              <w:bottom w:val="nil"/>
              <w:right w:val="nil"/>
            </w:tcBorders>
            <w:shd w:val="clear" w:color="auto" w:fill="auto"/>
            <w:noWrap/>
            <w:vAlign w:val="bottom"/>
            <w:hideMark/>
          </w:tcPr>
          <w:p w14:paraId="1894F09A" w14:textId="77777777" w:rsidR="00A769ED" w:rsidRPr="009D5D75" w:rsidRDefault="00A769ED" w:rsidP="00182641">
            <w:pPr>
              <w:rPr>
                <w:rFonts w:eastAsia="Times New Roman" w:cs="Arial"/>
                <w:b/>
                <w:bCs/>
                <w:sz w:val="24"/>
                <w:lang w:eastAsia="sv-SE"/>
              </w:rPr>
            </w:pPr>
          </w:p>
        </w:tc>
      </w:tr>
      <w:tr w:rsidR="00A769ED" w:rsidRPr="009D5D75" w14:paraId="49BFAF7A" w14:textId="77777777" w:rsidTr="00A769ED">
        <w:trPr>
          <w:trHeight w:val="465"/>
        </w:trPr>
        <w:tc>
          <w:tcPr>
            <w:tcW w:w="11139" w:type="dxa"/>
            <w:gridSpan w:val="2"/>
            <w:tcBorders>
              <w:top w:val="nil"/>
              <w:left w:val="nil"/>
              <w:bottom w:val="nil"/>
              <w:right w:val="nil"/>
            </w:tcBorders>
            <w:shd w:val="clear" w:color="auto" w:fill="auto"/>
            <w:noWrap/>
            <w:vAlign w:val="bottom"/>
            <w:hideMark/>
          </w:tcPr>
          <w:p w14:paraId="38275E0F" w14:textId="77777777" w:rsidR="00A769ED" w:rsidRPr="00C12853" w:rsidRDefault="00A769ED" w:rsidP="00182641">
            <w:pPr>
              <w:rPr>
                <w:rFonts w:eastAsia="Times New Roman"/>
                <w:sz w:val="24"/>
                <w:lang w:eastAsia="sv-SE"/>
              </w:rPr>
            </w:pPr>
          </w:p>
        </w:tc>
        <w:tc>
          <w:tcPr>
            <w:tcW w:w="160" w:type="dxa"/>
            <w:tcBorders>
              <w:top w:val="nil"/>
              <w:left w:val="nil"/>
              <w:bottom w:val="nil"/>
              <w:right w:val="nil"/>
            </w:tcBorders>
            <w:shd w:val="clear" w:color="auto" w:fill="auto"/>
            <w:noWrap/>
            <w:vAlign w:val="bottom"/>
            <w:hideMark/>
          </w:tcPr>
          <w:p w14:paraId="5950297C" w14:textId="77777777" w:rsidR="00A769ED" w:rsidRPr="009D5D75" w:rsidRDefault="00A769ED" w:rsidP="00182641">
            <w:pPr>
              <w:rPr>
                <w:rFonts w:eastAsia="Times New Roman"/>
                <w:szCs w:val="20"/>
                <w:lang w:eastAsia="sv-SE"/>
              </w:rPr>
            </w:pPr>
          </w:p>
        </w:tc>
        <w:tc>
          <w:tcPr>
            <w:tcW w:w="2496" w:type="dxa"/>
            <w:gridSpan w:val="4"/>
            <w:tcBorders>
              <w:top w:val="nil"/>
              <w:left w:val="nil"/>
              <w:bottom w:val="nil"/>
              <w:right w:val="nil"/>
            </w:tcBorders>
            <w:shd w:val="clear" w:color="auto" w:fill="auto"/>
            <w:noWrap/>
            <w:vAlign w:val="bottom"/>
            <w:hideMark/>
          </w:tcPr>
          <w:p w14:paraId="73545130" w14:textId="77777777" w:rsidR="00A769ED" w:rsidRPr="009D5D75" w:rsidRDefault="00A769ED" w:rsidP="00182641">
            <w:pPr>
              <w:rPr>
                <w:rFonts w:eastAsia="Times New Roman"/>
                <w:szCs w:val="20"/>
                <w:lang w:eastAsia="sv-SE"/>
              </w:rPr>
            </w:pPr>
          </w:p>
        </w:tc>
        <w:tc>
          <w:tcPr>
            <w:tcW w:w="1100" w:type="dxa"/>
            <w:tcBorders>
              <w:top w:val="nil"/>
              <w:left w:val="nil"/>
              <w:bottom w:val="nil"/>
              <w:right w:val="nil"/>
            </w:tcBorders>
            <w:shd w:val="clear" w:color="auto" w:fill="auto"/>
            <w:noWrap/>
            <w:vAlign w:val="bottom"/>
            <w:hideMark/>
          </w:tcPr>
          <w:p w14:paraId="04BB81CC"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286F1D31" w14:textId="77777777" w:rsidR="00A769ED" w:rsidRPr="009D5D75" w:rsidRDefault="00A769ED" w:rsidP="00182641">
            <w:pPr>
              <w:rPr>
                <w:rFonts w:eastAsia="Times New Roman"/>
                <w:sz w:val="24"/>
                <w:lang w:eastAsia="sv-SE"/>
              </w:rPr>
            </w:pPr>
          </w:p>
        </w:tc>
      </w:tr>
      <w:tr w:rsidR="00A769ED" w:rsidRPr="009D5D75" w14:paraId="2B51AB40" w14:textId="77777777" w:rsidTr="00A769ED">
        <w:trPr>
          <w:gridAfter w:val="3"/>
          <w:wAfter w:w="2079" w:type="dxa"/>
          <w:trHeight w:val="315"/>
        </w:trPr>
        <w:tc>
          <w:tcPr>
            <w:tcW w:w="9220" w:type="dxa"/>
            <w:tcBorders>
              <w:top w:val="nil"/>
              <w:left w:val="nil"/>
              <w:bottom w:val="nil"/>
              <w:right w:val="nil"/>
            </w:tcBorders>
            <w:shd w:val="clear" w:color="auto" w:fill="auto"/>
            <w:noWrap/>
            <w:vAlign w:val="bottom"/>
          </w:tcPr>
          <w:p w14:paraId="0F8989EF" w14:textId="529B6EC0" w:rsidR="00A769ED" w:rsidRPr="009D5D75" w:rsidRDefault="00A769ED" w:rsidP="00182641">
            <w:pPr>
              <w:rPr>
                <w:rFonts w:eastAsia="Times New Roman" w:cs="Arial"/>
                <w:b/>
                <w:bCs/>
                <w:szCs w:val="20"/>
                <w:lang w:eastAsia="sv-SE"/>
              </w:rPr>
            </w:pPr>
          </w:p>
        </w:tc>
        <w:tc>
          <w:tcPr>
            <w:tcW w:w="2496" w:type="dxa"/>
            <w:gridSpan w:val="3"/>
            <w:tcBorders>
              <w:top w:val="nil"/>
              <w:left w:val="nil"/>
              <w:bottom w:val="nil"/>
              <w:right w:val="nil"/>
            </w:tcBorders>
            <w:shd w:val="clear" w:color="auto" w:fill="auto"/>
            <w:noWrap/>
            <w:vAlign w:val="bottom"/>
          </w:tcPr>
          <w:p w14:paraId="2A7D5298" w14:textId="77777777" w:rsidR="00A769ED" w:rsidRPr="009D5D75" w:rsidRDefault="00A769ED" w:rsidP="00182641">
            <w:pPr>
              <w:rPr>
                <w:rFonts w:eastAsia="Times New Roman" w:cs="Arial"/>
                <w:b/>
                <w:bCs/>
                <w:szCs w:val="20"/>
                <w:lang w:eastAsia="sv-SE"/>
              </w:rPr>
            </w:pPr>
          </w:p>
        </w:tc>
        <w:tc>
          <w:tcPr>
            <w:tcW w:w="1100" w:type="dxa"/>
            <w:tcBorders>
              <w:top w:val="nil"/>
              <w:left w:val="nil"/>
              <w:bottom w:val="nil"/>
              <w:right w:val="nil"/>
            </w:tcBorders>
            <w:shd w:val="clear" w:color="auto" w:fill="auto"/>
            <w:noWrap/>
            <w:vAlign w:val="bottom"/>
            <w:hideMark/>
          </w:tcPr>
          <w:p w14:paraId="24D6509C"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4CDF3DC6" w14:textId="77777777" w:rsidR="00A769ED" w:rsidRPr="009D5D75" w:rsidRDefault="00A769ED" w:rsidP="00182641">
            <w:pPr>
              <w:rPr>
                <w:rFonts w:eastAsia="Times New Roman"/>
                <w:sz w:val="24"/>
                <w:lang w:eastAsia="sv-SE"/>
              </w:rPr>
            </w:pPr>
          </w:p>
        </w:tc>
      </w:tr>
      <w:tr w:rsidR="00A769ED" w:rsidRPr="009D5D75" w14:paraId="51733DEB" w14:textId="77777777" w:rsidTr="00A769ED">
        <w:trPr>
          <w:trHeight w:val="315"/>
        </w:trPr>
        <w:tc>
          <w:tcPr>
            <w:tcW w:w="11139" w:type="dxa"/>
            <w:gridSpan w:val="2"/>
            <w:tcBorders>
              <w:top w:val="nil"/>
              <w:left w:val="nil"/>
              <w:bottom w:val="nil"/>
              <w:right w:val="nil"/>
            </w:tcBorders>
            <w:shd w:val="clear" w:color="auto" w:fill="auto"/>
            <w:noWrap/>
            <w:vAlign w:val="bottom"/>
            <w:hideMark/>
          </w:tcPr>
          <w:p w14:paraId="260BC5B1"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tcPr>
          <w:p w14:paraId="2CABD412" w14:textId="77777777" w:rsidR="00A769ED" w:rsidRPr="009D5D75" w:rsidRDefault="00A769ED" w:rsidP="00182641">
            <w:pPr>
              <w:rPr>
                <w:rFonts w:eastAsia="Times New Roman"/>
                <w:szCs w:val="20"/>
                <w:lang w:eastAsia="sv-SE"/>
              </w:rPr>
            </w:pPr>
          </w:p>
        </w:tc>
        <w:tc>
          <w:tcPr>
            <w:tcW w:w="2496" w:type="dxa"/>
            <w:gridSpan w:val="4"/>
            <w:tcBorders>
              <w:top w:val="nil"/>
              <w:left w:val="nil"/>
              <w:bottom w:val="nil"/>
              <w:right w:val="nil"/>
            </w:tcBorders>
            <w:shd w:val="clear" w:color="auto" w:fill="auto"/>
            <w:noWrap/>
            <w:vAlign w:val="bottom"/>
          </w:tcPr>
          <w:p w14:paraId="56F375ED" w14:textId="77777777" w:rsidR="00A769ED" w:rsidRPr="009D5D75" w:rsidRDefault="00A769ED" w:rsidP="00182641">
            <w:pPr>
              <w:rPr>
                <w:rFonts w:eastAsia="Times New Roman"/>
                <w:szCs w:val="20"/>
                <w:lang w:eastAsia="sv-SE"/>
              </w:rPr>
            </w:pPr>
          </w:p>
        </w:tc>
        <w:tc>
          <w:tcPr>
            <w:tcW w:w="1100" w:type="dxa"/>
            <w:tcBorders>
              <w:top w:val="nil"/>
              <w:left w:val="nil"/>
              <w:bottom w:val="nil"/>
              <w:right w:val="nil"/>
            </w:tcBorders>
            <w:shd w:val="clear" w:color="auto" w:fill="auto"/>
            <w:noWrap/>
            <w:vAlign w:val="bottom"/>
            <w:hideMark/>
          </w:tcPr>
          <w:p w14:paraId="54FFF890"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7AEF82A0" w14:textId="77777777" w:rsidR="00A769ED" w:rsidRPr="009D5D75" w:rsidRDefault="00A769ED" w:rsidP="00182641">
            <w:pPr>
              <w:rPr>
                <w:rFonts w:eastAsia="Times New Roman"/>
                <w:sz w:val="24"/>
                <w:lang w:eastAsia="sv-SE"/>
              </w:rPr>
            </w:pPr>
          </w:p>
        </w:tc>
      </w:tr>
      <w:tr w:rsidR="00A769ED" w:rsidRPr="009D5D75" w14:paraId="36749AC2" w14:textId="77777777" w:rsidTr="00A769ED">
        <w:trPr>
          <w:trHeight w:val="315"/>
        </w:trPr>
        <w:tc>
          <w:tcPr>
            <w:tcW w:w="11139" w:type="dxa"/>
            <w:gridSpan w:val="2"/>
            <w:tcBorders>
              <w:top w:val="nil"/>
              <w:left w:val="nil"/>
              <w:bottom w:val="nil"/>
              <w:right w:val="nil"/>
            </w:tcBorders>
            <w:shd w:val="clear" w:color="auto" w:fill="auto"/>
            <w:noWrap/>
            <w:vAlign w:val="bottom"/>
            <w:hideMark/>
          </w:tcPr>
          <w:p w14:paraId="28CE78B4"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tcPr>
          <w:p w14:paraId="13F96517" w14:textId="77777777" w:rsidR="00A769ED" w:rsidRPr="009D5D75" w:rsidRDefault="00A769ED" w:rsidP="00182641">
            <w:pPr>
              <w:rPr>
                <w:rFonts w:eastAsia="Times New Roman"/>
                <w:szCs w:val="20"/>
                <w:lang w:eastAsia="sv-SE"/>
              </w:rPr>
            </w:pPr>
          </w:p>
        </w:tc>
        <w:tc>
          <w:tcPr>
            <w:tcW w:w="2496" w:type="dxa"/>
            <w:gridSpan w:val="4"/>
            <w:tcBorders>
              <w:top w:val="nil"/>
              <w:left w:val="nil"/>
              <w:bottom w:val="nil"/>
              <w:right w:val="nil"/>
            </w:tcBorders>
            <w:shd w:val="clear" w:color="auto" w:fill="auto"/>
            <w:noWrap/>
            <w:vAlign w:val="bottom"/>
          </w:tcPr>
          <w:p w14:paraId="61A7D2B5" w14:textId="77777777" w:rsidR="00A769ED" w:rsidRPr="009D5D75" w:rsidRDefault="00A769ED" w:rsidP="00182641">
            <w:pPr>
              <w:rPr>
                <w:rFonts w:eastAsia="Times New Roman"/>
                <w:szCs w:val="20"/>
                <w:lang w:eastAsia="sv-SE"/>
              </w:rPr>
            </w:pPr>
          </w:p>
        </w:tc>
        <w:tc>
          <w:tcPr>
            <w:tcW w:w="1100" w:type="dxa"/>
            <w:tcBorders>
              <w:top w:val="nil"/>
              <w:left w:val="nil"/>
              <w:bottom w:val="nil"/>
              <w:right w:val="nil"/>
            </w:tcBorders>
            <w:shd w:val="clear" w:color="auto" w:fill="auto"/>
            <w:noWrap/>
            <w:vAlign w:val="bottom"/>
            <w:hideMark/>
          </w:tcPr>
          <w:p w14:paraId="7E4B6229"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2D01BB21" w14:textId="77777777" w:rsidR="00A769ED" w:rsidRPr="009D5D75" w:rsidRDefault="00A769ED" w:rsidP="00182641">
            <w:pPr>
              <w:rPr>
                <w:rFonts w:eastAsia="Times New Roman"/>
                <w:sz w:val="24"/>
                <w:lang w:eastAsia="sv-SE"/>
              </w:rPr>
            </w:pPr>
          </w:p>
        </w:tc>
      </w:tr>
      <w:tr w:rsidR="00A769ED" w:rsidRPr="009D5D75" w14:paraId="38AF0DE5" w14:textId="77777777" w:rsidTr="00A769ED">
        <w:trPr>
          <w:trHeight w:val="315"/>
        </w:trPr>
        <w:tc>
          <w:tcPr>
            <w:tcW w:w="11139" w:type="dxa"/>
            <w:gridSpan w:val="2"/>
            <w:tcBorders>
              <w:top w:val="nil"/>
              <w:left w:val="nil"/>
              <w:bottom w:val="nil"/>
              <w:right w:val="nil"/>
            </w:tcBorders>
            <w:shd w:val="clear" w:color="auto" w:fill="auto"/>
            <w:noWrap/>
            <w:vAlign w:val="bottom"/>
            <w:hideMark/>
          </w:tcPr>
          <w:p w14:paraId="6FDCB81F" w14:textId="1750D3B1"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tcPr>
          <w:p w14:paraId="01906AF6" w14:textId="77777777" w:rsidR="00A769ED" w:rsidRPr="009D5D75" w:rsidRDefault="00A769ED" w:rsidP="00182641">
            <w:pPr>
              <w:rPr>
                <w:rFonts w:eastAsia="Times New Roman"/>
                <w:szCs w:val="20"/>
                <w:lang w:eastAsia="sv-SE"/>
              </w:rPr>
            </w:pPr>
          </w:p>
        </w:tc>
        <w:tc>
          <w:tcPr>
            <w:tcW w:w="2496" w:type="dxa"/>
            <w:gridSpan w:val="4"/>
            <w:tcBorders>
              <w:top w:val="nil"/>
              <w:left w:val="nil"/>
              <w:bottom w:val="nil"/>
              <w:right w:val="nil"/>
            </w:tcBorders>
            <w:shd w:val="clear" w:color="auto" w:fill="auto"/>
            <w:noWrap/>
            <w:vAlign w:val="bottom"/>
          </w:tcPr>
          <w:p w14:paraId="1C640FD9" w14:textId="77777777" w:rsidR="00A769ED" w:rsidRPr="009D5D75" w:rsidRDefault="00A769ED" w:rsidP="00182641">
            <w:pPr>
              <w:rPr>
                <w:rFonts w:eastAsia="Times New Roman"/>
                <w:szCs w:val="20"/>
                <w:lang w:eastAsia="sv-SE"/>
              </w:rPr>
            </w:pPr>
          </w:p>
        </w:tc>
        <w:tc>
          <w:tcPr>
            <w:tcW w:w="1100" w:type="dxa"/>
            <w:tcBorders>
              <w:top w:val="nil"/>
              <w:left w:val="nil"/>
              <w:bottom w:val="nil"/>
              <w:right w:val="nil"/>
            </w:tcBorders>
            <w:shd w:val="clear" w:color="auto" w:fill="auto"/>
            <w:noWrap/>
            <w:vAlign w:val="bottom"/>
            <w:hideMark/>
          </w:tcPr>
          <w:p w14:paraId="45C0BF51"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0E785059" w14:textId="77777777" w:rsidR="00A769ED" w:rsidRPr="009D5D75" w:rsidRDefault="00A769ED" w:rsidP="00182641">
            <w:pPr>
              <w:rPr>
                <w:rFonts w:eastAsia="Times New Roman"/>
                <w:sz w:val="24"/>
                <w:lang w:eastAsia="sv-SE"/>
              </w:rPr>
            </w:pPr>
          </w:p>
        </w:tc>
      </w:tr>
      <w:tr w:rsidR="00A769ED" w:rsidRPr="009D5D75" w14:paraId="52D2CECB" w14:textId="77777777" w:rsidTr="00A769ED">
        <w:trPr>
          <w:gridAfter w:val="3"/>
          <w:wAfter w:w="2079" w:type="dxa"/>
          <w:trHeight w:val="80"/>
        </w:trPr>
        <w:tc>
          <w:tcPr>
            <w:tcW w:w="9220" w:type="dxa"/>
            <w:tcBorders>
              <w:top w:val="nil"/>
              <w:left w:val="nil"/>
              <w:bottom w:val="nil"/>
              <w:right w:val="nil"/>
            </w:tcBorders>
            <w:shd w:val="clear" w:color="auto" w:fill="auto"/>
            <w:noWrap/>
            <w:vAlign w:val="bottom"/>
          </w:tcPr>
          <w:p w14:paraId="6C12DEC9" w14:textId="2FF4925E" w:rsidR="00A769ED" w:rsidRPr="009D5D75" w:rsidRDefault="00A769ED" w:rsidP="00182641">
            <w:pPr>
              <w:rPr>
                <w:rFonts w:eastAsia="Times New Roman" w:cs="Arial"/>
                <w:b/>
                <w:bCs/>
                <w:szCs w:val="20"/>
                <w:lang w:eastAsia="sv-SE"/>
              </w:rPr>
            </w:pPr>
          </w:p>
        </w:tc>
        <w:tc>
          <w:tcPr>
            <w:tcW w:w="2496" w:type="dxa"/>
            <w:gridSpan w:val="3"/>
            <w:tcBorders>
              <w:top w:val="nil"/>
              <w:left w:val="nil"/>
              <w:bottom w:val="nil"/>
              <w:right w:val="nil"/>
            </w:tcBorders>
            <w:shd w:val="clear" w:color="auto" w:fill="auto"/>
            <w:noWrap/>
            <w:vAlign w:val="bottom"/>
          </w:tcPr>
          <w:p w14:paraId="2AF9A468" w14:textId="77777777" w:rsidR="00A769ED" w:rsidRPr="009D5D75" w:rsidRDefault="00A769ED" w:rsidP="00182641">
            <w:pPr>
              <w:rPr>
                <w:rFonts w:eastAsia="Times New Roman" w:cs="Arial"/>
                <w:b/>
                <w:bCs/>
                <w:szCs w:val="20"/>
                <w:lang w:eastAsia="sv-SE"/>
              </w:rPr>
            </w:pPr>
          </w:p>
        </w:tc>
        <w:tc>
          <w:tcPr>
            <w:tcW w:w="1100" w:type="dxa"/>
            <w:tcBorders>
              <w:top w:val="nil"/>
              <w:left w:val="nil"/>
              <w:bottom w:val="nil"/>
              <w:right w:val="nil"/>
            </w:tcBorders>
            <w:shd w:val="clear" w:color="auto" w:fill="auto"/>
            <w:noWrap/>
            <w:vAlign w:val="bottom"/>
            <w:hideMark/>
          </w:tcPr>
          <w:p w14:paraId="4624E619"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109C2F64" w14:textId="77777777" w:rsidR="00A769ED" w:rsidRPr="009D5D75" w:rsidRDefault="00A769ED" w:rsidP="00182641">
            <w:pPr>
              <w:rPr>
                <w:rFonts w:eastAsia="Times New Roman"/>
                <w:sz w:val="24"/>
                <w:lang w:eastAsia="sv-SE"/>
              </w:rPr>
            </w:pPr>
          </w:p>
        </w:tc>
      </w:tr>
    </w:tbl>
    <w:p w14:paraId="011A29BA" w14:textId="77777777" w:rsidR="00A769ED" w:rsidRDefault="00A769ED">
      <w:r>
        <w:br w:type="page"/>
      </w:r>
    </w:p>
    <w:tbl>
      <w:tblPr>
        <w:tblW w:w="15055" w:type="dxa"/>
        <w:tblInd w:w="70" w:type="dxa"/>
        <w:tblCellMar>
          <w:left w:w="70" w:type="dxa"/>
          <w:right w:w="70" w:type="dxa"/>
        </w:tblCellMar>
        <w:tblLook w:val="04A0" w:firstRow="1" w:lastRow="0" w:firstColumn="1" w:lastColumn="0" w:noHBand="0" w:noVBand="1"/>
      </w:tblPr>
      <w:tblGrid>
        <w:gridCol w:w="11139"/>
        <w:gridCol w:w="160"/>
        <w:gridCol w:w="2496"/>
        <w:gridCol w:w="1100"/>
        <w:gridCol w:w="160"/>
      </w:tblGrid>
      <w:tr w:rsidR="00A769ED" w:rsidRPr="009D5D75" w14:paraId="04C4A560" w14:textId="77777777" w:rsidTr="00A769ED">
        <w:trPr>
          <w:trHeight w:val="315"/>
        </w:trPr>
        <w:tc>
          <w:tcPr>
            <w:tcW w:w="11139" w:type="dxa"/>
            <w:tcBorders>
              <w:top w:val="nil"/>
              <w:left w:val="nil"/>
              <w:bottom w:val="nil"/>
              <w:right w:val="nil"/>
            </w:tcBorders>
            <w:shd w:val="clear" w:color="auto" w:fill="auto"/>
            <w:noWrap/>
            <w:vAlign w:val="bottom"/>
            <w:hideMark/>
          </w:tcPr>
          <w:p w14:paraId="00458EA3" w14:textId="2F44E537" w:rsidR="00A769ED" w:rsidRDefault="00A769ED"/>
          <w:tbl>
            <w:tblPr>
              <w:tblpPr w:leftFromText="142" w:rightFromText="142" w:vertAnchor="page" w:horzAnchor="margin" w:tblpY="905"/>
              <w:tblW w:w="9080" w:type="dxa"/>
              <w:tblCellMar>
                <w:left w:w="0" w:type="dxa"/>
                <w:right w:w="0" w:type="dxa"/>
              </w:tblCellMar>
              <w:tblLook w:val="0000" w:firstRow="0" w:lastRow="0" w:firstColumn="0" w:lastColumn="0" w:noHBand="0" w:noVBand="0"/>
            </w:tblPr>
            <w:tblGrid>
              <w:gridCol w:w="4320"/>
              <w:gridCol w:w="4760"/>
            </w:tblGrid>
            <w:tr w:rsidR="00A769ED" w:rsidRPr="00144818" w14:paraId="0843A3E1" w14:textId="77777777" w:rsidTr="00A66C1C">
              <w:trPr>
                <w:trHeight w:hRule="exact" w:val="80"/>
              </w:trPr>
              <w:tc>
                <w:tcPr>
                  <w:tcW w:w="4320" w:type="dxa"/>
                </w:tcPr>
                <w:p w14:paraId="38610F88" w14:textId="77777777" w:rsidR="00A769ED" w:rsidRDefault="00A769ED" w:rsidP="00144818">
                  <w:pPr>
                    <w:rPr>
                      <w:rFonts w:eastAsia="Times New Roman" w:cs="Arial"/>
                      <w:sz w:val="24"/>
                      <w:lang w:eastAsia="sv-SE"/>
                    </w:rPr>
                  </w:pPr>
                </w:p>
                <w:p w14:paraId="035D6B1D" w14:textId="77777777" w:rsidR="00A769ED" w:rsidRDefault="00A769ED" w:rsidP="00144818">
                  <w:pPr>
                    <w:rPr>
                      <w:rFonts w:eastAsia="Times New Roman" w:cs="Arial"/>
                      <w:sz w:val="24"/>
                      <w:lang w:eastAsia="sv-SE"/>
                    </w:rPr>
                  </w:pPr>
                </w:p>
                <w:p w14:paraId="7435F90E" w14:textId="7E9DB609" w:rsidR="00A769ED" w:rsidRPr="00144818" w:rsidRDefault="00A769ED" w:rsidP="00144818">
                  <w:pPr>
                    <w:rPr>
                      <w:rFonts w:eastAsia="Times New Roman" w:cs="Arial"/>
                      <w:sz w:val="24"/>
                      <w:lang w:eastAsia="sv-SE"/>
                    </w:rPr>
                  </w:pPr>
                </w:p>
              </w:tc>
              <w:tc>
                <w:tcPr>
                  <w:tcW w:w="4760" w:type="dxa"/>
                </w:tcPr>
                <w:p w14:paraId="55A078B5" w14:textId="77777777" w:rsidR="00A769ED" w:rsidRPr="00144818" w:rsidRDefault="00A769ED" w:rsidP="00144818">
                  <w:pPr>
                    <w:rPr>
                      <w:rFonts w:eastAsia="Times New Roman" w:cs="Arial"/>
                      <w:sz w:val="24"/>
                      <w:lang w:eastAsia="sv-SE"/>
                    </w:rPr>
                  </w:pPr>
                  <w:bookmarkStart w:id="11" w:name="Adress"/>
                  <w:bookmarkEnd w:id="11"/>
                </w:p>
              </w:tc>
            </w:tr>
          </w:tbl>
          <w:p w14:paraId="24DDD385" w14:textId="17D78F89" w:rsidR="00A769ED" w:rsidRDefault="00A769ED" w:rsidP="00414123">
            <w:pPr>
              <w:ind w:right="2268"/>
              <w:rPr>
                <w:rFonts w:eastAsia="Times New Roman" w:cs="Arial"/>
                <w:b/>
                <w:bCs/>
                <w:sz w:val="24"/>
                <w:lang w:eastAsia="sv-SE"/>
              </w:rPr>
            </w:pPr>
            <w:r>
              <w:rPr>
                <w:rFonts w:eastAsia="Times New Roman" w:cs="Arial"/>
                <w:b/>
                <w:bCs/>
                <w:sz w:val="24"/>
                <w:lang w:eastAsia="sv-SE"/>
              </w:rPr>
              <w:t>Bilagorna 5-6</w:t>
            </w:r>
          </w:p>
          <w:p w14:paraId="3F425801" w14:textId="1F4DA6D5" w:rsidR="00A769ED" w:rsidRDefault="00A769ED" w:rsidP="00414123">
            <w:pPr>
              <w:ind w:right="2268"/>
              <w:rPr>
                <w:rFonts w:eastAsia="Times New Roman" w:cs="Arial"/>
                <w:b/>
                <w:bCs/>
                <w:sz w:val="24"/>
                <w:lang w:eastAsia="sv-SE"/>
              </w:rPr>
            </w:pPr>
          </w:p>
          <w:p w14:paraId="2B79370E" w14:textId="643DE4D5" w:rsidR="00A769ED" w:rsidRPr="002765EF" w:rsidRDefault="00A769ED" w:rsidP="00414123">
            <w:pPr>
              <w:ind w:right="2268"/>
              <w:rPr>
                <w:sz w:val="18"/>
                <w:szCs w:val="22"/>
                <w:lang w:eastAsia="sv-SE"/>
              </w:rPr>
            </w:pPr>
            <w:r w:rsidRPr="002765EF">
              <w:rPr>
                <w:rFonts w:eastAsia="Times New Roman" w:cs="Arial"/>
                <w:b/>
                <w:bCs/>
                <w:sz w:val="24"/>
                <w:lang w:eastAsia="sv-SE"/>
              </w:rPr>
              <w:t>KALLELSE TILL BOUPPTECKNINGSSAMMANTRÄDE</w:t>
            </w:r>
            <w:r>
              <w:rPr>
                <w:rFonts w:eastAsia="Times New Roman" w:cs="Arial"/>
                <w:b/>
                <w:bCs/>
                <w:sz w:val="24"/>
                <w:lang w:eastAsia="sv-SE"/>
              </w:rPr>
              <w:t xml:space="preserve"> [GÄLDENÄREN ELLER STÄLLFÖRETRÄDARE FÖR GÄLDENÄREN] </w:t>
            </w:r>
          </w:p>
          <w:p w14:paraId="4F70DEBD" w14:textId="77777777" w:rsidR="00A769ED" w:rsidRDefault="00A769ED" w:rsidP="00414123">
            <w:pPr>
              <w:ind w:right="2268"/>
              <w:rPr>
                <w:rFonts w:eastAsia="Times New Roman" w:cs="Arial"/>
                <w:b/>
                <w:bCs/>
                <w:sz w:val="24"/>
                <w:lang w:eastAsia="sv-SE"/>
              </w:rPr>
            </w:pPr>
          </w:p>
          <w:p w14:paraId="0E42450C" w14:textId="5BEA8804" w:rsidR="00A769ED" w:rsidRPr="00144818" w:rsidRDefault="00A769ED" w:rsidP="00414123">
            <w:pPr>
              <w:ind w:right="2268"/>
              <w:rPr>
                <w:rFonts w:eastAsia="Times New Roman" w:cs="Arial"/>
                <w:sz w:val="24"/>
                <w:lang w:eastAsia="sv-SE"/>
              </w:rPr>
            </w:pPr>
            <w:r w:rsidRPr="00144818">
              <w:rPr>
                <w:rFonts w:eastAsia="Times New Roman" w:cs="Arial"/>
                <w:b/>
                <w:bCs/>
                <w:sz w:val="24"/>
                <w:lang w:eastAsia="sv-SE"/>
              </w:rPr>
              <w:t>Konkursgäldenär  ABC AB, 123456-7890</w:t>
            </w:r>
            <w:r w:rsidRPr="00144818">
              <w:rPr>
                <w:rFonts w:eastAsia="Times New Roman" w:cs="Arial"/>
                <w:sz w:val="24"/>
                <w:lang w:eastAsia="sv-SE"/>
              </w:rPr>
              <w:br/>
            </w:r>
            <w:r w:rsidRPr="00144818">
              <w:rPr>
                <w:rFonts w:eastAsia="Times New Roman" w:cs="Arial"/>
                <w:sz w:val="24"/>
                <w:lang w:eastAsia="sv-SE"/>
              </w:rPr>
              <w:br/>
            </w:r>
            <w:r w:rsidRPr="00144818">
              <w:rPr>
                <w:rFonts w:eastAsia="Times New Roman" w:cs="Arial"/>
                <w:b/>
                <w:bCs/>
                <w:sz w:val="24"/>
                <w:lang w:eastAsia="sv-SE"/>
              </w:rPr>
              <w:t>Mål nr</w:t>
            </w:r>
            <w:r w:rsidRPr="00144818">
              <w:rPr>
                <w:rFonts w:eastAsia="Times New Roman" w:cs="Arial"/>
                <w:b/>
                <w:bCs/>
                <w:sz w:val="24"/>
                <w:lang w:eastAsia="sv-SE"/>
              </w:rPr>
              <w:tab/>
              <w:t>K 1-21</w:t>
            </w:r>
          </w:p>
          <w:p w14:paraId="1F5F99D4" w14:textId="77777777" w:rsidR="00A769ED" w:rsidRPr="00144818" w:rsidRDefault="00A769ED" w:rsidP="00414123">
            <w:pPr>
              <w:ind w:right="2268"/>
              <w:rPr>
                <w:rFonts w:eastAsia="Times New Roman" w:cs="Arial"/>
                <w:sz w:val="24"/>
                <w:lang w:eastAsia="sv-SE"/>
              </w:rPr>
            </w:pPr>
            <w:r w:rsidRPr="00144818">
              <w:rPr>
                <w:rFonts w:eastAsia="Times New Roman" w:cs="Arial"/>
                <w:sz w:val="24"/>
                <w:lang w:eastAsia="sv-SE"/>
              </w:rPr>
              <w:t xml:space="preserve">____ </w:t>
            </w:r>
          </w:p>
          <w:p w14:paraId="319D23E5" w14:textId="77777777" w:rsidR="00A769ED" w:rsidRDefault="00A769ED" w:rsidP="00AF5B2A">
            <w:pPr>
              <w:tabs>
                <w:tab w:val="left" w:pos="7672"/>
              </w:tabs>
              <w:ind w:right="3054"/>
              <w:rPr>
                <w:rFonts w:eastAsia="Times New Roman" w:cs="Arial"/>
                <w:sz w:val="24"/>
                <w:lang w:eastAsia="sv-SE"/>
              </w:rPr>
            </w:pPr>
            <w:r w:rsidRPr="00144818">
              <w:rPr>
                <w:rFonts w:eastAsia="Times New Roman" w:cs="Arial"/>
                <w:sz w:val="24"/>
                <w:lang w:eastAsia="sv-SE"/>
              </w:rPr>
              <w:t>Genom det här brevet kallas du till ett sammanträde för att bekräfta vad du känner till om uppgifterna i bouppteckningen. Du är skyldig att lämna en sådan bekräftelse.</w:t>
            </w:r>
          </w:p>
          <w:p w14:paraId="7476E5C6" w14:textId="77777777" w:rsidR="00A769ED" w:rsidRPr="00144818" w:rsidRDefault="00A769ED" w:rsidP="00AF5B2A">
            <w:pPr>
              <w:tabs>
                <w:tab w:val="left" w:pos="7672"/>
              </w:tabs>
              <w:ind w:right="3054"/>
              <w:rPr>
                <w:rFonts w:eastAsia="Times New Roman" w:cs="Arial"/>
                <w:sz w:val="24"/>
                <w:lang w:eastAsia="sv-SE"/>
              </w:rPr>
            </w:pPr>
          </w:p>
          <w:p w14:paraId="1059D81D" w14:textId="77777777" w:rsidR="00A769ED" w:rsidRPr="00144818" w:rsidRDefault="00A769ED" w:rsidP="00AF5B2A">
            <w:pPr>
              <w:tabs>
                <w:tab w:val="left" w:pos="7672"/>
              </w:tabs>
              <w:ind w:right="3054"/>
              <w:rPr>
                <w:rFonts w:eastAsia="Times New Roman" w:cs="Arial"/>
                <w:sz w:val="24"/>
                <w:lang w:eastAsia="sv-SE"/>
              </w:rPr>
            </w:pPr>
            <w:r w:rsidRPr="00144818">
              <w:rPr>
                <w:rFonts w:eastAsia="Times New Roman" w:cs="Arial"/>
                <w:b/>
                <w:bCs/>
                <w:sz w:val="24"/>
                <w:lang w:eastAsia="sv-SE"/>
              </w:rPr>
              <w:t>Plats</w:t>
            </w:r>
            <w:r w:rsidRPr="00144818">
              <w:rPr>
                <w:rFonts w:eastAsia="Times New Roman" w:cs="Arial"/>
                <w:sz w:val="24"/>
                <w:lang w:eastAsia="sv-SE"/>
              </w:rPr>
              <w:t>:</w:t>
            </w:r>
            <w:r w:rsidRPr="00D10022">
              <w:rPr>
                <w:rFonts w:eastAsia="Times New Roman" w:cs="Arial"/>
                <w:sz w:val="24"/>
                <w:lang w:eastAsia="sv-SE"/>
              </w:rPr>
              <w:t xml:space="preserve"> [Advokatkontoret/digitalt]</w:t>
            </w:r>
          </w:p>
          <w:p w14:paraId="4E958FE5" w14:textId="46DBA81F" w:rsidR="00A769ED" w:rsidRDefault="00A769ED" w:rsidP="00AF5B2A">
            <w:pPr>
              <w:tabs>
                <w:tab w:val="left" w:pos="7672"/>
              </w:tabs>
              <w:ind w:right="3054"/>
              <w:rPr>
                <w:rFonts w:eastAsia="Times New Roman" w:cs="Arial"/>
                <w:sz w:val="24"/>
                <w:lang w:eastAsia="sv-SE"/>
              </w:rPr>
            </w:pPr>
            <w:r w:rsidRPr="00144818">
              <w:rPr>
                <w:rFonts w:eastAsia="Times New Roman" w:cs="Arial"/>
                <w:b/>
                <w:bCs/>
                <w:sz w:val="24"/>
                <w:lang w:eastAsia="sv-SE"/>
              </w:rPr>
              <w:t>Tid</w:t>
            </w:r>
            <w:r w:rsidRPr="00144818">
              <w:rPr>
                <w:rFonts w:eastAsia="Times New Roman" w:cs="Arial"/>
                <w:sz w:val="24"/>
                <w:lang w:eastAsia="sv-SE"/>
              </w:rPr>
              <w:t xml:space="preserve">: </w:t>
            </w:r>
          </w:p>
          <w:p w14:paraId="73CD7FC1" w14:textId="77777777" w:rsidR="00A769ED" w:rsidRDefault="00A769ED" w:rsidP="00AF5B2A">
            <w:pPr>
              <w:tabs>
                <w:tab w:val="left" w:pos="7672"/>
              </w:tabs>
              <w:ind w:right="3054"/>
              <w:rPr>
                <w:rFonts w:eastAsia="Times New Roman" w:cs="Arial"/>
                <w:sz w:val="24"/>
                <w:lang w:eastAsia="sv-SE"/>
              </w:rPr>
            </w:pPr>
          </w:p>
          <w:p w14:paraId="5ABE1FAD" w14:textId="77777777" w:rsidR="00A769ED" w:rsidRPr="00144818" w:rsidRDefault="00A769ED" w:rsidP="00AF5B2A">
            <w:pPr>
              <w:tabs>
                <w:tab w:val="left" w:pos="7672"/>
              </w:tabs>
              <w:ind w:right="3054"/>
              <w:rPr>
                <w:rFonts w:eastAsia="Times New Roman" w:cs="Arial"/>
                <w:sz w:val="24"/>
                <w:lang w:eastAsia="sv-SE"/>
              </w:rPr>
            </w:pPr>
            <w:r w:rsidRPr="00144818">
              <w:rPr>
                <w:rFonts w:eastAsia="Times New Roman" w:cs="Arial"/>
                <w:sz w:val="24"/>
                <w:lang w:eastAsia="sv-SE"/>
              </w:rPr>
              <w:t>Om det saknas uppgifter i bouppteckningen eller om bouppteckningen</w:t>
            </w:r>
            <w:r>
              <w:rPr>
                <w:rFonts w:eastAsia="Times New Roman" w:cs="Arial"/>
                <w:sz w:val="24"/>
                <w:lang w:eastAsia="sv-SE"/>
              </w:rPr>
              <w:t xml:space="preserve"> enligt dig innehåller något fel eller oklarhet</w:t>
            </w:r>
            <w:r w:rsidRPr="00144818">
              <w:rPr>
                <w:rFonts w:eastAsia="Times New Roman" w:cs="Arial"/>
                <w:sz w:val="24"/>
                <w:lang w:eastAsia="sv-SE"/>
              </w:rPr>
              <w:t xml:space="preserve"> är det viktigt att du talar om det för konkursförvaltaren innan du skriver under bekräftelsen. Du kan göra det vid mötet hos konkursförvaltaren.</w:t>
            </w:r>
          </w:p>
          <w:p w14:paraId="4AD227BC" w14:textId="2F4BB33D" w:rsidR="00A769ED" w:rsidRPr="00144818" w:rsidRDefault="00A769ED" w:rsidP="00AF5B2A">
            <w:pPr>
              <w:tabs>
                <w:tab w:val="left" w:pos="7672"/>
              </w:tabs>
              <w:ind w:right="3054"/>
              <w:rPr>
                <w:rFonts w:eastAsia="Times New Roman" w:cs="Arial"/>
                <w:sz w:val="24"/>
                <w:lang w:eastAsia="sv-SE"/>
              </w:rPr>
            </w:pPr>
            <w:r w:rsidRPr="00144818">
              <w:rPr>
                <w:rFonts w:eastAsia="Times New Roman" w:cs="Arial"/>
                <w:sz w:val="24"/>
                <w:lang w:eastAsia="sv-SE"/>
              </w:rPr>
              <w:t xml:space="preserve">Om </w:t>
            </w:r>
            <w:r>
              <w:rPr>
                <w:rFonts w:eastAsia="Times New Roman" w:cs="Arial"/>
                <w:sz w:val="24"/>
                <w:lang w:eastAsia="sv-SE"/>
              </w:rPr>
              <w:t>du</w:t>
            </w:r>
            <w:r w:rsidRPr="00144818">
              <w:rPr>
                <w:rFonts w:eastAsia="Times New Roman" w:cs="Arial"/>
                <w:sz w:val="24"/>
                <w:lang w:eastAsia="sv-SE"/>
              </w:rPr>
              <w:t xml:space="preserve"> önskar närvara digitalt via videolänk ber vi </w:t>
            </w:r>
            <w:r>
              <w:rPr>
                <w:rFonts w:eastAsia="Times New Roman" w:cs="Arial"/>
                <w:sz w:val="24"/>
                <w:lang w:eastAsia="sv-SE"/>
              </w:rPr>
              <w:t>dig</w:t>
            </w:r>
            <w:r w:rsidRPr="00144818">
              <w:rPr>
                <w:rFonts w:eastAsia="Times New Roman" w:cs="Arial"/>
                <w:sz w:val="24"/>
                <w:lang w:eastAsia="sv-SE"/>
              </w:rPr>
              <w:t xml:space="preserve"> att kontakta oss omgående. Innan </w:t>
            </w:r>
            <w:r>
              <w:rPr>
                <w:rFonts w:eastAsia="Times New Roman" w:cs="Arial"/>
                <w:sz w:val="24"/>
                <w:lang w:eastAsia="sv-SE"/>
              </w:rPr>
              <w:t>du</w:t>
            </w:r>
            <w:r w:rsidRPr="00144818">
              <w:rPr>
                <w:rFonts w:eastAsia="Times New Roman" w:cs="Arial"/>
                <w:sz w:val="24"/>
                <w:lang w:eastAsia="sv-SE"/>
              </w:rPr>
              <w:t xml:space="preserve"> bekräftat bouppteckningen får </w:t>
            </w:r>
            <w:r>
              <w:rPr>
                <w:rFonts w:eastAsia="Times New Roman" w:cs="Arial"/>
                <w:sz w:val="24"/>
                <w:lang w:eastAsia="sv-SE"/>
              </w:rPr>
              <w:t>du</w:t>
            </w:r>
            <w:r w:rsidRPr="00144818">
              <w:rPr>
                <w:rFonts w:eastAsia="Times New Roman" w:cs="Arial"/>
                <w:sz w:val="24"/>
                <w:lang w:eastAsia="sv-SE"/>
              </w:rPr>
              <w:t xml:space="preserve"> inte resa utomlands utan </w:t>
            </w:r>
            <w:r>
              <w:rPr>
                <w:rFonts w:eastAsia="Times New Roman" w:cs="Arial"/>
                <w:sz w:val="24"/>
                <w:lang w:eastAsia="sv-SE"/>
              </w:rPr>
              <w:t>rättens</w:t>
            </w:r>
            <w:r w:rsidRPr="00144818">
              <w:rPr>
                <w:rFonts w:eastAsia="Times New Roman" w:cs="Arial"/>
                <w:sz w:val="24"/>
                <w:lang w:eastAsia="sv-SE"/>
              </w:rPr>
              <w:t xml:space="preserve"> medgivande.</w:t>
            </w:r>
            <w:r w:rsidRPr="00144818">
              <w:rPr>
                <w:rFonts w:eastAsia="Times New Roman" w:cs="Arial"/>
                <w:sz w:val="24"/>
                <w:lang w:eastAsia="sv-SE"/>
              </w:rPr>
              <w:br/>
            </w:r>
            <w:r w:rsidRPr="00144818">
              <w:rPr>
                <w:rFonts w:eastAsia="Times New Roman" w:cs="Arial"/>
                <w:sz w:val="24"/>
                <w:lang w:eastAsia="sv-SE"/>
              </w:rPr>
              <w:br/>
            </w:r>
            <w:r>
              <w:rPr>
                <w:rFonts w:eastAsia="Times New Roman" w:cs="Arial"/>
                <w:sz w:val="24"/>
                <w:lang w:eastAsia="sv-SE"/>
              </w:rPr>
              <w:t>För mer</w:t>
            </w:r>
            <w:r w:rsidRPr="00144818">
              <w:rPr>
                <w:rFonts w:eastAsia="Times New Roman" w:cs="Arial"/>
                <w:sz w:val="24"/>
                <w:lang w:eastAsia="sv-SE"/>
              </w:rPr>
              <w:t xml:space="preserve"> information</w:t>
            </w:r>
            <w:r>
              <w:rPr>
                <w:rFonts w:eastAsia="Times New Roman" w:cs="Arial"/>
                <w:sz w:val="24"/>
                <w:lang w:eastAsia="sv-SE"/>
              </w:rPr>
              <w:t xml:space="preserve"> eller vid frågor</w:t>
            </w:r>
            <w:r w:rsidRPr="00144818">
              <w:rPr>
                <w:rFonts w:eastAsia="Times New Roman" w:cs="Arial"/>
                <w:sz w:val="24"/>
                <w:lang w:eastAsia="sv-SE"/>
              </w:rPr>
              <w:t xml:space="preserve"> kan </w:t>
            </w:r>
            <w:r>
              <w:rPr>
                <w:rFonts w:eastAsia="Times New Roman" w:cs="Arial"/>
                <w:sz w:val="24"/>
                <w:lang w:eastAsia="sv-SE"/>
              </w:rPr>
              <w:t>du</w:t>
            </w:r>
            <w:r w:rsidRPr="00144818">
              <w:rPr>
                <w:rFonts w:eastAsia="Times New Roman" w:cs="Arial"/>
                <w:sz w:val="24"/>
                <w:lang w:eastAsia="sv-SE"/>
              </w:rPr>
              <w:t xml:space="preserve"> kontakta [X] som nås på </w:t>
            </w:r>
            <w:r>
              <w:rPr>
                <w:rFonts w:eastAsia="Times New Roman" w:cs="Arial"/>
                <w:sz w:val="24"/>
                <w:lang w:eastAsia="sv-SE"/>
              </w:rPr>
              <w:t>[telefon/mail]</w:t>
            </w:r>
            <w:r w:rsidRPr="00144818">
              <w:rPr>
                <w:rFonts w:eastAsia="Times New Roman" w:cs="Arial"/>
                <w:sz w:val="24"/>
                <w:lang w:eastAsia="sv-SE"/>
              </w:rPr>
              <w:t>.</w:t>
            </w:r>
          </w:p>
          <w:p w14:paraId="7B4B22BF" w14:textId="77777777" w:rsidR="00A769ED" w:rsidRPr="00144818" w:rsidRDefault="00A769ED" w:rsidP="00144818">
            <w:pPr>
              <w:rPr>
                <w:rFonts w:eastAsia="Times New Roman" w:cs="Arial"/>
                <w:sz w:val="24"/>
                <w:lang w:eastAsia="sv-SE"/>
              </w:rPr>
            </w:pPr>
          </w:p>
          <w:p w14:paraId="40D5C51F"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tcPr>
          <w:p w14:paraId="63F81A24" w14:textId="77777777" w:rsidR="00A769ED" w:rsidRPr="009D5D75" w:rsidRDefault="00A769ED" w:rsidP="00182641">
            <w:pPr>
              <w:rPr>
                <w:rFonts w:eastAsia="Times New Roman"/>
                <w:szCs w:val="20"/>
                <w:lang w:eastAsia="sv-SE"/>
              </w:rPr>
            </w:pPr>
          </w:p>
        </w:tc>
        <w:tc>
          <w:tcPr>
            <w:tcW w:w="2496" w:type="dxa"/>
            <w:tcBorders>
              <w:top w:val="nil"/>
              <w:left w:val="nil"/>
              <w:bottom w:val="nil"/>
              <w:right w:val="nil"/>
            </w:tcBorders>
            <w:shd w:val="clear" w:color="auto" w:fill="auto"/>
            <w:noWrap/>
            <w:vAlign w:val="bottom"/>
          </w:tcPr>
          <w:p w14:paraId="400FB5CA" w14:textId="77777777" w:rsidR="00A769ED" w:rsidRPr="009D5D75" w:rsidRDefault="00A769ED" w:rsidP="00182641">
            <w:pPr>
              <w:rPr>
                <w:rFonts w:eastAsia="Times New Roman"/>
                <w:szCs w:val="20"/>
                <w:lang w:eastAsia="sv-SE"/>
              </w:rPr>
            </w:pPr>
          </w:p>
        </w:tc>
        <w:tc>
          <w:tcPr>
            <w:tcW w:w="1100" w:type="dxa"/>
            <w:tcBorders>
              <w:top w:val="nil"/>
              <w:left w:val="nil"/>
              <w:bottom w:val="nil"/>
              <w:right w:val="nil"/>
            </w:tcBorders>
            <w:shd w:val="clear" w:color="auto" w:fill="auto"/>
            <w:noWrap/>
            <w:vAlign w:val="bottom"/>
            <w:hideMark/>
          </w:tcPr>
          <w:p w14:paraId="35BDD0A3" w14:textId="77777777" w:rsidR="00A769ED" w:rsidRPr="009D5D75" w:rsidRDefault="00A769ED" w:rsidP="00182641">
            <w:pPr>
              <w:rPr>
                <w:rFonts w:eastAsia="Times New Roman"/>
                <w:szCs w:val="20"/>
                <w:lang w:eastAsia="sv-SE"/>
              </w:rPr>
            </w:pPr>
          </w:p>
        </w:tc>
        <w:tc>
          <w:tcPr>
            <w:tcW w:w="160" w:type="dxa"/>
            <w:tcBorders>
              <w:top w:val="nil"/>
              <w:left w:val="nil"/>
              <w:bottom w:val="nil"/>
              <w:right w:val="nil"/>
            </w:tcBorders>
            <w:shd w:val="clear" w:color="auto" w:fill="auto"/>
            <w:noWrap/>
            <w:vAlign w:val="bottom"/>
            <w:hideMark/>
          </w:tcPr>
          <w:p w14:paraId="4DF9D747" w14:textId="77777777" w:rsidR="00A769ED" w:rsidRPr="009D5D75" w:rsidRDefault="00A769ED" w:rsidP="00182641">
            <w:pPr>
              <w:rPr>
                <w:rFonts w:eastAsia="Times New Roman"/>
                <w:sz w:val="24"/>
                <w:lang w:eastAsia="sv-SE"/>
              </w:rPr>
            </w:pPr>
          </w:p>
        </w:tc>
      </w:tr>
    </w:tbl>
    <w:p w14:paraId="1DD00D7C" w14:textId="391EFEF0" w:rsidR="002765EF" w:rsidRPr="002765EF" w:rsidRDefault="002765EF" w:rsidP="002765EF">
      <w:pPr>
        <w:rPr>
          <w:b/>
          <w:bCs/>
          <w:sz w:val="24"/>
        </w:rPr>
      </w:pPr>
      <w:r w:rsidRPr="002765EF">
        <w:rPr>
          <w:b/>
          <w:bCs/>
          <w:sz w:val="24"/>
        </w:rPr>
        <w:t>KALLELSE TILL BOUPPTECKNINGSSAMMANTRÄDE</w:t>
      </w:r>
      <w:r w:rsidR="00CE4BDA">
        <w:rPr>
          <w:b/>
          <w:bCs/>
          <w:sz w:val="24"/>
        </w:rPr>
        <w:t xml:space="preserve"> </w:t>
      </w:r>
      <w:r w:rsidR="004127F9">
        <w:rPr>
          <w:b/>
          <w:bCs/>
          <w:sz w:val="24"/>
        </w:rPr>
        <w:t>[</w:t>
      </w:r>
      <w:r w:rsidR="00CE4BDA">
        <w:rPr>
          <w:b/>
          <w:bCs/>
          <w:sz w:val="24"/>
        </w:rPr>
        <w:t>TSM/SÖKANDE BORGENÄR</w:t>
      </w:r>
      <w:r w:rsidR="004127F9">
        <w:rPr>
          <w:b/>
          <w:bCs/>
          <w:sz w:val="24"/>
        </w:rPr>
        <w:t>]</w:t>
      </w:r>
    </w:p>
    <w:p w14:paraId="51A20EC9" w14:textId="77777777" w:rsidR="002765EF" w:rsidRPr="002765EF" w:rsidRDefault="002765EF" w:rsidP="002765EF">
      <w:pPr>
        <w:rPr>
          <w:sz w:val="24"/>
        </w:rPr>
      </w:pPr>
    </w:p>
    <w:p w14:paraId="511E1AD9" w14:textId="7217B83E" w:rsidR="002765EF" w:rsidRPr="002765EF" w:rsidRDefault="002765EF" w:rsidP="002765EF">
      <w:pPr>
        <w:rPr>
          <w:b/>
          <w:sz w:val="24"/>
        </w:rPr>
      </w:pPr>
      <w:r w:rsidRPr="002765EF">
        <w:rPr>
          <w:b/>
          <w:sz w:val="24"/>
        </w:rPr>
        <w:t>Konkursgäldenär  ABC AB, 123456-7890</w:t>
      </w:r>
      <w:r w:rsidRPr="002765EF">
        <w:rPr>
          <w:b/>
          <w:sz w:val="24"/>
        </w:rPr>
        <w:br/>
      </w:r>
      <w:r w:rsidRPr="002765EF">
        <w:rPr>
          <w:b/>
          <w:sz w:val="24"/>
        </w:rPr>
        <w:br/>
        <w:t>Mål nr</w:t>
      </w:r>
      <w:r w:rsidRPr="002765EF">
        <w:rPr>
          <w:b/>
          <w:sz w:val="24"/>
        </w:rPr>
        <w:tab/>
        <w:t>K 1-21</w:t>
      </w:r>
    </w:p>
    <w:p w14:paraId="058CD21E" w14:textId="14D27E4F" w:rsidR="002765EF" w:rsidRPr="002765EF" w:rsidRDefault="002765EF" w:rsidP="002765EF">
      <w:pPr>
        <w:rPr>
          <w:sz w:val="24"/>
        </w:rPr>
      </w:pPr>
      <w:r w:rsidRPr="002765EF">
        <w:rPr>
          <w:sz w:val="24"/>
        </w:rPr>
        <w:t xml:space="preserve">____ </w:t>
      </w:r>
    </w:p>
    <w:p w14:paraId="7FDF8F58" w14:textId="14E82A3A" w:rsidR="002765EF" w:rsidRPr="002765EF" w:rsidRDefault="002765EF" w:rsidP="002765EF">
      <w:pPr>
        <w:rPr>
          <w:sz w:val="24"/>
        </w:rPr>
      </w:pPr>
      <w:r w:rsidRPr="002765EF">
        <w:rPr>
          <w:sz w:val="24"/>
        </w:rPr>
        <w:t>Konkursförvaltaren har i uppgift att upprätta en bouppteckning i konkursen.</w:t>
      </w:r>
      <w:r w:rsidRPr="002765EF">
        <w:rPr>
          <w:sz w:val="24"/>
        </w:rPr>
        <w:br/>
        <w:t xml:space="preserve">Bouppteckningens riktighet ska bekräftas av gäldenären vid ett bouppteckningssammanträde, vilket hålls </w:t>
      </w:r>
      <w:r w:rsidR="00DA514B">
        <w:rPr>
          <w:sz w:val="24"/>
        </w:rPr>
        <w:t>[advokatkontoret/digitalt]</w:t>
      </w:r>
      <w:r w:rsidRPr="002765EF">
        <w:rPr>
          <w:sz w:val="24"/>
        </w:rPr>
        <w:t>. Vid sammanträdet kan ändringar och tillägg komma att göras till bouppteckningen.</w:t>
      </w:r>
      <w:r w:rsidRPr="002765EF">
        <w:rPr>
          <w:sz w:val="24"/>
        </w:rPr>
        <w:br/>
      </w:r>
      <w:r w:rsidRPr="002765EF">
        <w:rPr>
          <w:sz w:val="24"/>
        </w:rPr>
        <w:br/>
        <w:t>Ni kallas härigenom till sammanträdet.</w:t>
      </w:r>
      <w:r w:rsidRPr="002765EF">
        <w:rPr>
          <w:sz w:val="24"/>
        </w:rPr>
        <w:br/>
      </w:r>
      <w:r w:rsidRPr="002765EF">
        <w:rPr>
          <w:sz w:val="24"/>
        </w:rPr>
        <w:br/>
      </w:r>
      <w:r w:rsidRPr="002765EF">
        <w:rPr>
          <w:sz w:val="24"/>
        </w:rPr>
        <w:br/>
      </w:r>
      <w:r w:rsidR="00DA514B">
        <w:rPr>
          <w:b/>
          <w:bCs/>
          <w:sz w:val="24"/>
        </w:rPr>
        <w:t>Plats</w:t>
      </w:r>
      <w:r w:rsidR="00AF5B2A">
        <w:rPr>
          <w:b/>
          <w:bCs/>
          <w:sz w:val="24"/>
        </w:rPr>
        <w:t xml:space="preserve">: </w:t>
      </w:r>
      <w:r w:rsidR="00AF5B2A" w:rsidRPr="00D45EAE">
        <w:rPr>
          <w:sz w:val="24"/>
        </w:rPr>
        <w:t>[Advokatkontoret/digitalt]</w:t>
      </w:r>
      <w:r w:rsidRPr="002765EF">
        <w:rPr>
          <w:sz w:val="24"/>
        </w:rPr>
        <w:tab/>
      </w:r>
      <w:r w:rsidRPr="002765EF">
        <w:rPr>
          <w:sz w:val="24"/>
        </w:rPr>
        <w:br/>
      </w:r>
      <w:r w:rsidR="00DA514B">
        <w:rPr>
          <w:b/>
          <w:bCs/>
          <w:sz w:val="24"/>
        </w:rPr>
        <w:t>Tid</w:t>
      </w:r>
      <w:r w:rsidR="00AF5B2A">
        <w:rPr>
          <w:b/>
          <w:bCs/>
          <w:sz w:val="24"/>
        </w:rPr>
        <w:t xml:space="preserve">: </w:t>
      </w:r>
      <w:r w:rsidRPr="002765EF">
        <w:rPr>
          <w:sz w:val="24"/>
        </w:rPr>
        <w:tab/>
      </w:r>
      <w:r w:rsidRPr="002765EF">
        <w:rPr>
          <w:sz w:val="24"/>
        </w:rPr>
        <w:br/>
      </w:r>
      <w:r w:rsidRPr="002765EF">
        <w:rPr>
          <w:sz w:val="24"/>
        </w:rPr>
        <w:br/>
        <w:t>Till sammanträdet har konkursförvaltningen även kallat X [gäldenär, ställföreträdare för gäldenär, sökande borgenär].</w:t>
      </w:r>
      <w:r w:rsidR="00AF5B2A">
        <w:rPr>
          <w:sz w:val="24"/>
        </w:rPr>
        <w:t xml:space="preserve"> </w:t>
      </w:r>
      <w:r w:rsidRPr="002765EF">
        <w:rPr>
          <w:sz w:val="24"/>
        </w:rPr>
        <w:t xml:space="preserve">Om ni önskar närvara digitalt via videolänk ber vi er att kontakta oss omgående. </w:t>
      </w:r>
    </w:p>
    <w:p w14:paraId="3E8B17B5" w14:textId="715AEAE4" w:rsidR="002765EF" w:rsidRPr="002765EF" w:rsidRDefault="00AF5B2A" w:rsidP="002765EF">
      <w:pPr>
        <w:rPr>
          <w:sz w:val="24"/>
        </w:rPr>
      </w:pPr>
      <w:r>
        <w:rPr>
          <w:sz w:val="24"/>
        </w:rPr>
        <w:t>För mer information eller vid frågor kan du kontakta</w:t>
      </w:r>
      <w:r w:rsidR="002765EF" w:rsidRPr="002765EF">
        <w:rPr>
          <w:sz w:val="24"/>
        </w:rPr>
        <w:t xml:space="preserve"> [X] som nås på </w:t>
      </w:r>
      <w:r>
        <w:rPr>
          <w:sz w:val="24"/>
        </w:rPr>
        <w:t>[telefon/mail]</w:t>
      </w:r>
      <w:r w:rsidR="002765EF" w:rsidRPr="002765EF">
        <w:rPr>
          <w:sz w:val="24"/>
        </w:rPr>
        <w:t>.</w:t>
      </w:r>
    </w:p>
    <w:p w14:paraId="79195497" w14:textId="77777777" w:rsidR="002765EF" w:rsidRPr="002765EF" w:rsidRDefault="002765EF" w:rsidP="002765EF">
      <w:pPr>
        <w:rPr>
          <w:sz w:val="24"/>
        </w:rPr>
      </w:pPr>
    </w:p>
    <w:p w14:paraId="75FD735B" w14:textId="77777777" w:rsidR="00182641" w:rsidRPr="009D5D75" w:rsidRDefault="00182641" w:rsidP="00182641">
      <w:pPr>
        <w:rPr>
          <w:sz w:val="24"/>
        </w:rPr>
      </w:pPr>
    </w:p>
    <w:sectPr w:rsidR="00182641" w:rsidRPr="009D5D75" w:rsidSect="00681AC3">
      <w:headerReference w:type="default" r:id="rId28"/>
      <w:footerReference w:type="default" r:id="rId29"/>
      <w:footerReference w:type="first" r:id="rId30"/>
      <w:pgSz w:w="11900" w:h="16840"/>
      <w:pgMar w:top="2155" w:right="2261" w:bottom="2268" w:left="1531" w:header="737"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934DE" w14:textId="77777777" w:rsidR="00471420" w:rsidRDefault="00471420" w:rsidP="00C33D67">
      <w:pPr>
        <w:spacing w:after="0"/>
      </w:pPr>
      <w:r>
        <w:separator/>
      </w:r>
    </w:p>
  </w:endnote>
  <w:endnote w:type="continuationSeparator" w:id="0">
    <w:p w14:paraId="61E8FF94" w14:textId="77777777" w:rsidR="00471420" w:rsidRDefault="00471420" w:rsidP="00C33D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panose1 w:val="00000000000000000000"/>
    <w:charset w:val="00"/>
    <w:family w:val="swiss"/>
    <w:notTrueType/>
    <w:pitch w:val="variable"/>
    <w:sig w:usb0="E0000AFF" w:usb1="5200A1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M Serif Text">
    <w:altName w:val="Calibri"/>
    <w:charset w:val="00"/>
    <w:family w:val="auto"/>
    <w:pitch w:val="variable"/>
    <w:sig w:usb0="A00002EF" w:usb1="0000004B" w:usb2="00000000" w:usb3="00000000" w:csb0="0000019F" w:csb1="00000000"/>
  </w:font>
  <w:font w:name="DM Mono">
    <w:altName w:val="Calibri"/>
    <w:charset w:val="00"/>
    <w:family w:val="modern"/>
    <w:pitch w:val="fixed"/>
    <w:sig w:usb0="00000007" w:usb1="00000000" w:usb2="00000000" w:usb3="00000000" w:csb0="00000093" w:csb1="00000000"/>
  </w:font>
  <w:font w:name="Times New Roman (CS-brödtext)">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2775"/>
      <w:gridCol w:w="2703"/>
      <w:gridCol w:w="2630"/>
    </w:tblGrid>
    <w:tr w:rsidR="009D5D75" w14:paraId="0E64C6EF" w14:textId="77777777" w:rsidTr="00182641">
      <w:tc>
        <w:tcPr>
          <w:tcW w:w="2942" w:type="dxa"/>
        </w:tcPr>
        <w:p w14:paraId="2EA6ED9F" w14:textId="77777777" w:rsidR="009D5D75" w:rsidRDefault="009D5D75" w:rsidP="000F03D9">
          <w:pPr>
            <w:pStyle w:val="Sidfot"/>
            <w:tabs>
              <w:tab w:val="left" w:pos="8505"/>
            </w:tabs>
          </w:pPr>
          <w:r>
            <w:t>Rekonstruktör- och</w:t>
          </w:r>
        </w:p>
        <w:p w14:paraId="54F6BF1B" w14:textId="77777777" w:rsidR="009D5D75" w:rsidRDefault="009D5D75" w:rsidP="000F03D9">
          <w:pPr>
            <w:pStyle w:val="Sidfot"/>
            <w:tabs>
              <w:tab w:val="left" w:pos="8505"/>
            </w:tabs>
          </w:pPr>
          <w:r>
            <w:t>Konkursförvaltarkollegiet</w:t>
          </w:r>
        </w:p>
        <w:p w14:paraId="190E608D" w14:textId="77777777" w:rsidR="009D5D75" w:rsidRDefault="009D5D75" w:rsidP="000F03D9">
          <w:pPr>
            <w:pStyle w:val="Sidfot"/>
            <w:tabs>
              <w:tab w:val="left" w:pos="8505"/>
            </w:tabs>
          </w:pPr>
          <w:r>
            <w:t>(REKON)</w:t>
          </w:r>
        </w:p>
      </w:tc>
      <w:tc>
        <w:tcPr>
          <w:tcW w:w="2943" w:type="dxa"/>
        </w:tcPr>
        <w:p w14:paraId="579AD0B8" w14:textId="77777777" w:rsidR="009D5D75" w:rsidRDefault="009D5D75" w:rsidP="000F03D9">
          <w:pPr>
            <w:pStyle w:val="Sidfot"/>
            <w:tabs>
              <w:tab w:val="left" w:pos="8505"/>
            </w:tabs>
          </w:pPr>
          <w:r>
            <w:t>c/o Advokatbyrån Kaiding</w:t>
          </w:r>
        </w:p>
        <w:p w14:paraId="69461854" w14:textId="77777777" w:rsidR="009D5D75" w:rsidRDefault="009D5D75" w:rsidP="000F03D9">
          <w:pPr>
            <w:pStyle w:val="Sidfot"/>
            <w:tabs>
              <w:tab w:val="left" w:pos="8505"/>
            </w:tabs>
          </w:pPr>
          <w:r>
            <w:t>Box 114, 941 23 Piteå</w:t>
          </w:r>
        </w:p>
      </w:tc>
      <w:tc>
        <w:tcPr>
          <w:tcW w:w="2943" w:type="dxa"/>
          <w:vAlign w:val="bottom"/>
        </w:tcPr>
        <w:p w14:paraId="41204786" w14:textId="77777777" w:rsidR="009D5D75" w:rsidRDefault="009D5D75" w:rsidP="000F03D9">
          <w:pPr>
            <w:pStyle w:val="Sidfot"/>
            <w:tabs>
              <w:tab w:val="left" w:pos="8505"/>
            </w:tabs>
            <w:jc w:val="right"/>
          </w:pPr>
          <w:r w:rsidRPr="002B183D">
            <w:fldChar w:fldCharType="begin"/>
          </w:r>
          <w:r w:rsidRPr="002B183D">
            <w:instrText xml:space="preserve"> PAGE  \* MERGEFORMAT </w:instrText>
          </w:r>
          <w:r w:rsidRPr="002B183D">
            <w:fldChar w:fldCharType="separate"/>
          </w:r>
          <w:r>
            <w:t>1</w:t>
          </w:r>
          <w:r w:rsidRPr="002B183D">
            <w:fldChar w:fldCharType="end"/>
          </w:r>
          <w:r w:rsidRPr="002B183D">
            <w:t xml:space="preserve"> / </w:t>
          </w:r>
          <w:fldSimple w:instr=" NUMPAGES  \* MERGEFORMAT ">
            <w:r>
              <w:t>1</w:t>
            </w:r>
          </w:fldSimple>
        </w:p>
      </w:tc>
    </w:tr>
  </w:tbl>
  <w:p w14:paraId="4B307DD7" w14:textId="77777777" w:rsidR="009D5D75" w:rsidRDefault="009D5D7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FD77E" w14:textId="77777777" w:rsidR="009D5D75" w:rsidRPr="002B183D" w:rsidRDefault="009D5D75" w:rsidP="002B183D">
    <w:pPr>
      <w:pStyle w:val="Sidfot"/>
      <w:tabs>
        <w:tab w:val="left" w:pos="85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8A157" w14:textId="77777777" w:rsidR="00471420" w:rsidRDefault="00471420" w:rsidP="00C33D67">
      <w:pPr>
        <w:spacing w:after="0"/>
      </w:pPr>
      <w:r>
        <w:separator/>
      </w:r>
    </w:p>
  </w:footnote>
  <w:footnote w:type="continuationSeparator" w:id="0">
    <w:p w14:paraId="68B2426E" w14:textId="77777777" w:rsidR="00471420" w:rsidRDefault="00471420" w:rsidP="00C33D67">
      <w:pPr>
        <w:spacing w:after="0"/>
      </w:pPr>
      <w:r>
        <w:continuationSeparator/>
      </w:r>
    </w:p>
  </w:footnote>
  <w:footnote w:id="1">
    <w:p w14:paraId="450FC4EA" w14:textId="77777777" w:rsidR="009D5D75" w:rsidRPr="00664951" w:rsidRDefault="009D5D75" w:rsidP="00182641">
      <w:pPr>
        <w:pStyle w:val="Fotnotstext"/>
        <w:rPr>
          <w:rFonts w:asciiTheme="minorHAnsi" w:hAnsiTheme="minorHAnsi"/>
          <w:sz w:val="18"/>
          <w:szCs w:val="18"/>
        </w:rPr>
      </w:pPr>
      <w:r w:rsidRPr="00A66C1C">
        <w:rPr>
          <w:rStyle w:val="Fotnotsreferens"/>
          <w:rFonts w:asciiTheme="minorHAnsi" w:hAnsiTheme="minorHAnsi"/>
          <w:sz w:val="18"/>
          <w:szCs w:val="18"/>
        </w:rPr>
        <w:footnoteRef/>
      </w:r>
      <w:r w:rsidRPr="00A66C1C">
        <w:rPr>
          <w:rFonts w:asciiTheme="minorHAnsi" w:hAnsiTheme="minorHAnsi"/>
          <w:sz w:val="18"/>
          <w:szCs w:val="18"/>
        </w:rPr>
        <w:t xml:space="preserve"> Delgivning får ske enligt 15 kap. 4 § konkurslagen genom vanlig delgivning eller stämningsmannadelgivning (10 § </w:t>
      </w:r>
      <w:r w:rsidRPr="00664951">
        <w:rPr>
          <w:rFonts w:asciiTheme="minorHAnsi" w:hAnsiTheme="minorHAnsi"/>
          <w:sz w:val="18"/>
          <w:szCs w:val="18"/>
        </w:rPr>
        <w:t xml:space="preserve">delgivningslagen (2010:1932) </w:t>
      </w:r>
    </w:p>
  </w:footnote>
  <w:footnote w:id="2">
    <w:p w14:paraId="76D56DA6" w14:textId="1A988C0B" w:rsidR="00414231" w:rsidRPr="00A66C1C" w:rsidRDefault="00414231">
      <w:pPr>
        <w:pStyle w:val="Fotnotstext"/>
        <w:rPr>
          <w:rFonts w:asciiTheme="minorHAnsi" w:hAnsiTheme="minorHAnsi"/>
          <w:sz w:val="18"/>
          <w:szCs w:val="18"/>
        </w:rPr>
      </w:pPr>
      <w:r w:rsidRPr="00A66C1C">
        <w:rPr>
          <w:rStyle w:val="Fotnotsreferens"/>
          <w:rFonts w:asciiTheme="minorHAnsi" w:hAnsiTheme="minorHAnsi"/>
          <w:sz w:val="18"/>
          <w:szCs w:val="18"/>
        </w:rPr>
        <w:footnoteRef/>
      </w:r>
      <w:r w:rsidRPr="00A66C1C">
        <w:rPr>
          <w:rFonts w:asciiTheme="minorHAnsi" w:hAnsiTheme="minorHAnsi"/>
          <w:sz w:val="18"/>
          <w:szCs w:val="18"/>
        </w:rPr>
        <w:t xml:space="preserve"> Det finns </w:t>
      </w:r>
      <w:r w:rsidR="00E228A3">
        <w:rPr>
          <w:rFonts w:asciiTheme="minorHAnsi" w:hAnsiTheme="minorHAnsi"/>
          <w:sz w:val="18"/>
          <w:szCs w:val="18"/>
        </w:rPr>
        <w:t xml:space="preserve">krav på </w:t>
      </w:r>
      <w:r w:rsidRPr="00A66C1C">
        <w:rPr>
          <w:rFonts w:asciiTheme="minorHAnsi" w:hAnsiTheme="minorHAnsi"/>
          <w:sz w:val="18"/>
          <w:szCs w:val="18"/>
        </w:rPr>
        <w:t xml:space="preserve">vad en kallelse måste innehålla i </w:t>
      </w:r>
      <w:r w:rsidR="00664951" w:rsidRPr="00A66C1C">
        <w:rPr>
          <w:rFonts w:asciiTheme="minorHAnsi" w:hAnsiTheme="minorHAnsi"/>
          <w:sz w:val="18"/>
          <w:szCs w:val="18"/>
        </w:rPr>
        <w:t>22 § konkursförordningen (1987:916)</w:t>
      </w:r>
    </w:p>
  </w:footnote>
  <w:footnote w:id="3">
    <w:p w14:paraId="7B0B367C" w14:textId="6E7AE22F" w:rsidR="00DA5CB5" w:rsidRPr="00664951" w:rsidRDefault="00DA5CB5">
      <w:pPr>
        <w:pStyle w:val="Fotnotstext"/>
        <w:rPr>
          <w:rFonts w:asciiTheme="minorHAnsi" w:hAnsiTheme="minorHAnsi"/>
          <w:sz w:val="18"/>
          <w:szCs w:val="18"/>
        </w:rPr>
      </w:pPr>
      <w:r w:rsidRPr="00A66C1C">
        <w:rPr>
          <w:rStyle w:val="Fotnotsreferens"/>
          <w:rFonts w:asciiTheme="minorHAnsi" w:hAnsiTheme="minorHAnsi"/>
          <w:sz w:val="18"/>
          <w:szCs w:val="18"/>
        </w:rPr>
        <w:footnoteRef/>
      </w:r>
      <w:r w:rsidRPr="00A66C1C">
        <w:rPr>
          <w:rFonts w:asciiTheme="minorHAnsi" w:hAnsiTheme="minorHAnsi"/>
          <w:sz w:val="18"/>
          <w:szCs w:val="18"/>
        </w:rPr>
        <w:t xml:space="preserve"> 18 § konkursförordningen (1987:916)</w:t>
      </w:r>
    </w:p>
  </w:footnote>
  <w:footnote w:id="4">
    <w:p w14:paraId="13188380" w14:textId="06D4D2EC" w:rsidR="00F133CA" w:rsidRDefault="00F133CA">
      <w:pPr>
        <w:pStyle w:val="Fotnotstext"/>
      </w:pPr>
      <w:r w:rsidRPr="00664951">
        <w:rPr>
          <w:rStyle w:val="Fotnotsreferens"/>
          <w:rFonts w:asciiTheme="minorHAnsi" w:hAnsiTheme="minorHAnsi"/>
          <w:sz w:val="18"/>
          <w:szCs w:val="18"/>
        </w:rPr>
        <w:footnoteRef/>
      </w:r>
      <w:r w:rsidRPr="00664951">
        <w:rPr>
          <w:rFonts w:asciiTheme="minorHAnsi" w:hAnsiTheme="minorHAnsi"/>
          <w:sz w:val="18"/>
          <w:szCs w:val="18"/>
        </w:rPr>
        <w:t xml:space="preserve"> 21 § 1 st konkursförordningen</w:t>
      </w:r>
    </w:p>
  </w:footnote>
  <w:footnote w:id="5">
    <w:p w14:paraId="2ECB5A82" w14:textId="79C01366" w:rsidR="009D5D75" w:rsidRPr="0091602C" w:rsidRDefault="009D5D75" w:rsidP="00182641">
      <w:pPr>
        <w:pStyle w:val="Fotnotstext"/>
        <w:rPr>
          <w:rFonts w:asciiTheme="minorHAnsi" w:hAnsiTheme="minorHAnsi"/>
          <w:sz w:val="16"/>
          <w:szCs w:val="16"/>
        </w:rPr>
      </w:pPr>
      <w:r>
        <w:rPr>
          <w:rStyle w:val="Fotnotsreferens"/>
        </w:rPr>
        <w:footnoteRef/>
      </w:r>
      <w:r>
        <w:t xml:space="preserve"> </w:t>
      </w:r>
      <w:r w:rsidRPr="0091602C">
        <w:rPr>
          <w:rFonts w:asciiTheme="minorHAnsi" w:hAnsiTheme="minorHAnsi"/>
          <w:sz w:val="16"/>
          <w:szCs w:val="16"/>
        </w:rPr>
        <w:t xml:space="preserve">Domstolen kan också på begäran av </w:t>
      </w:r>
      <w:r w:rsidR="00AA7780">
        <w:rPr>
          <w:rFonts w:asciiTheme="minorHAnsi" w:hAnsiTheme="minorHAnsi"/>
          <w:sz w:val="16"/>
          <w:szCs w:val="16"/>
        </w:rPr>
        <w:t>förvaltaren</w:t>
      </w:r>
      <w:r w:rsidRPr="0091602C">
        <w:rPr>
          <w:rFonts w:asciiTheme="minorHAnsi" w:hAnsiTheme="minorHAnsi"/>
          <w:sz w:val="16"/>
          <w:szCs w:val="16"/>
        </w:rPr>
        <w:t xml:space="preserve"> besluta om hämtning till advokatkontoret för genomförande av bouppteckningssammanträdet. Den möjligheten torde dock ytterst sällan vara en lämplig åtgärd. </w:t>
      </w:r>
    </w:p>
  </w:footnote>
  <w:footnote w:id="6">
    <w:p w14:paraId="6674AE13" w14:textId="45017170" w:rsidR="00544601" w:rsidRPr="00A66C1C" w:rsidRDefault="00544601">
      <w:pPr>
        <w:pStyle w:val="Fotnotstext"/>
        <w:rPr>
          <w:rFonts w:asciiTheme="minorHAnsi" w:hAnsiTheme="minorHAnsi"/>
        </w:rPr>
      </w:pPr>
      <w:r w:rsidRPr="00A66C1C">
        <w:rPr>
          <w:rStyle w:val="Fotnotsreferens"/>
          <w:rFonts w:asciiTheme="minorHAnsi" w:hAnsiTheme="minorHAnsi"/>
        </w:rPr>
        <w:footnoteRef/>
      </w:r>
      <w:r w:rsidRPr="00A66C1C">
        <w:rPr>
          <w:rFonts w:asciiTheme="minorHAnsi" w:hAnsiTheme="minorHAnsi"/>
        </w:rPr>
        <w:t xml:space="preserve"> Förvaltaren har underrättelseskyldighet enligt 23 § konkursförordningen (1987:916)</w:t>
      </w:r>
    </w:p>
  </w:footnote>
  <w:footnote w:id="7">
    <w:p w14:paraId="0B1FCF72" w14:textId="34CB87E4" w:rsidR="00CB5DA3" w:rsidRPr="00A66C1C" w:rsidRDefault="00CB5DA3">
      <w:pPr>
        <w:pStyle w:val="Fotnotstext"/>
        <w:rPr>
          <w:rFonts w:asciiTheme="minorHAnsi" w:hAnsiTheme="minorHAnsi"/>
        </w:rPr>
      </w:pPr>
      <w:r w:rsidRPr="00A66C1C">
        <w:rPr>
          <w:rStyle w:val="Fotnotsreferens"/>
          <w:rFonts w:asciiTheme="minorHAnsi" w:hAnsiTheme="minorHAnsi"/>
        </w:rPr>
        <w:footnoteRef/>
      </w:r>
      <w:r w:rsidRPr="00A66C1C">
        <w:rPr>
          <w:rFonts w:asciiTheme="minorHAnsi" w:hAnsiTheme="minorHAnsi"/>
        </w:rPr>
        <w:t xml:space="preserve"> 31 § konkursförordningen (1987:916)</w:t>
      </w:r>
    </w:p>
  </w:footnote>
  <w:footnote w:id="8">
    <w:p w14:paraId="0A231CE8" w14:textId="6D3F4109" w:rsidR="007C7BA0" w:rsidRPr="00A66C1C" w:rsidRDefault="007C7BA0">
      <w:pPr>
        <w:pStyle w:val="Fotnotstext"/>
        <w:rPr>
          <w:b/>
          <w:bCs/>
        </w:rPr>
      </w:pPr>
      <w:r w:rsidRPr="00A66C1C">
        <w:rPr>
          <w:rStyle w:val="Fotnotsreferens"/>
          <w:rFonts w:asciiTheme="minorHAnsi" w:hAnsiTheme="minorHAnsi"/>
          <w:sz w:val="18"/>
          <w:szCs w:val="18"/>
        </w:rPr>
        <w:footnoteRef/>
      </w:r>
      <w:r w:rsidRPr="00A66C1C">
        <w:rPr>
          <w:rFonts w:asciiTheme="minorHAnsi" w:hAnsiTheme="minorHAnsi"/>
          <w:sz w:val="18"/>
          <w:szCs w:val="18"/>
        </w:rPr>
        <w:t xml:space="preserve"> Se 23 § konkursförordningen (1987:916</w:t>
      </w:r>
      <w:r>
        <w:t>)</w:t>
      </w:r>
    </w:p>
  </w:footnote>
  <w:footnote w:id="9">
    <w:p w14:paraId="76B9D137" w14:textId="0A7B2BAA" w:rsidR="009D5D75" w:rsidRPr="0091602C" w:rsidRDefault="009D5D75" w:rsidP="0091602C">
      <w:pPr>
        <w:pStyle w:val="Fotnotstext"/>
        <w:rPr>
          <w:i/>
          <w:iCs/>
        </w:rPr>
      </w:pPr>
      <w:r>
        <w:rPr>
          <w:rStyle w:val="Fotnotsreferens"/>
        </w:rPr>
        <w:footnoteRef/>
      </w:r>
      <w:r w:rsidRPr="0091602C">
        <w:rPr>
          <w:i/>
          <w:iCs/>
        </w:rPr>
        <w:t>Några skäl behöver uttryckligen inte anföras av förvaltare för sin begäran om ed inför rätten enligt prop. 2020/21:148, se sid. 99. De situationer som anges som exempel i förarbetena där ed bör kunna begäras av förvaltaren inför rätten är följande:</w:t>
      </w:r>
    </w:p>
    <w:p w14:paraId="519C1694" w14:textId="77777777" w:rsidR="009D5D75" w:rsidRPr="0091602C" w:rsidRDefault="009D5D75" w:rsidP="0091602C">
      <w:pPr>
        <w:pStyle w:val="Fotnotstext"/>
        <w:numPr>
          <w:ilvl w:val="0"/>
          <w:numId w:val="30"/>
        </w:numPr>
        <w:rPr>
          <w:i/>
          <w:iCs/>
        </w:rPr>
      </w:pPr>
      <w:r w:rsidRPr="0091602C">
        <w:rPr>
          <w:i/>
          <w:iCs/>
        </w:rPr>
        <w:t>Det går inte att komma i kontakt med gäldenären, gäldenären vägrar medverka, gör sig oanträffbar</w:t>
      </w:r>
    </w:p>
    <w:p w14:paraId="6C1AFF4F" w14:textId="77777777" w:rsidR="009D5D75" w:rsidRPr="0091602C" w:rsidRDefault="009D5D75" w:rsidP="0091602C">
      <w:pPr>
        <w:pStyle w:val="Fotnotstext"/>
        <w:numPr>
          <w:ilvl w:val="0"/>
          <w:numId w:val="30"/>
        </w:numPr>
        <w:rPr>
          <w:i/>
          <w:iCs/>
        </w:rPr>
      </w:pPr>
      <w:r w:rsidRPr="0091602C">
        <w:rPr>
          <w:i/>
          <w:iCs/>
        </w:rPr>
        <w:t>Säkerhets- eller ordningsskäl</w:t>
      </w:r>
    </w:p>
    <w:p w14:paraId="62C167D8" w14:textId="77777777" w:rsidR="009D5D75" w:rsidRPr="0091602C" w:rsidRDefault="009D5D75" w:rsidP="0091602C">
      <w:pPr>
        <w:pStyle w:val="Fotnotstext"/>
        <w:numPr>
          <w:ilvl w:val="0"/>
          <w:numId w:val="30"/>
        </w:numPr>
        <w:rPr>
          <w:i/>
          <w:iCs/>
        </w:rPr>
      </w:pPr>
      <w:r w:rsidRPr="0091602C">
        <w:rPr>
          <w:i/>
          <w:iCs/>
        </w:rPr>
        <w:t xml:space="preserve">Om särskilt intresse av offentlighet föreligger </w:t>
      </w:r>
    </w:p>
    <w:p w14:paraId="30B9A3E9" w14:textId="644FE0B4" w:rsidR="009D5D75" w:rsidRPr="0091602C" w:rsidRDefault="009D5D75" w:rsidP="0091602C">
      <w:pPr>
        <w:pStyle w:val="Fotnotstext"/>
        <w:numPr>
          <w:ilvl w:val="0"/>
          <w:numId w:val="30"/>
        </w:numPr>
        <w:rPr>
          <w:i/>
          <w:iCs/>
        </w:rPr>
      </w:pPr>
      <w:r w:rsidRPr="0091602C">
        <w:rPr>
          <w:i/>
          <w:iCs/>
        </w:rPr>
        <w:t>Om förvaltaren misstänker att gäldenären kan komma att lämna oriktiga uppgifter och gör bedömningen att en inställelse inför rätten skulle kunna bidra till att så inte sker</w:t>
      </w:r>
      <w:r>
        <w:rPr>
          <w:i/>
          <w:iCs/>
        </w:rPr>
        <w:t>.</w:t>
      </w:r>
    </w:p>
    <w:p w14:paraId="5CD1DE56" w14:textId="77777777" w:rsidR="009D5D75" w:rsidRPr="0091602C" w:rsidRDefault="009D5D75" w:rsidP="0091602C">
      <w:pPr>
        <w:pStyle w:val="Fotnotstext"/>
        <w:rPr>
          <w:i/>
          <w:iCs/>
        </w:rPr>
      </w:pPr>
    </w:p>
    <w:p w14:paraId="08FE9854" w14:textId="7A4B6806" w:rsidR="009D5D75" w:rsidRDefault="009D5D75">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217C1" w14:textId="77777777" w:rsidR="009D5D75" w:rsidRDefault="009D5D75">
    <w:pPr>
      <w:pStyle w:val="Sidhuvud"/>
    </w:pPr>
    <w:r w:rsidRPr="002B183D">
      <w:rPr>
        <w:noProof/>
        <w:sz w:val="28"/>
        <w:szCs w:val="32"/>
      </w:rPr>
      <w:drawing>
        <wp:anchor distT="0" distB="0" distL="114300" distR="114300" simplePos="0" relativeHeight="251660288" behindDoc="0" locked="0" layoutInCell="1" allowOverlap="1" wp14:anchorId="580091F5" wp14:editId="28EC396D">
          <wp:simplePos x="0" y="0"/>
          <wp:positionH relativeFrom="margin">
            <wp:posOffset>4982845</wp:posOffset>
          </wp:positionH>
          <wp:positionV relativeFrom="paragraph">
            <wp:posOffset>0</wp:posOffset>
          </wp:positionV>
          <wp:extent cx="1058400" cy="324000"/>
          <wp:effectExtent l="0" t="0" r="889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58400" cy="32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B45F02"/>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CCA0A05E"/>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9C8AFE94"/>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BA3660F6"/>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BC90639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00BC0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2011D8"/>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64FDE"/>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C0A35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4552B28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DE7DC6"/>
    <w:multiLevelType w:val="hybridMultilevel"/>
    <w:tmpl w:val="096CC4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080D7FDD"/>
    <w:multiLevelType w:val="hybridMultilevel"/>
    <w:tmpl w:val="94B2ECD4"/>
    <w:lvl w:ilvl="0" w:tplc="E84C4F6E">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1F50F12"/>
    <w:multiLevelType w:val="hybridMultilevel"/>
    <w:tmpl w:val="5B82F92C"/>
    <w:lvl w:ilvl="0" w:tplc="5772252C">
      <w:numFmt w:val="bullet"/>
      <w:lvlText w:val="-"/>
      <w:lvlJc w:val="left"/>
      <w:pPr>
        <w:ind w:left="36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C0404D0"/>
    <w:multiLevelType w:val="hybridMultilevel"/>
    <w:tmpl w:val="A588E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C9372DC"/>
    <w:multiLevelType w:val="hybridMultilevel"/>
    <w:tmpl w:val="687CB792"/>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DBE34F7"/>
    <w:multiLevelType w:val="hybridMultilevel"/>
    <w:tmpl w:val="6B10B944"/>
    <w:lvl w:ilvl="0" w:tplc="5B3EC1A4">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F96D59"/>
    <w:multiLevelType w:val="hybridMultilevel"/>
    <w:tmpl w:val="8FB47D4A"/>
    <w:lvl w:ilvl="0" w:tplc="1A5A3EB0">
      <w:start w:val="1"/>
      <w:numFmt w:val="bullet"/>
      <w:lvlText w:val="•"/>
      <w:lvlJc w:val="left"/>
      <w:pPr>
        <w:tabs>
          <w:tab w:val="num" w:pos="720"/>
        </w:tabs>
        <w:ind w:left="720" w:hanging="360"/>
      </w:pPr>
      <w:rPr>
        <w:rFonts w:ascii="Times New Roman" w:hAnsi="Times New Roman" w:hint="default"/>
      </w:rPr>
    </w:lvl>
    <w:lvl w:ilvl="1" w:tplc="329013B0" w:tentative="1">
      <w:start w:val="1"/>
      <w:numFmt w:val="bullet"/>
      <w:lvlText w:val="•"/>
      <w:lvlJc w:val="left"/>
      <w:pPr>
        <w:tabs>
          <w:tab w:val="num" w:pos="1440"/>
        </w:tabs>
        <w:ind w:left="1440" w:hanging="360"/>
      </w:pPr>
      <w:rPr>
        <w:rFonts w:ascii="Times New Roman" w:hAnsi="Times New Roman" w:hint="default"/>
      </w:rPr>
    </w:lvl>
    <w:lvl w:ilvl="2" w:tplc="B5CA96C4" w:tentative="1">
      <w:start w:val="1"/>
      <w:numFmt w:val="bullet"/>
      <w:lvlText w:val="•"/>
      <w:lvlJc w:val="left"/>
      <w:pPr>
        <w:tabs>
          <w:tab w:val="num" w:pos="2160"/>
        </w:tabs>
        <w:ind w:left="2160" w:hanging="360"/>
      </w:pPr>
      <w:rPr>
        <w:rFonts w:ascii="Times New Roman" w:hAnsi="Times New Roman" w:hint="default"/>
      </w:rPr>
    </w:lvl>
    <w:lvl w:ilvl="3" w:tplc="8C46DF4A" w:tentative="1">
      <w:start w:val="1"/>
      <w:numFmt w:val="bullet"/>
      <w:lvlText w:val="•"/>
      <w:lvlJc w:val="left"/>
      <w:pPr>
        <w:tabs>
          <w:tab w:val="num" w:pos="2880"/>
        </w:tabs>
        <w:ind w:left="2880" w:hanging="360"/>
      </w:pPr>
      <w:rPr>
        <w:rFonts w:ascii="Times New Roman" w:hAnsi="Times New Roman" w:hint="default"/>
      </w:rPr>
    </w:lvl>
    <w:lvl w:ilvl="4" w:tplc="93A80F82" w:tentative="1">
      <w:start w:val="1"/>
      <w:numFmt w:val="bullet"/>
      <w:lvlText w:val="•"/>
      <w:lvlJc w:val="left"/>
      <w:pPr>
        <w:tabs>
          <w:tab w:val="num" w:pos="3600"/>
        </w:tabs>
        <w:ind w:left="3600" w:hanging="360"/>
      </w:pPr>
      <w:rPr>
        <w:rFonts w:ascii="Times New Roman" w:hAnsi="Times New Roman" w:hint="default"/>
      </w:rPr>
    </w:lvl>
    <w:lvl w:ilvl="5" w:tplc="52D8966A" w:tentative="1">
      <w:start w:val="1"/>
      <w:numFmt w:val="bullet"/>
      <w:lvlText w:val="•"/>
      <w:lvlJc w:val="left"/>
      <w:pPr>
        <w:tabs>
          <w:tab w:val="num" w:pos="4320"/>
        </w:tabs>
        <w:ind w:left="4320" w:hanging="360"/>
      </w:pPr>
      <w:rPr>
        <w:rFonts w:ascii="Times New Roman" w:hAnsi="Times New Roman" w:hint="default"/>
      </w:rPr>
    </w:lvl>
    <w:lvl w:ilvl="6" w:tplc="026E942C" w:tentative="1">
      <w:start w:val="1"/>
      <w:numFmt w:val="bullet"/>
      <w:lvlText w:val="•"/>
      <w:lvlJc w:val="left"/>
      <w:pPr>
        <w:tabs>
          <w:tab w:val="num" w:pos="5040"/>
        </w:tabs>
        <w:ind w:left="5040" w:hanging="360"/>
      </w:pPr>
      <w:rPr>
        <w:rFonts w:ascii="Times New Roman" w:hAnsi="Times New Roman" w:hint="default"/>
      </w:rPr>
    </w:lvl>
    <w:lvl w:ilvl="7" w:tplc="C1F8B8B4" w:tentative="1">
      <w:start w:val="1"/>
      <w:numFmt w:val="bullet"/>
      <w:lvlText w:val="•"/>
      <w:lvlJc w:val="left"/>
      <w:pPr>
        <w:tabs>
          <w:tab w:val="num" w:pos="5760"/>
        </w:tabs>
        <w:ind w:left="5760" w:hanging="360"/>
      </w:pPr>
      <w:rPr>
        <w:rFonts w:ascii="Times New Roman" w:hAnsi="Times New Roman" w:hint="default"/>
      </w:rPr>
    </w:lvl>
    <w:lvl w:ilvl="8" w:tplc="464C27D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32E3106"/>
    <w:multiLevelType w:val="hybridMultilevel"/>
    <w:tmpl w:val="C630B5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7F031DC"/>
    <w:multiLevelType w:val="hybridMultilevel"/>
    <w:tmpl w:val="0096E0A6"/>
    <w:lvl w:ilvl="0" w:tplc="041D000F">
      <w:start w:val="1"/>
      <w:numFmt w:val="decimal"/>
      <w:lvlText w:val="%1."/>
      <w:lvlJc w:val="left"/>
      <w:pPr>
        <w:ind w:left="360" w:hanging="360"/>
      </w:pPr>
      <w:rPr>
        <w:rFonts w:cs="Times New Roman" w:hint="default"/>
      </w:rPr>
    </w:lvl>
    <w:lvl w:ilvl="1" w:tplc="041D0019" w:tentative="1">
      <w:start w:val="1"/>
      <w:numFmt w:val="lowerLetter"/>
      <w:lvlText w:val="%2."/>
      <w:lvlJc w:val="left"/>
      <w:pPr>
        <w:ind w:left="1080" w:hanging="360"/>
      </w:pPr>
      <w:rPr>
        <w:rFonts w:cs="Times New Roman"/>
      </w:rPr>
    </w:lvl>
    <w:lvl w:ilvl="2" w:tplc="041D001B" w:tentative="1">
      <w:start w:val="1"/>
      <w:numFmt w:val="lowerRoman"/>
      <w:lvlText w:val="%3."/>
      <w:lvlJc w:val="right"/>
      <w:pPr>
        <w:ind w:left="1800" w:hanging="180"/>
      </w:pPr>
      <w:rPr>
        <w:rFonts w:cs="Times New Roman"/>
      </w:rPr>
    </w:lvl>
    <w:lvl w:ilvl="3" w:tplc="041D000F" w:tentative="1">
      <w:start w:val="1"/>
      <w:numFmt w:val="decimal"/>
      <w:lvlText w:val="%4."/>
      <w:lvlJc w:val="left"/>
      <w:pPr>
        <w:ind w:left="2520" w:hanging="360"/>
      </w:pPr>
      <w:rPr>
        <w:rFonts w:cs="Times New Roman"/>
      </w:rPr>
    </w:lvl>
    <w:lvl w:ilvl="4" w:tplc="041D0019" w:tentative="1">
      <w:start w:val="1"/>
      <w:numFmt w:val="lowerLetter"/>
      <w:lvlText w:val="%5."/>
      <w:lvlJc w:val="left"/>
      <w:pPr>
        <w:ind w:left="3240" w:hanging="360"/>
      </w:pPr>
      <w:rPr>
        <w:rFonts w:cs="Times New Roman"/>
      </w:rPr>
    </w:lvl>
    <w:lvl w:ilvl="5" w:tplc="041D001B" w:tentative="1">
      <w:start w:val="1"/>
      <w:numFmt w:val="lowerRoman"/>
      <w:lvlText w:val="%6."/>
      <w:lvlJc w:val="right"/>
      <w:pPr>
        <w:ind w:left="3960" w:hanging="180"/>
      </w:pPr>
      <w:rPr>
        <w:rFonts w:cs="Times New Roman"/>
      </w:rPr>
    </w:lvl>
    <w:lvl w:ilvl="6" w:tplc="041D000F" w:tentative="1">
      <w:start w:val="1"/>
      <w:numFmt w:val="decimal"/>
      <w:lvlText w:val="%7."/>
      <w:lvlJc w:val="left"/>
      <w:pPr>
        <w:ind w:left="4680" w:hanging="360"/>
      </w:pPr>
      <w:rPr>
        <w:rFonts w:cs="Times New Roman"/>
      </w:rPr>
    </w:lvl>
    <w:lvl w:ilvl="7" w:tplc="041D0019" w:tentative="1">
      <w:start w:val="1"/>
      <w:numFmt w:val="lowerLetter"/>
      <w:lvlText w:val="%8."/>
      <w:lvlJc w:val="left"/>
      <w:pPr>
        <w:ind w:left="5400" w:hanging="360"/>
      </w:pPr>
      <w:rPr>
        <w:rFonts w:cs="Times New Roman"/>
      </w:rPr>
    </w:lvl>
    <w:lvl w:ilvl="8" w:tplc="041D001B" w:tentative="1">
      <w:start w:val="1"/>
      <w:numFmt w:val="lowerRoman"/>
      <w:lvlText w:val="%9."/>
      <w:lvlJc w:val="right"/>
      <w:pPr>
        <w:ind w:left="6120" w:hanging="180"/>
      </w:pPr>
      <w:rPr>
        <w:rFonts w:cs="Times New Roman"/>
      </w:rPr>
    </w:lvl>
  </w:abstractNum>
  <w:abstractNum w:abstractNumId="19" w15:restartNumberingAfterBreak="0">
    <w:nsid w:val="3BE57FBE"/>
    <w:multiLevelType w:val="hybridMultilevel"/>
    <w:tmpl w:val="06E492B4"/>
    <w:lvl w:ilvl="0" w:tplc="00AAC5FC">
      <w:numFmt w:val="bullet"/>
      <w:lvlText w:val="-"/>
      <w:lvlJc w:val="left"/>
      <w:pPr>
        <w:ind w:left="1664" w:hanging="360"/>
      </w:pPr>
      <w:rPr>
        <w:rFonts w:ascii="Inter" w:eastAsiaTheme="minorHAnsi" w:hAnsi="Inter" w:cstheme="minorBidi"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0" w15:restartNumberingAfterBreak="0">
    <w:nsid w:val="3C8918F4"/>
    <w:multiLevelType w:val="hybridMultilevel"/>
    <w:tmpl w:val="EC0E5440"/>
    <w:lvl w:ilvl="0" w:tplc="612A21D0">
      <w:start w:val="1"/>
      <w:numFmt w:val="decimal"/>
      <w:lvlRestart w:val="0"/>
      <w:lvlText w:val="%1"/>
      <w:lvlJc w:val="left"/>
      <w:pPr>
        <w:tabs>
          <w:tab w:val="num" w:pos="454"/>
        </w:tabs>
        <w:ind w:left="454" w:hanging="454"/>
      </w:pPr>
      <w:rPr>
        <w:rFonts w:ascii="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00B189E"/>
    <w:multiLevelType w:val="hybridMultilevel"/>
    <w:tmpl w:val="20ACDF1E"/>
    <w:lvl w:ilvl="0" w:tplc="EFEA8E1E">
      <w:start w:val="1"/>
      <w:numFmt w:val="bullet"/>
      <w:lvlRestart w:val="0"/>
      <w:lvlText w:val="•"/>
      <w:lvlJc w:val="left"/>
      <w:pPr>
        <w:tabs>
          <w:tab w:val="num" w:pos="454"/>
        </w:tabs>
        <w:ind w:left="454" w:hanging="454"/>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82E5A59"/>
    <w:multiLevelType w:val="hybridMultilevel"/>
    <w:tmpl w:val="BCE2C52E"/>
    <w:lvl w:ilvl="0" w:tplc="EAF2C6A4">
      <w:start w:val="1"/>
      <w:numFmt w:val="lowerLetter"/>
      <w:lvlText w:val="%1)"/>
      <w:lvlJc w:val="left"/>
      <w:pPr>
        <w:tabs>
          <w:tab w:val="num" w:pos="1434"/>
        </w:tabs>
        <w:ind w:left="1434" w:hanging="720"/>
      </w:pPr>
      <w:rPr>
        <w:rFonts w:ascii="Georgia" w:hAnsi="Georgia" w:hint="default"/>
        <w:b w:val="0"/>
        <w:i w:val="0"/>
        <w:sz w:val="19"/>
      </w:rPr>
    </w:lvl>
    <w:lvl w:ilvl="1" w:tplc="0EA891FC" w:tentative="1">
      <w:start w:val="1"/>
      <w:numFmt w:val="lowerLetter"/>
      <w:lvlText w:val="%2."/>
      <w:lvlJc w:val="left"/>
      <w:pPr>
        <w:tabs>
          <w:tab w:val="num" w:pos="1440"/>
        </w:tabs>
        <w:ind w:left="1440" w:hanging="360"/>
      </w:pPr>
    </w:lvl>
    <w:lvl w:ilvl="2" w:tplc="F7089A06" w:tentative="1">
      <w:start w:val="1"/>
      <w:numFmt w:val="lowerRoman"/>
      <w:lvlText w:val="%3."/>
      <w:lvlJc w:val="right"/>
      <w:pPr>
        <w:tabs>
          <w:tab w:val="num" w:pos="2160"/>
        </w:tabs>
        <w:ind w:left="2160" w:hanging="180"/>
      </w:pPr>
    </w:lvl>
    <w:lvl w:ilvl="3" w:tplc="7CEAA88E" w:tentative="1">
      <w:start w:val="1"/>
      <w:numFmt w:val="decimal"/>
      <w:lvlText w:val="%4."/>
      <w:lvlJc w:val="left"/>
      <w:pPr>
        <w:tabs>
          <w:tab w:val="num" w:pos="2880"/>
        </w:tabs>
        <w:ind w:left="2880" w:hanging="360"/>
      </w:pPr>
    </w:lvl>
    <w:lvl w:ilvl="4" w:tplc="C8808184" w:tentative="1">
      <w:start w:val="1"/>
      <w:numFmt w:val="lowerLetter"/>
      <w:lvlText w:val="%5."/>
      <w:lvlJc w:val="left"/>
      <w:pPr>
        <w:tabs>
          <w:tab w:val="num" w:pos="3600"/>
        </w:tabs>
        <w:ind w:left="3600" w:hanging="360"/>
      </w:pPr>
    </w:lvl>
    <w:lvl w:ilvl="5" w:tplc="295E676E" w:tentative="1">
      <w:start w:val="1"/>
      <w:numFmt w:val="lowerRoman"/>
      <w:lvlText w:val="%6."/>
      <w:lvlJc w:val="right"/>
      <w:pPr>
        <w:tabs>
          <w:tab w:val="num" w:pos="4320"/>
        </w:tabs>
        <w:ind w:left="4320" w:hanging="180"/>
      </w:pPr>
    </w:lvl>
    <w:lvl w:ilvl="6" w:tplc="44B8CEE4" w:tentative="1">
      <w:start w:val="1"/>
      <w:numFmt w:val="decimal"/>
      <w:lvlText w:val="%7."/>
      <w:lvlJc w:val="left"/>
      <w:pPr>
        <w:tabs>
          <w:tab w:val="num" w:pos="5040"/>
        </w:tabs>
        <w:ind w:left="5040" w:hanging="360"/>
      </w:pPr>
    </w:lvl>
    <w:lvl w:ilvl="7" w:tplc="7974DBFC" w:tentative="1">
      <w:start w:val="1"/>
      <w:numFmt w:val="lowerLetter"/>
      <w:lvlText w:val="%8."/>
      <w:lvlJc w:val="left"/>
      <w:pPr>
        <w:tabs>
          <w:tab w:val="num" w:pos="5760"/>
        </w:tabs>
        <w:ind w:left="5760" w:hanging="360"/>
      </w:pPr>
    </w:lvl>
    <w:lvl w:ilvl="8" w:tplc="D4B24462" w:tentative="1">
      <w:start w:val="1"/>
      <w:numFmt w:val="lowerRoman"/>
      <w:lvlText w:val="%9."/>
      <w:lvlJc w:val="right"/>
      <w:pPr>
        <w:tabs>
          <w:tab w:val="num" w:pos="6480"/>
        </w:tabs>
        <w:ind w:left="6480" w:hanging="180"/>
      </w:pPr>
    </w:lvl>
  </w:abstractNum>
  <w:abstractNum w:abstractNumId="23" w15:restartNumberingAfterBreak="0">
    <w:nsid w:val="483719F8"/>
    <w:multiLevelType w:val="hybridMultilevel"/>
    <w:tmpl w:val="C8002452"/>
    <w:lvl w:ilvl="0" w:tplc="B81A3118">
      <w:start w:val="1"/>
      <w:numFmt w:val="bullet"/>
      <w:lvlText w:val="•"/>
      <w:lvlJc w:val="left"/>
      <w:pPr>
        <w:tabs>
          <w:tab w:val="num" w:pos="720"/>
        </w:tabs>
        <w:ind w:left="720" w:hanging="360"/>
      </w:pPr>
      <w:rPr>
        <w:rFonts w:ascii="Times New Roman" w:hAnsi="Times New Roman" w:hint="default"/>
      </w:rPr>
    </w:lvl>
    <w:lvl w:ilvl="1" w:tplc="F15AA358" w:tentative="1">
      <w:start w:val="1"/>
      <w:numFmt w:val="bullet"/>
      <w:lvlText w:val="•"/>
      <w:lvlJc w:val="left"/>
      <w:pPr>
        <w:tabs>
          <w:tab w:val="num" w:pos="1440"/>
        </w:tabs>
        <w:ind w:left="1440" w:hanging="360"/>
      </w:pPr>
      <w:rPr>
        <w:rFonts w:ascii="Times New Roman" w:hAnsi="Times New Roman" w:hint="default"/>
      </w:rPr>
    </w:lvl>
    <w:lvl w:ilvl="2" w:tplc="DA92B07E" w:tentative="1">
      <w:start w:val="1"/>
      <w:numFmt w:val="bullet"/>
      <w:lvlText w:val="•"/>
      <w:lvlJc w:val="left"/>
      <w:pPr>
        <w:tabs>
          <w:tab w:val="num" w:pos="2160"/>
        </w:tabs>
        <w:ind w:left="2160" w:hanging="360"/>
      </w:pPr>
      <w:rPr>
        <w:rFonts w:ascii="Times New Roman" w:hAnsi="Times New Roman" w:hint="default"/>
      </w:rPr>
    </w:lvl>
    <w:lvl w:ilvl="3" w:tplc="7B281986" w:tentative="1">
      <w:start w:val="1"/>
      <w:numFmt w:val="bullet"/>
      <w:lvlText w:val="•"/>
      <w:lvlJc w:val="left"/>
      <w:pPr>
        <w:tabs>
          <w:tab w:val="num" w:pos="2880"/>
        </w:tabs>
        <w:ind w:left="2880" w:hanging="360"/>
      </w:pPr>
      <w:rPr>
        <w:rFonts w:ascii="Times New Roman" w:hAnsi="Times New Roman" w:hint="default"/>
      </w:rPr>
    </w:lvl>
    <w:lvl w:ilvl="4" w:tplc="8EDAD834" w:tentative="1">
      <w:start w:val="1"/>
      <w:numFmt w:val="bullet"/>
      <w:lvlText w:val="•"/>
      <w:lvlJc w:val="left"/>
      <w:pPr>
        <w:tabs>
          <w:tab w:val="num" w:pos="3600"/>
        </w:tabs>
        <w:ind w:left="3600" w:hanging="360"/>
      </w:pPr>
      <w:rPr>
        <w:rFonts w:ascii="Times New Roman" w:hAnsi="Times New Roman" w:hint="default"/>
      </w:rPr>
    </w:lvl>
    <w:lvl w:ilvl="5" w:tplc="CA64DA4C" w:tentative="1">
      <w:start w:val="1"/>
      <w:numFmt w:val="bullet"/>
      <w:lvlText w:val="•"/>
      <w:lvlJc w:val="left"/>
      <w:pPr>
        <w:tabs>
          <w:tab w:val="num" w:pos="4320"/>
        </w:tabs>
        <w:ind w:left="4320" w:hanging="360"/>
      </w:pPr>
      <w:rPr>
        <w:rFonts w:ascii="Times New Roman" w:hAnsi="Times New Roman" w:hint="default"/>
      </w:rPr>
    </w:lvl>
    <w:lvl w:ilvl="6" w:tplc="36D27C82" w:tentative="1">
      <w:start w:val="1"/>
      <w:numFmt w:val="bullet"/>
      <w:lvlText w:val="•"/>
      <w:lvlJc w:val="left"/>
      <w:pPr>
        <w:tabs>
          <w:tab w:val="num" w:pos="5040"/>
        </w:tabs>
        <w:ind w:left="5040" w:hanging="360"/>
      </w:pPr>
      <w:rPr>
        <w:rFonts w:ascii="Times New Roman" w:hAnsi="Times New Roman" w:hint="default"/>
      </w:rPr>
    </w:lvl>
    <w:lvl w:ilvl="7" w:tplc="F7A4EFC2" w:tentative="1">
      <w:start w:val="1"/>
      <w:numFmt w:val="bullet"/>
      <w:lvlText w:val="•"/>
      <w:lvlJc w:val="left"/>
      <w:pPr>
        <w:tabs>
          <w:tab w:val="num" w:pos="5760"/>
        </w:tabs>
        <w:ind w:left="5760" w:hanging="360"/>
      </w:pPr>
      <w:rPr>
        <w:rFonts w:ascii="Times New Roman" w:hAnsi="Times New Roman" w:hint="default"/>
      </w:rPr>
    </w:lvl>
    <w:lvl w:ilvl="8" w:tplc="8EA6E87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C0D63B9"/>
    <w:multiLevelType w:val="hybridMultilevel"/>
    <w:tmpl w:val="D75A2528"/>
    <w:lvl w:ilvl="0" w:tplc="82067FE2">
      <w:start w:val="1"/>
      <w:numFmt w:val="bullet"/>
      <w:lvlText w:val=""/>
      <w:lvlJc w:val="left"/>
      <w:pPr>
        <w:tabs>
          <w:tab w:val="num" w:pos="720"/>
        </w:tabs>
        <w:ind w:left="720" w:hanging="360"/>
      </w:pPr>
      <w:rPr>
        <w:rFonts w:ascii="Symbol" w:hAnsi="Symbol" w:hint="default"/>
      </w:rPr>
    </w:lvl>
    <w:lvl w:ilvl="1" w:tplc="991A0F54" w:tentative="1">
      <w:start w:val="1"/>
      <w:numFmt w:val="bullet"/>
      <w:lvlText w:val="o"/>
      <w:lvlJc w:val="left"/>
      <w:pPr>
        <w:tabs>
          <w:tab w:val="num" w:pos="1440"/>
        </w:tabs>
        <w:ind w:left="1440" w:hanging="360"/>
      </w:pPr>
      <w:rPr>
        <w:rFonts w:ascii="Courier New" w:hAnsi="Courier New" w:hint="default"/>
      </w:rPr>
    </w:lvl>
    <w:lvl w:ilvl="2" w:tplc="5EF2D090" w:tentative="1">
      <w:start w:val="1"/>
      <w:numFmt w:val="bullet"/>
      <w:lvlText w:val=""/>
      <w:lvlJc w:val="left"/>
      <w:pPr>
        <w:tabs>
          <w:tab w:val="num" w:pos="2160"/>
        </w:tabs>
        <w:ind w:left="2160" w:hanging="360"/>
      </w:pPr>
      <w:rPr>
        <w:rFonts w:ascii="Wingdings" w:hAnsi="Wingdings" w:hint="default"/>
      </w:rPr>
    </w:lvl>
    <w:lvl w:ilvl="3" w:tplc="C6287756" w:tentative="1">
      <w:start w:val="1"/>
      <w:numFmt w:val="bullet"/>
      <w:lvlText w:val=""/>
      <w:lvlJc w:val="left"/>
      <w:pPr>
        <w:tabs>
          <w:tab w:val="num" w:pos="2880"/>
        </w:tabs>
        <w:ind w:left="2880" w:hanging="360"/>
      </w:pPr>
      <w:rPr>
        <w:rFonts w:ascii="Symbol" w:hAnsi="Symbol" w:hint="default"/>
      </w:rPr>
    </w:lvl>
    <w:lvl w:ilvl="4" w:tplc="BE485216" w:tentative="1">
      <w:start w:val="1"/>
      <w:numFmt w:val="bullet"/>
      <w:lvlText w:val="o"/>
      <w:lvlJc w:val="left"/>
      <w:pPr>
        <w:tabs>
          <w:tab w:val="num" w:pos="3600"/>
        </w:tabs>
        <w:ind w:left="3600" w:hanging="360"/>
      </w:pPr>
      <w:rPr>
        <w:rFonts w:ascii="Courier New" w:hAnsi="Courier New" w:hint="default"/>
      </w:rPr>
    </w:lvl>
    <w:lvl w:ilvl="5" w:tplc="9B88383C" w:tentative="1">
      <w:start w:val="1"/>
      <w:numFmt w:val="bullet"/>
      <w:lvlText w:val=""/>
      <w:lvlJc w:val="left"/>
      <w:pPr>
        <w:tabs>
          <w:tab w:val="num" w:pos="4320"/>
        </w:tabs>
        <w:ind w:left="4320" w:hanging="360"/>
      </w:pPr>
      <w:rPr>
        <w:rFonts w:ascii="Wingdings" w:hAnsi="Wingdings" w:hint="default"/>
      </w:rPr>
    </w:lvl>
    <w:lvl w:ilvl="6" w:tplc="9D7640E0" w:tentative="1">
      <w:start w:val="1"/>
      <w:numFmt w:val="bullet"/>
      <w:lvlText w:val=""/>
      <w:lvlJc w:val="left"/>
      <w:pPr>
        <w:tabs>
          <w:tab w:val="num" w:pos="5040"/>
        </w:tabs>
        <w:ind w:left="5040" w:hanging="360"/>
      </w:pPr>
      <w:rPr>
        <w:rFonts w:ascii="Symbol" w:hAnsi="Symbol" w:hint="default"/>
      </w:rPr>
    </w:lvl>
    <w:lvl w:ilvl="7" w:tplc="478EA19A" w:tentative="1">
      <w:start w:val="1"/>
      <w:numFmt w:val="bullet"/>
      <w:lvlText w:val="o"/>
      <w:lvlJc w:val="left"/>
      <w:pPr>
        <w:tabs>
          <w:tab w:val="num" w:pos="5760"/>
        </w:tabs>
        <w:ind w:left="5760" w:hanging="360"/>
      </w:pPr>
      <w:rPr>
        <w:rFonts w:ascii="Courier New" w:hAnsi="Courier New" w:hint="default"/>
      </w:rPr>
    </w:lvl>
    <w:lvl w:ilvl="8" w:tplc="0A1AE7D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E93813"/>
    <w:multiLevelType w:val="hybridMultilevel"/>
    <w:tmpl w:val="CBC017D0"/>
    <w:lvl w:ilvl="0" w:tplc="E84C4F6E">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399636B"/>
    <w:multiLevelType w:val="hybridMultilevel"/>
    <w:tmpl w:val="0096E0A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15:restartNumberingAfterBreak="0">
    <w:nsid w:val="5F0A5E97"/>
    <w:multiLevelType w:val="multilevel"/>
    <w:tmpl w:val="2B5819D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6FF1DF1"/>
    <w:multiLevelType w:val="hybridMultilevel"/>
    <w:tmpl w:val="6A84D9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3E67CE2"/>
    <w:multiLevelType w:val="hybridMultilevel"/>
    <w:tmpl w:val="5A9A56A8"/>
    <w:lvl w:ilvl="0" w:tplc="44609C56">
      <w:start w:val="1"/>
      <w:numFmt w:val="decimal"/>
      <w:pStyle w:val="Numreradlista1"/>
      <w:lvlText w:val="%1."/>
      <w:lvlJc w:val="left"/>
      <w:pPr>
        <w:tabs>
          <w:tab w:val="num" w:pos="567"/>
        </w:tabs>
        <w:ind w:left="567" w:hanging="567"/>
      </w:pPr>
      <w:rPr>
        <w:rFonts w:ascii="Georgia" w:hAnsi="Georgia" w:hint="default"/>
        <w:sz w:val="19"/>
      </w:rPr>
    </w:lvl>
    <w:lvl w:ilvl="1" w:tplc="0936CA00">
      <w:start w:val="1"/>
      <w:numFmt w:val="lowerLetter"/>
      <w:lvlText w:val="%2)"/>
      <w:lvlJc w:val="left"/>
      <w:pPr>
        <w:tabs>
          <w:tab w:val="num" w:pos="927"/>
        </w:tabs>
        <w:ind w:left="714" w:hanging="147"/>
      </w:pPr>
      <w:rPr>
        <w:rFonts w:ascii="Georgia" w:hAnsi="Georgia" w:hint="default"/>
        <w:sz w:val="19"/>
      </w:rPr>
    </w:lvl>
    <w:lvl w:ilvl="2" w:tplc="D82CC4F0" w:tentative="1">
      <w:start w:val="1"/>
      <w:numFmt w:val="bullet"/>
      <w:lvlText w:val=""/>
      <w:lvlJc w:val="left"/>
      <w:pPr>
        <w:tabs>
          <w:tab w:val="num" w:pos="2160"/>
        </w:tabs>
        <w:ind w:left="2160" w:hanging="360"/>
      </w:pPr>
      <w:rPr>
        <w:rFonts w:ascii="Wingdings" w:hAnsi="Wingdings" w:hint="default"/>
      </w:rPr>
    </w:lvl>
    <w:lvl w:ilvl="3" w:tplc="DDB03B5C" w:tentative="1">
      <w:start w:val="1"/>
      <w:numFmt w:val="bullet"/>
      <w:lvlText w:val=""/>
      <w:lvlJc w:val="left"/>
      <w:pPr>
        <w:tabs>
          <w:tab w:val="num" w:pos="2880"/>
        </w:tabs>
        <w:ind w:left="2880" w:hanging="360"/>
      </w:pPr>
      <w:rPr>
        <w:rFonts w:ascii="Symbol" w:hAnsi="Symbol" w:hint="default"/>
      </w:rPr>
    </w:lvl>
    <w:lvl w:ilvl="4" w:tplc="BC34925C" w:tentative="1">
      <w:start w:val="1"/>
      <w:numFmt w:val="bullet"/>
      <w:lvlText w:val="o"/>
      <w:lvlJc w:val="left"/>
      <w:pPr>
        <w:tabs>
          <w:tab w:val="num" w:pos="3600"/>
        </w:tabs>
        <w:ind w:left="3600" w:hanging="360"/>
      </w:pPr>
      <w:rPr>
        <w:rFonts w:ascii="Courier New" w:hAnsi="Courier New" w:hint="default"/>
      </w:rPr>
    </w:lvl>
    <w:lvl w:ilvl="5" w:tplc="7B222928" w:tentative="1">
      <w:start w:val="1"/>
      <w:numFmt w:val="bullet"/>
      <w:lvlText w:val=""/>
      <w:lvlJc w:val="left"/>
      <w:pPr>
        <w:tabs>
          <w:tab w:val="num" w:pos="4320"/>
        </w:tabs>
        <w:ind w:left="4320" w:hanging="360"/>
      </w:pPr>
      <w:rPr>
        <w:rFonts w:ascii="Wingdings" w:hAnsi="Wingdings" w:hint="default"/>
      </w:rPr>
    </w:lvl>
    <w:lvl w:ilvl="6" w:tplc="62F4B6B4" w:tentative="1">
      <w:start w:val="1"/>
      <w:numFmt w:val="bullet"/>
      <w:lvlText w:val=""/>
      <w:lvlJc w:val="left"/>
      <w:pPr>
        <w:tabs>
          <w:tab w:val="num" w:pos="5040"/>
        </w:tabs>
        <w:ind w:left="5040" w:hanging="360"/>
      </w:pPr>
      <w:rPr>
        <w:rFonts w:ascii="Symbol" w:hAnsi="Symbol" w:hint="default"/>
      </w:rPr>
    </w:lvl>
    <w:lvl w:ilvl="7" w:tplc="D0E6BCA4" w:tentative="1">
      <w:start w:val="1"/>
      <w:numFmt w:val="bullet"/>
      <w:lvlText w:val="o"/>
      <w:lvlJc w:val="left"/>
      <w:pPr>
        <w:tabs>
          <w:tab w:val="num" w:pos="5760"/>
        </w:tabs>
        <w:ind w:left="5760" w:hanging="360"/>
      </w:pPr>
      <w:rPr>
        <w:rFonts w:ascii="Courier New" w:hAnsi="Courier New" w:hint="default"/>
      </w:rPr>
    </w:lvl>
    <w:lvl w:ilvl="8" w:tplc="505E9CA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D40816"/>
    <w:multiLevelType w:val="hybridMultilevel"/>
    <w:tmpl w:val="7BC4B1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A7F27BC"/>
    <w:multiLevelType w:val="hybridMultilevel"/>
    <w:tmpl w:val="D36452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11"/>
  </w:num>
  <w:num w:numId="4">
    <w:abstractNumId w:val="25"/>
  </w:num>
  <w:num w:numId="5">
    <w:abstractNumId w:val="14"/>
  </w:num>
  <w:num w:numId="6">
    <w:abstractNumId w:val="18"/>
  </w:num>
  <w:num w:numId="7">
    <w:abstractNumId w:val="24"/>
  </w:num>
  <w:num w:numId="8">
    <w:abstractNumId w:val="29"/>
  </w:num>
  <w:num w:numId="9">
    <w:abstractNumId w:val="7"/>
  </w:num>
  <w:num w:numId="10">
    <w:abstractNumId w:val="5"/>
  </w:num>
  <w:num w:numId="11">
    <w:abstractNumId w:val="6"/>
  </w:num>
  <w:num w:numId="12">
    <w:abstractNumId w:val="9"/>
  </w:num>
  <w:num w:numId="13">
    <w:abstractNumId w:val="22"/>
  </w:num>
  <w:num w:numId="14">
    <w:abstractNumId w:val="21"/>
  </w:num>
  <w:num w:numId="15">
    <w:abstractNumId w:val="20"/>
  </w:num>
  <w:num w:numId="16">
    <w:abstractNumId w:val="8"/>
  </w:num>
  <w:num w:numId="17">
    <w:abstractNumId w:val="3"/>
  </w:num>
  <w:num w:numId="18">
    <w:abstractNumId w:val="2"/>
  </w:num>
  <w:num w:numId="19">
    <w:abstractNumId w:val="1"/>
  </w:num>
  <w:num w:numId="20">
    <w:abstractNumId w:val="0"/>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num>
  <w:num w:numId="25">
    <w:abstractNumId w:val="28"/>
  </w:num>
  <w:num w:numId="26">
    <w:abstractNumId w:val="27"/>
  </w:num>
  <w:num w:numId="27">
    <w:abstractNumId w:val="31"/>
  </w:num>
  <w:num w:numId="28">
    <w:abstractNumId w:val="17"/>
  </w:num>
  <w:num w:numId="29">
    <w:abstractNumId w:val="16"/>
  </w:num>
  <w:num w:numId="30">
    <w:abstractNumId w:val="12"/>
  </w:num>
  <w:num w:numId="31">
    <w:abstractNumId w:val="30"/>
  </w:num>
  <w:num w:numId="32">
    <w:abstractNumId w:val="1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41"/>
    <w:rsid w:val="00000DDE"/>
    <w:rsid w:val="00001AFA"/>
    <w:rsid w:val="00016D1C"/>
    <w:rsid w:val="0003036E"/>
    <w:rsid w:val="00031C9F"/>
    <w:rsid w:val="000524AA"/>
    <w:rsid w:val="000534E8"/>
    <w:rsid w:val="00053E0C"/>
    <w:rsid w:val="00077C45"/>
    <w:rsid w:val="00084927"/>
    <w:rsid w:val="00090152"/>
    <w:rsid w:val="000B59C8"/>
    <w:rsid w:val="000C056D"/>
    <w:rsid w:val="000C2808"/>
    <w:rsid w:val="000F03D9"/>
    <w:rsid w:val="000F0A6D"/>
    <w:rsid w:val="000F4DA0"/>
    <w:rsid w:val="00121514"/>
    <w:rsid w:val="00123143"/>
    <w:rsid w:val="001272BB"/>
    <w:rsid w:val="00144818"/>
    <w:rsid w:val="00146723"/>
    <w:rsid w:val="00164335"/>
    <w:rsid w:val="00182641"/>
    <w:rsid w:val="001E12DC"/>
    <w:rsid w:val="002765EF"/>
    <w:rsid w:val="002B183D"/>
    <w:rsid w:val="002C5DB9"/>
    <w:rsid w:val="002D2F32"/>
    <w:rsid w:val="002F079F"/>
    <w:rsid w:val="00315A44"/>
    <w:rsid w:val="003465C7"/>
    <w:rsid w:val="00354510"/>
    <w:rsid w:val="0035496D"/>
    <w:rsid w:val="003768B5"/>
    <w:rsid w:val="00404DFD"/>
    <w:rsid w:val="00406E15"/>
    <w:rsid w:val="0041088A"/>
    <w:rsid w:val="00411EB9"/>
    <w:rsid w:val="004127F9"/>
    <w:rsid w:val="00414123"/>
    <w:rsid w:val="00414231"/>
    <w:rsid w:val="004153FE"/>
    <w:rsid w:val="0043251C"/>
    <w:rsid w:val="00440DF0"/>
    <w:rsid w:val="00450AFB"/>
    <w:rsid w:val="00460056"/>
    <w:rsid w:val="00466164"/>
    <w:rsid w:val="004704A3"/>
    <w:rsid w:val="00470C51"/>
    <w:rsid w:val="00471420"/>
    <w:rsid w:val="00492AE8"/>
    <w:rsid w:val="004C1E4F"/>
    <w:rsid w:val="004D0E0C"/>
    <w:rsid w:val="005151DE"/>
    <w:rsid w:val="005317D4"/>
    <w:rsid w:val="0053238B"/>
    <w:rsid w:val="00533F8D"/>
    <w:rsid w:val="00542800"/>
    <w:rsid w:val="00544601"/>
    <w:rsid w:val="005453E7"/>
    <w:rsid w:val="0054776F"/>
    <w:rsid w:val="005A408D"/>
    <w:rsid w:val="00602DFC"/>
    <w:rsid w:val="00605461"/>
    <w:rsid w:val="00605738"/>
    <w:rsid w:val="00635549"/>
    <w:rsid w:val="00664951"/>
    <w:rsid w:val="00681AC3"/>
    <w:rsid w:val="006B01CC"/>
    <w:rsid w:val="006B6F4E"/>
    <w:rsid w:val="006D1E37"/>
    <w:rsid w:val="006D6780"/>
    <w:rsid w:val="006E607D"/>
    <w:rsid w:val="006F4DD4"/>
    <w:rsid w:val="00703418"/>
    <w:rsid w:val="00710DCB"/>
    <w:rsid w:val="00736F08"/>
    <w:rsid w:val="00752788"/>
    <w:rsid w:val="00797AC2"/>
    <w:rsid w:val="007A42D3"/>
    <w:rsid w:val="007C38B0"/>
    <w:rsid w:val="007C7BA0"/>
    <w:rsid w:val="007D4275"/>
    <w:rsid w:val="00814FAE"/>
    <w:rsid w:val="00825300"/>
    <w:rsid w:val="00842D28"/>
    <w:rsid w:val="008540C3"/>
    <w:rsid w:val="008619F1"/>
    <w:rsid w:val="0086295F"/>
    <w:rsid w:val="00882908"/>
    <w:rsid w:val="0088608F"/>
    <w:rsid w:val="008D07DC"/>
    <w:rsid w:val="008D33B3"/>
    <w:rsid w:val="008F24A0"/>
    <w:rsid w:val="00901329"/>
    <w:rsid w:val="0091602C"/>
    <w:rsid w:val="009165AB"/>
    <w:rsid w:val="009312A2"/>
    <w:rsid w:val="00933F07"/>
    <w:rsid w:val="00962DD2"/>
    <w:rsid w:val="00967EEF"/>
    <w:rsid w:val="009A02B4"/>
    <w:rsid w:val="009B4A3E"/>
    <w:rsid w:val="009D01E8"/>
    <w:rsid w:val="009D5D75"/>
    <w:rsid w:val="009E4D0F"/>
    <w:rsid w:val="009F1EC4"/>
    <w:rsid w:val="00A13A36"/>
    <w:rsid w:val="00A66C1C"/>
    <w:rsid w:val="00A769ED"/>
    <w:rsid w:val="00A95544"/>
    <w:rsid w:val="00AA7780"/>
    <w:rsid w:val="00AF1A28"/>
    <w:rsid w:val="00AF5B2A"/>
    <w:rsid w:val="00B108A8"/>
    <w:rsid w:val="00B25A49"/>
    <w:rsid w:val="00B2606A"/>
    <w:rsid w:val="00B45A6F"/>
    <w:rsid w:val="00B5673C"/>
    <w:rsid w:val="00BA6E0C"/>
    <w:rsid w:val="00BC743F"/>
    <w:rsid w:val="00C04A82"/>
    <w:rsid w:val="00C07638"/>
    <w:rsid w:val="00C12853"/>
    <w:rsid w:val="00C33D67"/>
    <w:rsid w:val="00C91B77"/>
    <w:rsid w:val="00CA2EF4"/>
    <w:rsid w:val="00CB5DA3"/>
    <w:rsid w:val="00CD0365"/>
    <w:rsid w:val="00CE4BDA"/>
    <w:rsid w:val="00D10022"/>
    <w:rsid w:val="00D43A30"/>
    <w:rsid w:val="00D4429A"/>
    <w:rsid w:val="00D45EAE"/>
    <w:rsid w:val="00D57587"/>
    <w:rsid w:val="00D674F1"/>
    <w:rsid w:val="00D73C5B"/>
    <w:rsid w:val="00D96F1E"/>
    <w:rsid w:val="00DA514B"/>
    <w:rsid w:val="00DA5CB5"/>
    <w:rsid w:val="00DC66D1"/>
    <w:rsid w:val="00DE735A"/>
    <w:rsid w:val="00E15B80"/>
    <w:rsid w:val="00E228A3"/>
    <w:rsid w:val="00E60B53"/>
    <w:rsid w:val="00E64B45"/>
    <w:rsid w:val="00E73B7B"/>
    <w:rsid w:val="00E941DC"/>
    <w:rsid w:val="00E95C42"/>
    <w:rsid w:val="00EC0CD5"/>
    <w:rsid w:val="00F133CA"/>
    <w:rsid w:val="00F759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36CA7"/>
  <w15:chartTrackingRefBased/>
  <w15:docId w15:val="{49343C2C-FF09-42A8-BBA8-9C8367E8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02B4"/>
    <w:pPr>
      <w:spacing w:after="200" w:line="288" w:lineRule="auto"/>
    </w:pPr>
    <w:rPr>
      <w:sz w:val="20"/>
    </w:rPr>
  </w:style>
  <w:style w:type="paragraph" w:styleId="Rubrik1">
    <w:name w:val="heading 1"/>
    <w:basedOn w:val="Normal"/>
    <w:next w:val="Normal"/>
    <w:link w:val="Rubrik1Char"/>
    <w:uiPriority w:val="9"/>
    <w:qFormat/>
    <w:rsid w:val="000B59C8"/>
    <w:pPr>
      <w:keepNext/>
      <w:keepLines/>
      <w:spacing w:before="120" w:after="360" w:line="240" w:lineRule="auto"/>
      <w:outlineLvl w:val="0"/>
    </w:pPr>
    <w:rPr>
      <w:rFonts w:asciiTheme="majorHAnsi" w:eastAsiaTheme="majorEastAsia" w:hAnsiTheme="majorHAnsi" w:cstheme="majorBidi"/>
      <w:b/>
      <w:color w:val="000000" w:themeColor="text1"/>
      <w:sz w:val="48"/>
      <w:szCs w:val="32"/>
    </w:rPr>
  </w:style>
  <w:style w:type="paragraph" w:styleId="Rubrik2">
    <w:name w:val="heading 2"/>
    <w:basedOn w:val="Normal"/>
    <w:next w:val="Normal"/>
    <w:link w:val="Rubrik2Char"/>
    <w:unhideWhenUsed/>
    <w:qFormat/>
    <w:rsid w:val="00C33D67"/>
    <w:pPr>
      <w:keepNext/>
      <w:keepLines/>
      <w:spacing w:before="40"/>
      <w:outlineLvl w:val="1"/>
    </w:pPr>
    <w:rPr>
      <w:rFonts w:asciiTheme="majorHAnsi" w:eastAsiaTheme="majorEastAsia" w:hAnsiTheme="majorHAnsi" w:cstheme="majorBidi"/>
      <w:b/>
      <w:color w:val="000000" w:themeColor="text1"/>
      <w:sz w:val="32"/>
      <w:szCs w:val="26"/>
    </w:rPr>
  </w:style>
  <w:style w:type="paragraph" w:styleId="Rubrik3">
    <w:name w:val="heading 3"/>
    <w:basedOn w:val="Normal"/>
    <w:next w:val="Normal"/>
    <w:link w:val="Rubrik3Char"/>
    <w:unhideWhenUsed/>
    <w:qFormat/>
    <w:rsid w:val="00C33D67"/>
    <w:pPr>
      <w:keepNext/>
      <w:keepLines/>
      <w:spacing w:before="40"/>
      <w:outlineLvl w:val="2"/>
    </w:pPr>
    <w:rPr>
      <w:rFonts w:asciiTheme="majorHAnsi" w:eastAsiaTheme="majorEastAsia" w:hAnsiTheme="majorHAnsi" w:cstheme="majorBidi"/>
      <w:b/>
      <w:color w:val="000000" w:themeColor="text1"/>
      <w:sz w:val="28"/>
    </w:rPr>
  </w:style>
  <w:style w:type="paragraph" w:styleId="Rubrik4">
    <w:name w:val="heading 4"/>
    <w:basedOn w:val="Normal"/>
    <w:next w:val="Normal"/>
    <w:link w:val="Rubrik4Char"/>
    <w:uiPriority w:val="9"/>
    <w:unhideWhenUsed/>
    <w:qFormat/>
    <w:rsid w:val="00C33D67"/>
    <w:pPr>
      <w:keepNext/>
      <w:keepLines/>
      <w:spacing w:before="40"/>
      <w:outlineLvl w:val="3"/>
    </w:pPr>
    <w:rPr>
      <w:rFonts w:asciiTheme="majorHAnsi" w:eastAsiaTheme="majorEastAsia" w:hAnsiTheme="majorHAnsi" w:cstheme="majorBidi"/>
      <w:b/>
      <w:iCs/>
      <w:color w:val="000000" w:themeColor="text1"/>
    </w:rPr>
  </w:style>
  <w:style w:type="paragraph" w:styleId="Rubrik5">
    <w:name w:val="heading 5"/>
    <w:basedOn w:val="Normal"/>
    <w:next w:val="Normal"/>
    <w:link w:val="Rubrik5Char"/>
    <w:semiHidden/>
    <w:unhideWhenUsed/>
    <w:qFormat/>
    <w:rsid w:val="00182641"/>
    <w:pPr>
      <w:keepNext/>
      <w:keepLines/>
      <w:spacing w:before="40" w:after="0" w:line="240" w:lineRule="auto"/>
      <w:outlineLvl w:val="4"/>
    </w:pPr>
    <w:rPr>
      <w:rFonts w:asciiTheme="majorHAnsi" w:eastAsiaTheme="majorEastAsia" w:hAnsiTheme="majorHAnsi" w:cstheme="majorBidi"/>
      <w:color w:val="FFC36E" w:themeColor="accent1" w:themeShade="BF"/>
      <w:sz w:val="24"/>
      <w:szCs w:val="20"/>
    </w:rPr>
  </w:style>
  <w:style w:type="paragraph" w:styleId="Rubrik6">
    <w:name w:val="heading 6"/>
    <w:basedOn w:val="Normal"/>
    <w:next w:val="Normal"/>
    <w:link w:val="Rubrik6Char"/>
    <w:semiHidden/>
    <w:unhideWhenUsed/>
    <w:qFormat/>
    <w:rsid w:val="00182641"/>
    <w:pPr>
      <w:keepNext/>
      <w:keepLines/>
      <w:spacing w:before="40" w:after="0" w:line="240" w:lineRule="auto"/>
      <w:outlineLvl w:val="5"/>
    </w:pPr>
    <w:rPr>
      <w:rFonts w:asciiTheme="majorHAnsi" w:eastAsiaTheme="majorEastAsia" w:hAnsiTheme="majorHAnsi" w:cstheme="majorBidi"/>
      <w:color w:val="F38E00" w:themeColor="accent1" w:themeShade="7F"/>
      <w:sz w:val="24"/>
      <w:szCs w:val="20"/>
    </w:rPr>
  </w:style>
  <w:style w:type="paragraph" w:styleId="Rubrik7">
    <w:name w:val="heading 7"/>
    <w:basedOn w:val="Normal"/>
    <w:next w:val="Normal"/>
    <w:link w:val="Rubrik7Char"/>
    <w:semiHidden/>
    <w:unhideWhenUsed/>
    <w:qFormat/>
    <w:rsid w:val="00182641"/>
    <w:pPr>
      <w:keepNext/>
      <w:keepLines/>
      <w:spacing w:before="40" w:after="0" w:line="240" w:lineRule="auto"/>
      <w:outlineLvl w:val="6"/>
    </w:pPr>
    <w:rPr>
      <w:rFonts w:asciiTheme="majorHAnsi" w:eastAsiaTheme="majorEastAsia" w:hAnsiTheme="majorHAnsi" w:cstheme="majorBidi"/>
      <w:i/>
      <w:iCs/>
      <w:color w:val="F38E00" w:themeColor="accent1" w:themeShade="7F"/>
      <w:sz w:val="24"/>
      <w:szCs w:val="20"/>
    </w:rPr>
  </w:style>
  <w:style w:type="paragraph" w:styleId="Rubrik8">
    <w:name w:val="heading 8"/>
    <w:basedOn w:val="Normal"/>
    <w:next w:val="Normal"/>
    <w:link w:val="Rubrik8Char"/>
    <w:semiHidden/>
    <w:unhideWhenUsed/>
    <w:qFormat/>
    <w:rsid w:val="00182641"/>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semiHidden/>
    <w:unhideWhenUsed/>
    <w:qFormat/>
    <w:rsid w:val="0018264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B59C8"/>
    <w:rPr>
      <w:rFonts w:asciiTheme="majorHAnsi" w:eastAsiaTheme="majorEastAsia" w:hAnsiTheme="majorHAnsi" w:cstheme="majorBidi"/>
      <w:b/>
      <w:color w:val="000000" w:themeColor="text1"/>
      <w:sz w:val="48"/>
      <w:szCs w:val="32"/>
    </w:rPr>
  </w:style>
  <w:style w:type="character" w:customStyle="1" w:styleId="Rubrik2Char">
    <w:name w:val="Rubrik 2 Char"/>
    <w:basedOn w:val="Standardstycketeckensnitt"/>
    <w:link w:val="Rubrik2"/>
    <w:uiPriority w:val="9"/>
    <w:rsid w:val="00C33D67"/>
    <w:rPr>
      <w:rFonts w:asciiTheme="majorHAnsi" w:eastAsiaTheme="majorEastAsia" w:hAnsiTheme="majorHAnsi" w:cstheme="majorBidi"/>
      <w:b/>
      <w:color w:val="000000" w:themeColor="text1"/>
      <w:sz w:val="32"/>
      <w:szCs w:val="26"/>
    </w:rPr>
  </w:style>
  <w:style w:type="character" w:customStyle="1" w:styleId="Rubrik3Char">
    <w:name w:val="Rubrik 3 Char"/>
    <w:basedOn w:val="Standardstycketeckensnitt"/>
    <w:link w:val="Rubrik3"/>
    <w:rsid w:val="00C33D67"/>
    <w:rPr>
      <w:rFonts w:asciiTheme="majorHAnsi" w:eastAsiaTheme="majorEastAsia" w:hAnsiTheme="majorHAnsi" w:cstheme="majorBidi"/>
      <w:b/>
      <w:color w:val="000000" w:themeColor="text1"/>
      <w:sz w:val="28"/>
    </w:rPr>
  </w:style>
  <w:style w:type="character" w:customStyle="1" w:styleId="Rubrik4Char">
    <w:name w:val="Rubrik 4 Char"/>
    <w:basedOn w:val="Standardstycketeckensnitt"/>
    <w:link w:val="Rubrik4"/>
    <w:uiPriority w:val="9"/>
    <w:rsid w:val="00C33D67"/>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semiHidden/>
    <w:rsid w:val="00182641"/>
    <w:rPr>
      <w:rFonts w:asciiTheme="majorHAnsi" w:eastAsiaTheme="majorEastAsia" w:hAnsiTheme="majorHAnsi" w:cstheme="majorBidi"/>
      <w:color w:val="FFC36E" w:themeColor="accent1" w:themeShade="BF"/>
      <w:szCs w:val="20"/>
    </w:rPr>
  </w:style>
  <w:style w:type="paragraph" w:styleId="Rubrik">
    <w:name w:val="Title"/>
    <w:basedOn w:val="Rubrik1"/>
    <w:next w:val="Normal"/>
    <w:link w:val="RubrikChar"/>
    <w:qFormat/>
    <w:rsid w:val="002B183D"/>
    <w:pPr>
      <w:spacing w:before="360" w:after="480"/>
    </w:pPr>
    <w:rPr>
      <w:sz w:val="72"/>
    </w:rPr>
  </w:style>
  <w:style w:type="character" w:customStyle="1" w:styleId="RubrikChar">
    <w:name w:val="Rubrik Char"/>
    <w:basedOn w:val="Standardstycketeckensnitt"/>
    <w:link w:val="Rubrik"/>
    <w:rsid w:val="002B183D"/>
    <w:rPr>
      <w:rFonts w:asciiTheme="majorHAnsi" w:eastAsiaTheme="majorEastAsia" w:hAnsiTheme="majorHAnsi" w:cstheme="majorBidi"/>
      <w:b/>
      <w:color w:val="000000" w:themeColor="text1"/>
      <w:sz w:val="72"/>
      <w:szCs w:val="32"/>
    </w:rPr>
  </w:style>
  <w:style w:type="paragraph" w:styleId="Underrubrik">
    <w:name w:val="Subtitle"/>
    <w:basedOn w:val="Normal"/>
    <w:next w:val="Normal"/>
    <w:link w:val="UnderrubrikChar"/>
    <w:qFormat/>
    <w:rsid w:val="009312A2"/>
    <w:pPr>
      <w:keepNext/>
      <w:numPr>
        <w:ilvl w:val="1"/>
      </w:numPr>
      <w:spacing w:before="360" w:after="80"/>
    </w:pPr>
    <w:rPr>
      <w:rFonts w:ascii="DM Mono" w:eastAsiaTheme="minorEastAsia" w:hAnsi="DM Mono" w:cs="Times New Roman (CS-brödtext)"/>
      <w:caps/>
      <w:color w:val="000000" w:themeColor="text1"/>
      <w:szCs w:val="22"/>
    </w:rPr>
  </w:style>
  <w:style w:type="character" w:customStyle="1" w:styleId="UnderrubrikChar">
    <w:name w:val="Underrubrik Char"/>
    <w:basedOn w:val="Standardstycketeckensnitt"/>
    <w:link w:val="Underrubrik"/>
    <w:rsid w:val="009312A2"/>
    <w:rPr>
      <w:rFonts w:ascii="DM Mono" w:eastAsiaTheme="minorEastAsia" w:hAnsi="DM Mono" w:cs="Times New Roman (CS-brödtext)"/>
      <w:caps/>
      <w:color w:val="000000" w:themeColor="text1"/>
      <w:sz w:val="20"/>
      <w:szCs w:val="22"/>
    </w:rPr>
  </w:style>
  <w:style w:type="paragraph" w:styleId="Sidhuvud">
    <w:name w:val="header"/>
    <w:basedOn w:val="Normal"/>
    <w:link w:val="SidhuvudChar"/>
    <w:unhideWhenUsed/>
    <w:rsid w:val="000C056D"/>
    <w:pPr>
      <w:tabs>
        <w:tab w:val="center" w:pos="4536"/>
        <w:tab w:val="right" w:pos="9072"/>
      </w:tabs>
    </w:pPr>
    <w:rPr>
      <w:sz w:val="16"/>
    </w:rPr>
  </w:style>
  <w:style w:type="character" w:customStyle="1" w:styleId="SidhuvudChar">
    <w:name w:val="Sidhuvud Char"/>
    <w:basedOn w:val="Standardstycketeckensnitt"/>
    <w:link w:val="Sidhuvud"/>
    <w:rsid w:val="000C056D"/>
    <w:rPr>
      <w:sz w:val="16"/>
    </w:rPr>
  </w:style>
  <w:style w:type="paragraph" w:styleId="Sidfot">
    <w:name w:val="footer"/>
    <w:basedOn w:val="Normal"/>
    <w:link w:val="SidfotChar"/>
    <w:unhideWhenUsed/>
    <w:rsid w:val="009B4A3E"/>
    <w:pPr>
      <w:tabs>
        <w:tab w:val="center" w:pos="4536"/>
        <w:tab w:val="right" w:pos="9072"/>
      </w:tabs>
      <w:spacing w:after="0"/>
    </w:pPr>
    <w:rPr>
      <w:rFonts w:ascii="DM Mono" w:hAnsi="DM Mono"/>
      <w:sz w:val="14"/>
    </w:rPr>
  </w:style>
  <w:style w:type="character" w:customStyle="1" w:styleId="SidfotChar">
    <w:name w:val="Sidfot Char"/>
    <w:basedOn w:val="Standardstycketeckensnitt"/>
    <w:link w:val="Sidfot"/>
    <w:rsid w:val="009B4A3E"/>
    <w:rPr>
      <w:rFonts w:ascii="DM Mono" w:hAnsi="DM Mono"/>
      <w:sz w:val="14"/>
    </w:rPr>
  </w:style>
  <w:style w:type="character" w:styleId="Diskretbetoning">
    <w:name w:val="Subtle Emphasis"/>
    <w:basedOn w:val="Standardstycketeckensnitt"/>
    <w:uiPriority w:val="19"/>
    <w:qFormat/>
    <w:rsid w:val="00C33D67"/>
    <w:rPr>
      <w:i/>
      <w:iCs/>
      <w:color w:val="0068B4" w:themeColor="text2"/>
    </w:rPr>
  </w:style>
  <w:style w:type="character" w:styleId="Starkbetoning">
    <w:name w:val="Intense Emphasis"/>
    <w:basedOn w:val="Standardstycketeckensnitt"/>
    <w:uiPriority w:val="21"/>
    <w:qFormat/>
    <w:rsid w:val="00C33D67"/>
    <w:rPr>
      <w:i/>
      <w:iCs/>
      <w:color w:val="FFF6E9" w:themeColor="accent1"/>
    </w:rPr>
  </w:style>
  <w:style w:type="paragraph" w:styleId="Citat">
    <w:name w:val="Quote"/>
    <w:basedOn w:val="Normal"/>
    <w:next w:val="Normal"/>
    <w:link w:val="CitatChar"/>
    <w:uiPriority w:val="29"/>
    <w:qFormat/>
    <w:rsid w:val="00C33D67"/>
    <w:pPr>
      <w:spacing w:before="200" w:after="160"/>
      <w:ind w:left="864" w:right="864"/>
    </w:pPr>
    <w:rPr>
      <w:iCs/>
      <w:color w:val="404040" w:themeColor="text1" w:themeTint="BF"/>
    </w:rPr>
  </w:style>
  <w:style w:type="character" w:customStyle="1" w:styleId="CitatChar">
    <w:name w:val="Citat Char"/>
    <w:basedOn w:val="Standardstycketeckensnitt"/>
    <w:link w:val="Citat"/>
    <w:uiPriority w:val="29"/>
    <w:rsid w:val="00C33D67"/>
    <w:rPr>
      <w:iCs/>
      <w:color w:val="404040" w:themeColor="text1" w:themeTint="BF"/>
      <w:sz w:val="22"/>
    </w:rPr>
  </w:style>
  <w:style w:type="paragraph" w:styleId="Starktcitat">
    <w:name w:val="Intense Quote"/>
    <w:basedOn w:val="Normal"/>
    <w:next w:val="Normal"/>
    <w:link w:val="StarktcitatChar"/>
    <w:uiPriority w:val="30"/>
    <w:qFormat/>
    <w:rsid w:val="00C33D67"/>
    <w:pPr>
      <w:pBdr>
        <w:top w:val="single" w:sz="4" w:space="10" w:color="FFF6E9" w:themeColor="accent1"/>
        <w:bottom w:val="single" w:sz="4" w:space="10" w:color="FFF6E9" w:themeColor="accent1"/>
      </w:pBdr>
      <w:spacing w:before="360" w:after="360"/>
    </w:pPr>
    <w:rPr>
      <w:iCs/>
      <w:color w:val="0068B4" w:themeColor="text2"/>
    </w:rPr>
  </w:style>
  <w:style w:type="character" w:customStyle="1" w:styleId="StarktcitatChar">
    <w:name w:val="Starkt citat Char"/>
    <w:basedOn w:val="Standardstycketeckensnitt"/>
    <w:link w:val="Starktcitat"/>
    <w:uiPriority w:val="30"/>
    <w:rsid w:val="00C33D67"/>
    <w:rPr>
      <w:iCs/>
      <w:color w:val="0068B4" w:themeColor="text2"/>
      <w:sz w:val="22"/>
    </w:rPr>
  </w:style>
  <w:style w:type="paragraph" w:customStyle="1" w:styleId="Ingress">
    <w:name w:val="Ingress"/>
    <w:basedOn w:val="Normal"/>
    <w:qFormat/>
    <w:rsid w:val="000F4DA0"/>
    <w:pPr>
      <w:spacing w:after="360"/>
    </w:pPr>
    <w:rPr>
      <w:sz w:val="28"/>
      <w:szCs w:val="32"/>
    </w:rPr>
  </w:style>
  <w:style w:type="character" w:styleId="Sidnummer">
    <w:name w:val="page number"/>
    <w:basedOn w:val="Standardstycketeckensnitt"/>
    <w:unhideWhenUsed/>
    <w:rsid w:val="000C056D"/>
  </w:style>
  <w:style w:type="paragraph" w:styleId="Liststycke">
    <w:name w:val="List Paragraph"/>
    <w:basedOn w:val="Normal"/>
    <w:uiPriority w:val="34"/>
    <w:qFormat/>
    <w:rsid w:val="004C1E4F"/>
    <w:pPr>
      <w:ind w:left="1984" w:hanging="1304"/>
      <w:contextualSpacing/>
    </w:pPr>
  </w:style>
  <w:style w:type="paragraph" w:styleId="Ingetavstnd">
    <w:name w:val="No Spacing"/>
    <w:basedOn w:val="Normal"/>
    <w:link w:val="IngetavstndChar"/>
    <w:uiPriority w:val="1"/>
    <w:qFormat/>
    <w:rsid w:val="009312A2"/>
    <w:pPr>
      <w:spacing w:after="0"/>
    </w:pPr>
  </w:style>
  <w:style w:type="character" w:customStyle="1" w:styleId="IngetavstndChar">
    <w:name w:val="Inget avstånd Char"/>
    <w:basedOn w:val="Standardstycketeckensnitt"/>
    <w:link w:val="Ingetavstnd"/>
    <w:uiPriority w:val="1"/>
    <w:rsid w:val="009312A2"/>
    <w:rPr>
      <w:sz w:val="20"/>
    </w:rPr>
  </w:style>
  <w:style w:type="table" w:styleId="Tabellrutnt">
    <w:name w:val="Table Grid"/>
    <w:basedOn w:val="Normaltabell"/>
    <w:rsid w:val="002B1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semiHidden/>
    <w:rsid w:val="00182641"/>
    <w:rPr>
      <w:rFonts w:asciiTheme="majorHAnsi" w:eastAsiaTheme="majorEastAsia" w:hAnsiTheme="majorHAnsi" w:cstheme="majorBidi"/>
      <w:color w:val="F38E00" w:themeColor="accent1" w:themeShade="7F"/>
      <w:szCs w:val="20"/>
    </w:rPr>
  </w:style>
  <w:style w:type="character" w:customStyle="1" w:styleId="Rubrik7Char">
    <w:name w:val="Rubrik 7 Char"/>
    <w:basedOn w:val="Standardstycketeckensnitt"/>
    <w:link w:val="Rubrik7"/>
    <w:semiHidden/>
    <w:rsid w:val="00182641"/>
    <w:rPr>
      <w:rFonts w:asciiTheme="majorHAnsi" w:eastAsiaTheme="majorEastAsia" w:hAnsiTheme="majorHAnsi" w:cstheme="majorBidi"/>
      <w:i/>
      <w:iCs/>
      <w:color w:val="F38E00" w:themeColor="accent1" w:themeShade="7F"/>
      <w:szCs w:val="20"/>
    </w:rPr>
  </w:style>
  <w:style w:type="character" w:customStyle="1" w:styleId="Rubrik8Char">
    <w:name w:val="Rubrik 8 Char"/>
    <w:basedOn w:val="Standardstycketeckensnitt"/>
    <w:link w:val="Rubrik8"/>
    <w:semiHidden/>
    <w:rsid w:val="00182641"/>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semiHidden/>
    <w:rsid w:val="00182641"/>
    <w:rPr>
      <w:rFonts w:asciiTheme="majorHAnsi" w:eastAsiaTheme="majorEastAsia" w:hAnsiTheme="majorHAnsi" w:cstheme="majorBidi"/>
      <w:i/>
      <w:iCs/>
      <w:color w:val="272727" w:themeColor="text1" w:themeTint="D8"/>
      <w:sz w:val="21"/>
      <w:szCs w:val="21"/>
    </w:rPr>
  </w:style>
  <w:style w:type="paragraph" w:styleId="Oformateradtext">
    <w:name w:val="Plain Text"/>
    <w:basedOn w:val="Normal"/>
    <w:link w:val="OformateradtextChar"/>
    <w:rsid w:val="00182641"/>
    <w:pPr>
      <w:spacing w:after="0" w:line="240" w:lineRule="auto"/>
    </w:pPr>
    <w:rPr>
      <w:rFonts w:ascii="Courier" w:eastAsia="Times" w:hAnsi="Courier" w:cs="Times New Roman"/>
      <w:sz w:val="24"/>
      <w:szCs w:val="20"/>
    </w:rPr>
  </w:style>
  <w:style w:type="character" w:customStyle="1" w:styleId="OformateradtextChar">
    <w:name w:val="Oformaterad text Char"/>
    <w:basedOn w:val="Standardstycketeckensnitt"/>
    <w:link w:val="Oformateradtext"/>
    <w:rsid w:val="00182641"/>
    <w:rPr>
      <w:rFonts w:ascii="Courier" w:eastAsia="Times" w:hAnsi="Courier" w:cs="Times New Roman"/>
      <w:szCs w:val="20"/>
    </w:rPr>
  </w:style>
  <w:style w:type="paragraph" w:customStyle="1" w:styleId="Underrubrik1">
    <w:name w:val="Underrubrik1"/>
    <w:basedOn w:val="Normal"/>
    <w:next w:val="Normal"/>
    <w:rsid w:val="00182641"/>
    <w:pPr>
      <w:spacing w:before="60" w:after="0" w:line="240" w:lineRule="auto"/>
    </w:pPr>
    <w:rPr>
      <w:rFonts w:ascii="Georgia" w:eastAsia="Times" w:hAnsi="Georgia" w:cs="Times New Roman"/>
      <w:sz w:val="24"/>
      <w:szCs w:val="20"/>
    </w:rPr>
  </w:style>
  <w:style w:type="paragraph" w:customStyle="1" w:styleId="Numreradlista1">
    <w:name w:val="Numrerad lista1"/>
    <w:basedOn w:val="Lista"/>
    <w:next w:val="Listafortstt2"/>
    <w:rsid w:val="00182641"/>
    <w:pPr>
      <w:numPr>
        <w:numId w:val="8"/>
      </w:numPr>
    </w:pPr>
  </w:style>
  <w:style w:type="paragraph" w:styleId="Lista">
    <w:name w:val="List"/>
    <w:basedOn w:val="Normal"/>
    <w:rsid w:val="00182641"/>
    <w:pPr>
      <w:spacing w:after="0" w:line="240" w:lineRule="auto"/>
    </w:pPr>
    <w:rPr>
      <w:rFonts w:ascii="Georgia" w:eastAsia="Times" w:hAnsi="Georgia" w:cs="Times New Roman"/>
      <w:sz w:val="19"/>
      <w:szCs w:val="20"/>
    </w:rPr>
  </w:style>
  <w:style w:type="paragraph" w:styleId="Listafortstt2">
    <w:name w:val="List Continue 2"/>
    <w:basedOn w:val="Lista"/>
    <w:rsid w:val="00182641"/>
    <w:pPr>
      <w:spacing w:after="120" w:line="260" w:lineRule="exact"/>
      <w:ind w:left="567"/>
    </w:pPr>
  </w:style>
  <w:style w:type="paragraph" w:customStyle="1" w:styleId="Avsndare">
    <w:name w:val="Avsändare"/>
    <w:basedOn w:val="Normal"/>
    <w:rsid w:val="00182641"/>
    <w:pPr>
      <w:spacing w:before="10" w:after="0"/>
      <w:ind w:right="567"/>
    </w:pPr>
    <w:rPr>
      <w:rFonts w:ascii="Verdana" w:eastAsia="Times New Roman" w:hAnsi="Verdana" w:cs="Times New Roman"/>
      <w:sz w:val="14"/>
      <w:szCs w:val="20"/>
    </w:rPr>
  </w:style>
  <w:style w:type="paragraph" w:styleId="Listafortstt">
    <w:name w:val="List Continue"/>
    <w:basedOn w:val="Normal"/>
    <w:rsid w:val="00182641"/>
    <w:pPr>
      <w:spacing w:after="120" w:line="240" w:lineRule="auto"/>
      <w:ind w:left="283"/>
    </w:pPr>
    <w:rPr>
      <w:rFonts w:ascii="Times New Roman" w:eastAsia="Times" w:hAnsi="Times New Roman" w:cs="Times New Roman"/>
      <w:sz w:val="24"/>
      <w:szCs w:val="20"/>
    </w:rPr>
  </w:style>
  <w:style w:type="paragraph" w:styleId="Punktlista">
    <w:name w:val="List Bullet"/>
    <w:basedOn w:val="Normal"/>
    <w:autoRedefine/>
    <w:rsid w:val="00182641"/>
    <w:pPr>
      <w:numPr>
        <w:numId w:val="12"/>
      </w:numPr>
      <w:spacing w:after="0" w:line="240" w:lineRule="auto"/>
      <w:ind w:left="0" w:firstLine="0"/>
    </w:pPr>
    <w:rPr>
      <w:rFonts w:ascii="Times New Roman" w:eastAsia="Times" w:hAnsi="Times New Roman" w:cs="Times New Roman"/>
      <w:sz w:val="24"/>
      <w:szCs w:val="20"/>
    </w:rPr>
  </w:style>
  <w:style w:type="paragraph" w:customStyle="1" w:styleId="Rubrik20">
    <w:name w:val="Rubrik2"/>
    <w:next w:val="Normal"/>
    <w:rsid w:val="00182641"/>
    <w:rPr>
      <w:rFonts w:ascii="Times New Roman" w:eastAsia="Times" w:hAnsi="Times New Roman" w:cs="Times New Roman"/>
      <w:b/>
      <w:sz w:val="28"/>
      <w:szCs w:val="20"/>
    </w:rPr>
  </w:style>
  <w:style w:type="paragraph" w:customStyle="1" w:styleId="Mottagare">
    <w:name w:val="Mottagare"/>
    <w:basedOn w:val="Normal"/>
    <w:rsid w:val="00182641"/>
    <w:pPr>
      <w:spacing w:after="0" w:line="240" w:lineRule="auto"/>
    </w:pPr>
    <w:rPr>
      <w:rFonts w:ascii="Times New Roman" w:eastAsia="Times New Roman" w:hAnsi="Times New Roman" w:cs="Times New Roman"/>
      <w:sz w:val="24"/>
      <w:szCs w:val="20"/>
    </w:rPr>
  </w:style>
  <w:style w:type="character" w:styleId="Hyperlnk">
    <w:name w:val="Hyperlink"/>
    <w:basedOn w:val="Standardstycketeckensnitt"/>
    <w:rsid w:val="00182641"/>
    <w:rPr>
      <w:color w:val="0000FF"/>
      <w:u w:val="single"/>
      <w:lang w:val="sv-SE"/>
    </w:rPr>
  </w:style>
  <w:style w:type="character" w:styleId="AnvndHyperlnk">
    <w:name w:val="FollowedHyperlink"/>
    <w:basedOn w:val="Standardstycketeckensnitt"/>
    <w:rsid w:val="00182641"/>
    <w:rPr>
      <w:color w:val="800080"/>
      <w:u w:val="single"/>
      <w:lang w:val="sv-SE"/>
    </w:rPr>
  </w:style>
  <w:style w:type="character" w:customStyle="1" w:styleId="BallongtextChar">
    <w:name w:val="Ballongtext Char"/>
    <w:basedOn w:val="Standardstycketeckensnitt"/>
    <w:link w:val="Ballongtext"/>
    <w:semiHidden/>
    <w:rsid w:val="00182641"/>
    <w:rPr>
      <w:rFonts w:ascii="Tahoma" w:eastAsia="Times" w:hAnsi="Tahoma" w:cs="Tahoma"/>
      <w:sz w:val="16"/>
      <w:szCs w:val="16"/>
    </w:rPr>
  </w:style>
  <w:style w:type="paragraph" w:styleId="Ballongtext">
    <w:name w:val="Balloon Text"/>
    <w:basedOn w:val="Normal"/>
    <w:link w:val="BallongtextChar"/>
    <w:semiHidden/>
    <w:rsid w:val="00182641"/>
    <w:pPr>
      <w:spacing w:after="0" w:line="240" w:lineRule="auto"/>
    </w:pPr>
    <w:rPr>
      <w:rFonts w:ascii="Tahoma" w:eastAsia="Times" w:hAnsi="Tahoma" w:cs="Tahoma"/>
      <w:sz w:val="16"/>
      <w:szCs w:val="16"/>
    </w:rPr>
  </w:style>
  <w:style w:type="character" w:customStyle="1" w:styleId="AnteckningsrubrikChar">
    <w:name w:val="Anteckningsrubrik Char"/>
    <w:basedOn w:val="Standardstycketeckensnitt"/>
    <w:link w:val="Anteckningsrubrik"/>
    <w:semiHidden/>
    <w:rsid w:val="00182641"/>
    <w:rPr>
      <w:rFonts w:ascii="Times New Roman" w:eastAsia="Times" w:hAnsi="Times New Roman" w:cs="Times New Roman"/>
      <w:szCs w:val="20"/>
    </w:rPr>
  </w:style>
  <w:style w:type="paragraph" w:styleId="Anteckningsrubrik">
    <w:name w:val="Note Heading"/>
    <w:basedOn w:val="Normal"/>
    <w:next w:val="Normal"/>
    <w:link w:val="AnteckningsrubrikChar"/>
    <w:semiHidden/>
    <w:unhideWhenUsed/>
    <w:rsid w:val="00182641"/>
    <w:pPr>
      <w:spacing w:after="0" w:line="240" w:lineRule="auto"/>
    </w:pPr>
    <w:rPr>
      <w:rFonts w:ascii="Times New Roman" w:eastAsia="Times" w:hAnsi="Times New Roman" w:cs="Times New Roman"/>
      <w:sz w:val="24"/>
      <w:szCs w:val="20"/>
    </w:rPr>
  </w:style>
  <w:style w:type="character" w:customStyle="1" w:styleId="AvslutandetextChar">
    <w:name w:val="Avslutande text Char"/>
    <w:basedOn w:val="Standardstycketeckensnitt"/>
    <w:link w:val="Avslutandetext"/>
    <w:semiHidden/>
    <w:rsid w:val="00182641"/>
    <w:rPr>
      <w:rFonts w:ascii="Times New Roman" w:eastAsia="Times" w:hAnsi="Times New Roman" w:cs="Times New Roman"/>
      <w:szCs w:val="20"/>
    </w:rPr>
  </w:style>
  <w:style w:type="paragraph" w:styleId="Avslutandetext">
    <w:name w:val="Closing"/>
    <w:basedOn w:val="Normal"/>
    <w:link w:val="AvslutandetextChar"/>
    <w:semiHidden/>
    <w:unhideWhenUsed/>
    <w:rsid w:val="00182641"/>
    <w:pPr>
      <w:spacing w:after="0" w:line="240" w:lineRule="auto"/>
      <w:ind w:left="4252"/>
    </w:pPr>
    <w:rPr>
      <w:rFonts w:ascii="Times New Roman" w:eastAsia="Times" w:hAnsi="Times New Roman" w:cs="Times New Roman"/>
      <w:sz w:val="24"/>
      <w:szCs w:val="20"/>
    </w:rPr>
  </w:style>
  <w:style w:type="character" w:styleId="Betoning">
    <w:name w:val="Emphasis"/>
    <w:basedOn w:val="Standardstycketeckensnitt"/>
    <w:qFormat/>
    <w:rsid w:val="00182641"/>
    <w:rPr>
      <w:i/>
      <w:iCs/>
      <w:lang w:val="sv-SE"/>
    </w:rPr>
  </w:style>
  <w:style w:type="character" w:styleId="Bokenstitel">
    <w:name w:val="Book Title"/>
    <w:basedOn w:val="Standardstycketeckensnitt"/>
    <w:uiPriority w:val="33"/>
    <w:qFormat/>
    <w:rsid w:val="00182641"/>
    <w:rPr>
      <w:b/>
      <w:bCs/>
      <w:i/>
      <w:iCs/>
      <w:spacing w:val="5"/>
      <w:lang w:val="sv-SE"/>
    </w:rPr>
  </w:style>
  <w:style w:type="paragraph" w:styleId="Brdtext">
    <w:name w:val="Body Text"/>
    <w:basedOn w:val="Normal"/>
    <w:link w:val="BrdtextChar"/>
    <w:semiHidden/>
    <w:unhideWhenUsed/>
    <w:rsid w:val="00182641"/>
    <w:pPr>
      <w:spacing w:after="120" w:line="240" w:lineRule="auto"/>
    </w:pPr>
    <w:rPr>
      <w:rFonts w:ascii="Times New Roman" w:eastAsia="Times" w:hAnsi="Times New Roman" w:cs="Times New Roman"/>
      <w:sz w:val="24"/>
      <w:szCs w:val="20"/>
    </w:rPr>
  </w:style>
  <w:style w:type="character" w:customStyle="1" w:styleId="BrdtextChar">
    <w:name w:val="Brödtext Char"/>
    <w:basedOn w:val="Standardstycketeckensnitt"/>
    <w:link w:val="Brdtext"/>
    <w:semiHidden/>
    <w:rsid w:val="00182641"/>
    <w:rPr>
      <w:rFonts w:ascii="Times New Roman" w:eastAsia="Times" w:hAnsi="Times New Roman" w:cs="Times New Roman"/>
      <w:szCs w:val="20"/>
    </w:rPr>
  </w:style>
  <w:style w:type="character" w:customStyle="1" w:styleId="Brdtext2Char">
    <w:name w:val="Brödtext 2 Char"/>
    <w:basedOn w:val="Standardstycketeckensnitt"/>
    <w:link w:val="Brdtext2"/>
    <w:semiHidden/>
    <w:rsid w:val="00182641"/>
    <w:rPr>
      <w:rFonts w:ascii="Times New Roman" w:eastAsia="Times" w:hAnsi="Times New Roman" w:cs="Times New Roman"/>
      <w:szCs w:val="20"/>
    </w:rPr>
  </w:style>
  <w:style w:type="paragraph" w:styleId="Brdtext2">
    <w:name w:val="Body Text 2"/>
    <w:basedOn w:val="Normal"/>
    <w:link w:val="Brdtext2Char"/>
    <w:semiHidden/>
    <w:unhideWhenUsed/>
    <w:rsid w:val="00182641"/>
    <w:pPr>
      <w:spacing w:after="120" w:line="480" w:lineRule="auto"/>
    </w:pPr>
    <w:rPr>
      <w:rFonts w:ascii="Times New Roman" w:eastAsia="Times" w:hAnsi="Times New Roman" w:cs="Times New Roman"/>
      <w:sz w:val="24"/>
      <w:szCs w:val="20"/>
    </w:rPr>
  </w:style>
  <w:style w:type="character" w:customStyle="1" w:styleId="Brdtext3Char">
    <w:name w:val="Brödtext 3 Char"/>
    <w:basedOn w:val="Standardstycketeckensnitt"/>
    <w:link w:val="Brdtext3"/>
    <w:semiHidden/>
    <w:rsid w:val="00182641"/>
    <w:rPr>
      <w:rFonts w:ascii="Times New Roman" w:eastAsia="Times" w:hAnsi="Times New Roman" w:cs="Times New Roman"/>
      <w:sz w:val="16"/>
      <w:szCs w:val="16"/>
    </w:rPr>
  </w:style>
  <w:style w:type="paragraph" w:styleId="Brdtext3">
    <w:name w:val="Body Text 3"/>
    <w:basedOn w:val="Normal"/>
    <w:link w:val="Brdtext3Char"/>
    <w:semiHidden/>
    <w:unhideWhenUsed/>
    <w:rsid w:val="00182641"/>
    <w:pPr>
      <w:spacing w:after="120" w:line="240" w:lineRule="auto"/>
    </w:pPr>
    <w:rPr>
      <w:rFonts w:ascii="Times New Roman" w:eastAsia="Times" w:hAnsi="Times New Roman" w:cs="Times New Roman"/>
      <w:sz w:val="16"/>
      <w:szCs w:val="16"/>
    </w:rPr>
  </w:style>
  <w:style w:type="paragraph" w:styleId="Brdtextmedfrstaindrag">
    <w:name w:val="Body Text First Indent"/>
    <w:basedOn w:val="Brdtext"/>
    <w:link w:val="BrdtextmedfrstaindragChar"/>
    <w:rsid w:val="00182641"/>
    <w:pPr>
      <w:spacing w:after="0"/>
      <w:ind w:firstLine="360"/>
    </w:pPr>
  </w:style>
  <w:style w:type="character" w:customStyle="1" w:styleId="BrdtextmedfrstaindragChar">
    <w:name w:val="Brödtext med första indrag Char"/>
    <w:basedOn w:val="BrdtextChar"/>
    <w:link w:val="Brdtextmedfrstaindrag"/>
    <w:rsid w:val="00182641"/>
    <w:rPr>
      <w:rFonts w:ascii="Times New Roman" w:eastAsia="Times" w:hAnsi="Times New Roman" w:cs="Times New Roman"/>
      <w:szCs w:val="20"/>
    </w:rPr>
  </w:style>
  <w:style w:type="paragraph" w:styleId="Brdtextmedindrag">
    <w:name w:val="Body Text Indent"/>
    <w:basedOn w:val="Normal"/>
    <w:link w:val="BrdtextmedindragChar"/>
    <w:semiHidden/>
    <w:unhideWhenUsed/>
    <w:rsid w:val="00182641"/>
    <w:pPr>
      <w:spacing w:after="120" w:line="240" w:lineRule="auto"/>
      <w:ind w:left="283"/>
    </w:pPr>
    <w:rPr>
      <w:rFonts w:ascii="Times New Roman" w:eastAsia="Times" w:hAnsi="Times New Roman" w:cs="Times New Roman"/>
      <w:sz w:val="24"/>
      <w:szCs w:val="20"/>
    </w:rPr>
  </w:style>
  <w:style w:type="character" w:customStyle="1" w:styleId="BrdtextmedindragChar">
    <w:name w:val="Brödtext med indrag Char"/>
    <w:basedOn w:val="Standardstycketeckensnitt"/>
    <w:link w:val="Brdtextmedindrag"/>
    <w:semiHidden/>
    <w:rsid w:val="00182641"/>
    <w:rPr>
      <w:rFonts w:ascii="Times New Roman" w:eastAsia="Times" w:hAnsi="Times New Roman" w:cs="Times New Roman"/>
      <w:szCs w:val="20"/>
    </w:rPr>
  </w:style>
  <w:style w:type="paragraph" w:styleId="Brdtextmedfrstaindrag2">
    <w:name w:val="Body Text First Indent 2"/>
    <w:basedOn w:val="Brdtextmedindrag"/>
    <w:link w:val="Brdtextmedfrstaindrag2Char"/>
    <w:semiHidden/>
    <w:unhideWhenUsed/>
    <w:rsid w:val="00182641"/>
    <w:pPr>
      <w:spacing w:after="0"/>
      <w:ind w:left="360" w:firstLine="360"/>
    </w:pPr>
  </w:style>
  <w:style w:type="character" w:customStyle="1" w:styleId="Brdtextmedfrstaindrag2Char">
    <w:name w:val="Brödtext med första indrag 2 Char"/>
    <w:basedOn w:val="BrdtextmedindragChar"/>
    <w:link w:val="Brdtextmedfrstaindrag2"/>
    <w:semiHidden/>
    <w:rsid w:val="00182641"/>
    <w:rPr>
      <w:rFonts w:ascii="Times New Roman" w:eastAsia="Times" w:hAnsi="Times New Roman" w:cs="Times New Roman"/>
      <w:szCs w:val="20"/>
    </w:rPr>
  </w:style>
  <w:style w:type="character" w:customStyle="1" w:styleId="Brdtextmedindrag2Char">
    <w:name w:val="Brödtext med indrag 2 Char"/>
    <w:basedOn w:val="Standardstycketeckensnitt"/>
    <w:link w:val="Brdtextmedindrag2"/>
    <w:semiHidden/>
    <w:rsid w:val="00182641"/>
    <w:rPr>
      <w:rFonts w:ascii="Times New Roman" w:eastAsia="Times" w:hAnsi="Times New Roman" w:cs="Times New Roman"/>
      <w:szCs w:val="20"/>
    </w:rPr>
  </w:style>
  <w:style w:type="paragraph" w:styleId="Brdtextmedindrag2">
    <w:name w:val="Body Text Indent 2"/>
    <w:basedOn w:val="Normal"/>
    <w:link w:val="Brdtextmedindrag2Char"/>
    <w:semiHidden/>
    <w:unhideWhenUsed/>
    <w:rsid w:val="00182641"/>
    <w:pPr>
      <w:spacing w:after="120" w:line="480" w:lineRule="auto"/>
      <w:ind w:left="283"/>
    </w:pPr>
    <w:rPr>
      <w:rFonts w:ascii="Times New Roman" w:eastAsia="Times" w:hAnsi="Times New Roman" w:cs="Times New Roman"/>
      <w:sz w:val="24"/>
      <w:szCs w:val="20"/>
    </w:rPr>
  </w:style>
  <w:style w:type="character" w:customStyle="1" w:styleId="Brdtextmedindrag3Char">
    <w:name w:val="Brödtext med indrag 3 Char"/>
    <w:basedOn w:val="Standardstycketeckensnitt"/>
    <w:link w:val="Brdtextmedindrag3"/>
    <w:semiHidden/>
    <w:rsid w:val="00182641"/>
    <w:rPr>
      <w:rFonts w:ascii="Times New Roman" w:eastAsia="Times" w:hAnsi="Times New Roman" w:cs="Times New Roman"/>
      <w:sz w:val="16"/>
      <w:szCs w:val="16"/>
    </w:rPr>
  </w:style>
  <w:style w:type="paragraph" w:styleId="Brdtextmedindrag3">
    <w:name w:val="Body Text Indent 3"/>
    <w:basedOn w:val="Normal"/>
    <w:link w:val="Brdtextmedindrag3Char"/>
    <w:semiHidden/>
    <w:unhideWhenUsed/>
    <w:rsid w:val="00182641"/>
    <w:pPr>
      <w:spacing w:after="120" w:line="240" w:lineRule="auto"/>
      <w:ind w:left="283"/>
    </w:pPr>
    <w:rPr>
      <w:rFonts w:ascii="Times New Roman" w:eastAsia="Times" w:hAnsi="Times New Roman" w:cs="Times New Roman"/>
      <w:sz w:val="16"/>
      <w:szCs w:val="16"/>
    </w:rPr>
  </w:style>
  <w:style w:type="paragraph" w:styleId="Datum">
    <w:name w:val="Date"/>
    <w:basedOn w:val="Normal"/>
    <w:next w:val="Normal"/>
    <w:link w:val="DatumChar"/>
    <w:rsid w:val="00182641"/>
    <w:pPr>
      <w:spacing w:after="0" w:line="240" w:lineRule="auto"/>
    </w:pPr>
    <w:rPr>
      <w:rFonts w:ascii="Times New Roman" w:eastAsia="Times" w:hAnsi="Times New Roman" w:cs="Times New Roman"/>
      <w:sz w:val="24"/>
      <w:szCs w:val="20"/>
    </w:rPr>
  </w:style>
  <w:style w:type="character" w:customStyle="1" w:styleId="DatumChar">
    <w:name w:val="Datum Char"/>
    <w:basedOn w:val="Standardstycketeckensnitt"/>
    <w:link w:val="Datum"/>
    <w:rsid w:val="00182641"/>
    <w:rPr>
      <w:rFonts w:ascii="Times New Roman" w:eastAsia="Times" w:hAnsi="Times New Roman" w:cs="Times New Roman"/>
      <w:szCs w:val="20"/>
    </w:rPr>
  </w:style>
  <w:style w:type="character" w:styleId="Diskretreferens">
    <w:name w:val="Subtle Reference"/>
    <w:basedOn w:val="Standardstycketeckensnitt"/>
    <w:uiPriority w:val="31"/>
    <w:qFormat/>
    <w:rsid w:val="00182641"/>
    <w:rPr>
      <w:smallCaps/>
      <w:color w:val="5A5A5A" w:themeColor="text1" w:themeTint="A5"/>
      <w:lang w:val="sv-SE"/>
    </w:rPr>
  </w:style>
  <w:style w:type="character" w:customStyle="1" w:styleId="DokumentversiktChar">
    <w:name w:val="Dokumentöversikt Char"/>
    <w:basedOn w:val="Standardstycketeckensnitt"/>
    <w:link w:val="Dokumentversikt"/>
    <w:semiHidden/>
    <w:rsid w:val="00182641"/>
    <w:rPr>
      <w:rFonts w:ascii="Segoe UI" w:eastAsia="Times" w:hAnsi="Segoe UI" w:cs="Segoe UI"/>
      <w:sz w:val="16"/>
      <w:szCs w:val="16"/>
    </w:rPr>
  </w:style>
  <w:style w:type="paragraph" w:styleId="Dokumentversikt">
    <w:name w:val="Document Map"/>
    <w:basedOn w:val="Normal"/>
    <w:link w:val="DokumentversiktChar"/>
    <w:semiHidden/>
    <w:unhideWhenUsed/>
    <w:rsid w:val="00182641"/>
    <w:pPr>
      <w:spacing w:after="0" w:line="240" w:lineRule="auto"/>
    </w:pPr>
    <w:rPr>
      <w:rFonts w:ascii="Segoe UI" w:eastAsia="Times" w:hAnsi="Segoe UI" w:cs="Segoe UI"/>
      <w:sz w:val="16"/>
      <w:szCs w:val="16"/>
    </w:rPr>
  </w:style>
  <w:style w:type="character" w:customStyle="1" w:styleId="E-postsignaturChar">
    <w:name w:val="E-postsignatur Char"/>
    <w:basedOn w:val="Standardstycketeckensnitt"/>
    <w:link w:val="E-postsignatur"/>
    <w:semiHidden/>
    <w:rsid w:val="00182641"/>
    <w:rPr>
      <w:rFonts w:ascii="Times New Roman" w:eastAsia="Times" w:hAnsi="Times New Roman" w:cs="Times New Roman"/>
      <w:szCs w:val="20"/>
    </w:rPr>
  </w:style>
  <w:style w:type="paragraph" w:styleId="E-postsignatur">
    <w:name w:val="E-mail Signature"/>
    <w:basedOn w:val="Normal"/>
    <w:link w:val="E-postsignaturChar"/>
    <w:semiHidden/>
    <w:unhideWhenUsed/>
    <w:rsid w:val="00182641"/>
    <w:pPr>
      <w:spacing w:after="0" w:line="240" w:lineRule="auto"/>
    </w:pPr>
    <w:rPr>
      <w:rFonts w:ascii="Times New Roman" w:eastAsia="Times" w:hAnsi="Times New Roman" w:cs="Times New Roman"/>
      <w:sz w:val="24"/>
      <w:szCs w:val="20"/>
    </w:rPr>
  </w:style>
  <w:style w:type="character" w:styleId="Fotnotsreferens">
    <w:name w:val="footnote reference"/>
    <w:basedOn w:val="Standardstycketeckensnitt"/>
    <w:semiHidden/>
    <w:unhideWhenUsed/>
    <w:rsid w:val="00182641"/>
    <w:rPr>
      <w:vertAlign w:val="superscript"/>
      <w:lang w:val="sv-SE"/>
    </w:rPr>
  </w:style>
  <w:style w:type="paragraph" w:styleId="Fotnotstext">
    <w:name w:val="footnote text"/>
    <w:basedOn w:val="Normal"/>
    <w:link w:val="FotnotstextChar"/>
    <w:semiHidden/>
    <w:unhideWhenUsed/>
    <w:rsid w:val="00182641"/>
    <w:pPr>
      <w:spacing w:after="0" w:line="240" w:lineRule="auto"/>
    </w:pPr>
    <w:rPr>
      <w:rFonts w:ascii="Times New Roman" w:eastAsia="Times" w:hAnsi="Times New Roman" w:cs="Times New Roman"/>
      <w:szCs w:val="20"/>
    </w:rPr>
  </w:style>
  <w:style w:type="character" w:customStyle="1" w:styleId="FotnotstextChar">
    <w:name w:val="Fotnotstext Char"/>
    <w:basedOn w:val="Standardstycketeckensnitt"/>
    <w:link w:val="Fotnotstext"/>
    <w:semiHidden/>
    <w:rsid w:val="00182641"/>
    <w:rPr>
      <w:rFonts w:ascii="Times New Roman" w:eastAsia="Times" w:hAnsi="Times New Roman" w:cs="Times New Roman"/>
      <w:sz w:val="20"/>
      <w:szCs w:val="20"/>
    </w:rPr>
  </w:style>
  <w:style w:type="character" w:customStyle="1" w:styleId="HTML-adressChar">
    <w:name w:val="HTML - adress Char"/>
    <w:basedOn w:val="Standardstycketeckensnitt"/>
    <w:link w:val="HTML-adress"/>
    <w:semiHidden/>
    <w:rsid w:val="00182641"/>
    <w:rPr>
      <w:rFonts w:ascii="Times New Roman" w:eastAsia="Times" w:hAnsi="Times New Roman" w:cs="Times New Roman"/>
      <w:i/>
      <w:iCs/>
      <w:szCs w:val="20"/>
    </w:rPr>
  </w:style>
  <w:style w:type="paragraph" w:styleId="HTML-adress">
    <w:name w:val="HTML Address"/>
    <w:basedOn w:val="Normal"/>
    <w:link w:val="HTML-adressChar"/>
    <w:semiHidden/>
    <w:unhideWhenUsed/>
    <w:rsid w:val="00182641"/>
    <w:pPr>
      <w:spacing w:after="0" w:line="240" w:lineRule="auto"/>
    </w:pPr>
    <w:rPr>
      <w:rFonts w:ascii="Times New Roman" w:eastAsia="Times" w:hAnsi="Times New Roman" w:cs="Times New Roman"/>
      <w:i/>
      <w:iCs/>
      <w:sz w:val="24"/>
      <w:szCs w:val="20"/>
    </w:rPr>
  </w:style>
  <w:style w:type="character" w:customStyle="1" w:styleId="HTML-frformateradChar">
    <w:name w:val="HTML - förformaterad Char"/>
    <w:basedOn w:val="Standardstycketeckensnitt"/>
    <w:link w:val="HTML-frformaterad"/>
    <w:semiHidden/>
    <w:rsid w:val="00182641"/>
    <w:rPr>
      <w:rFonts w:ascii="Consolas" w:eastAsia="Times" w:hAnsi="Consolas" w:cs="Consolas"/>
      <w:sz w:val="20"/>
      <w:szCs w:val="20"/>
    </w:rPr>
  </w:style>
  <w:style w:type="paragraph" w:styleId="HTML-frformaterad">
    <w:name w:val="HTML Preformatted"/>
    <w:basedOn w:val="Normal"/>
    <w:link w:val="HTML-frformateradChar"/>
    <w:semiHidden/>
    <w:unhideWhenUsed/>
    <w:rsid w:val="00182641"/>
    <w:pPr>
      <w:spacing w:after="0" w:line="240" w:lineRule="auto"/>
    </w:pPr>
    <w:rPr>
      <w:rFonts w:ascii="Consolas" w:eastAsia="Times" w:hAnsi="Consolas" w:cs="Consolas"/>
      <w:szCs w:val="20"/>
    </w:rPr>
  </w:style>
  <w:style w:type="paragraph" w:styleId="Inledning">
    <w:name w:val="Salutation"/>
    <w:basedOn w:val="Normal"/>
    <w:next w:val="Normal"/>
    <w:link w:val="InledningChar"/>
    <w:rsid w:val="00182641"/>
    <w:pPr>
      <w:spacing w:after="0" w:line="240" w:lineRule="auto"/>
    </w:pPr>
    <w:rPr>
      <w:rFonts w:ascii="Times New Roman" w:eastAsia="Times" w:hAnsi="Times New Roman" w:cs="Times New Roman"/>
      <w:sz w:val="24"/>
      <w:szCs w:val="20"/>
    </w:rPr>
  </w:style>
  <w:style w:type="character" w:customStyle="1" w:styleId="InledningChar">
    <w:name w:val="Inledning Char"/>
    <w:basedOn w:val="Standardstycketeckensnitt"/>
    <w:link w:val="Inledning"/>
    <w:rsid w:val="00182641"/>
    <w:rPr>
      <w:rFonts w:ascii="Times New Roman" w:eastAsia="Times" w:hAnsi="Times New Roman" w:cs="Times New Roman"/>
      <w:szCs w:val="20"/>
    </w:rPr>
  </w:style>
  <w:style w:type="character" w:customStyle="1" w:styleId="KommentarerChar">
    <w:name w:val="Kommentarer Char"/>
    <w:basedOn w:val="Standardstycketeckensnitt"/>
    <w:link w:val="Kommentarer"/>
    <w:semiHidden/>
    <w:rsid w:val="00182641"/>
    <w:rPr>
      <w:rFonts w:ascii="Times New Roman" w:eastAsia="Times" w:hAnsi="Times New Roman" w:cs="Times New Roman"/>
      <w:sz w:val="20"/>
      <w:szCs w:val="20"/>
    </w:rPr>
  </w:style>
  <w:style w:type="paragraph" w:styleId="Kommentarer">
    <w:name w:val="annotation text"/>
    <w:basedOn w:val="Normal"/>
    <w:link w:val="KommentarerChar"/>
    <w:semiHidden/>
    <w:unhideWhenUsed/>
    <w:rsid w:val="00182641"/>
    <w:pPr>
      <w:spacing w:after="0" w:line="240" w:lineRule="auto"/>
    </w:pPr>
    <w:rPr>
      <w:rFonts w:ascii="Times New Roman" w:eastAsia="Times" w:hAnsi="Times New Roman" w:cs="Times New Roman"/>
      <w:szCs w:val="20"/>
    </w:rPr>
  </w:style>
  <w:style w:type="character" w:customStyle="1" w:styleId="KommentarsmneChar">
    <w:name w:val="Kommentarsämne Char"/>
    <w:basedOn w:val="KommentarerChar"/>
    <w:link w:val="Kommentarsmne"/>
    <w:semiHidden/>
    <w:rsid w:val="00182641"/>
    <w:rPr>
      <w:rFonts w:ascii="Times New Roman" w:eastAsia="Times" w:hAnsi="Times New Roman" w:cs="Times New Roman"/>
      <w:b/>
      <w:bCs/>
      <w:sz w:val="20"/>
      <w:szCs w:val="20"/>
    </w:rPr>
  </w:style>
  <w:style w:type="paragraph" w:styleId="Kommentarsmne">
    <w:name w:val="annotation subject"/>
    <w:basedOn w:val="Kommentarer"/>
    <w:next w:val="Kommentarer"/>
    <w:link w:val="KommentarsmneChar"/>
    <w:semiHidden/>
    <w:unhideWhenUsed/>
    <w:rsid w:val="00182641"/>
    <w:rPr>
      <w:b/>
      <w:bCs/>
    </w:rPr>
  </w:style>
  <w:style w:type="paragraph" w:styleId="Lista4">
    <w:name w:val="List 4"/>
    <w:basedOn w:val="Normal"/>
    <w:rsid w:val="00182641"/>
    <w:pPr>
      <w:spacing w:after="0" w:line="240" w:lineRule="auto"/>
      <w:ind w:left="1132" w:hanging="283"/>
      <w:contextualSpacing/>
    </w:pPr>
    <w:rPr>
      <w:rFonts w:ascii="Times New Roman" w:eastAsia="Times" w:hAnsi="Times New Roman" w:cs="Times New Roman"/>
      <w:sz w:val="24"/>
      <w:szCs w:val="20"/>
    </w:rPr>
  </w:style>
  <w:style w:type="paragraph" w:styleId="Lista5">
    <w:name w:val="List 5"/>
    <w:basedOn w:val="Normal"/>
    <w:rsid w:val="00182641"/>
    <w:pPr>
      <w:spacing w:after="0" w:line="240" w:lineRule="auto"/>
      <w:ind w:left="1415" w:hanging="283"/>
      <w:contextualSpacing/>
    </w:pPr>
    <w:rPr>
      <w:rFonts w:ascii="Times New Roman" w:eastAsia="Times" w:hAnsi="Times New Roman" w:cs="Times New Roman"/>
      <w:sz w:val="24"/>
      <w:szCs w:val="20"/>
    </w:rPr>
  </w:style>
  <w:style w:type="character" w:customStyle="1" w:styleId="MakrotextChar">
    <w:name w:val="Makrotext Char"/>
    <w:basedOn w:val="Standardstycketeckensnitt"/>
    <w:link w:val="Makrotext"/>
    <w:semiHidden/>
    <w:rsid w:val="00182641"/>
    <w:rPr>
      <w:rFonts w:ascii="Consolas" w:eastAsia="Times" w:hAnsi="Consolas" w:cs="Consolas"/>
      <w:sz w:val="20"/>
      <w:szCs w:val="20"/>
    </w:rPr>
  </w:style>
  <w:style w:type="paragraph" w:styleId="Makrotext">
    <w:name w:val="macro"/>
    <w:link w:val="MakrotextChar"/>
    <w:semiHidden/>
    <w:unhideWhenUsed/>
    <w:rsid w:val="00182641"/>
    <w:pPr>
      <w:tabs>
        <w:tab w:val="left" w:pos="480"/>
        <w:tab w:val="left" w:pos="960"/>
        <w:tab w:val="left" w:pos="1440"/>
        <w:tab w:val="left" w:pos="1920"/>
        <w:tab w:val="left" w:pos="2400"/>
        <w:tab w:val="left" w:pos="2880"/>
        <w:tab w:val="left" w:pos="3360"/>
        <w:tab w:val="left" w:pos="3840"/>
        <w:tab w:val="left" w:pos="4320"/>
      </w:tabs>
    </w:pPr>
    <w:rPr>
      <w:rFonts w:ascii="Consolas" w:eastAsia="Times" w:hAnsi="Consolas" w:cs="Consolas"/>
      <w:sz w:val="20"/>
      <w:szCs w:val="20"/>
    </w:rPr>
  </w:style>
  <w:style w:type="character" w:customStyle="1" w:styleId="MeddelanderubrikChar">
    <w:name w:val="Meddelanderubrik Char"/>
    <w:basedOn w:val="Standardstycketeckensnitt"/>
    <w:link w:val="Meddelanderubrik"/>
    <w:semiHidden/>
    <w:rsid w:val="00182641"/>
    <w:rPr>
      <w:rFonts w:asciiTheme="majorHAnsi" w:eastAsiaTheme="majorEastAsia" w:hAnsiTheme="majorHAnsi" w:cstheme="majorBidi"/>
      <w:shd w:val="pct20" w:color="auto" w:fill="auto"/>
    </w:rPr>
  </w:style>
  <w:style w:type="paragraph" w:styleId="Meddelanderubrik">
    <w:name w:val="Message Header"/>
    <w:basedOn w:val="Normal"/>
    <w:link w:val="MeddelanderubrikChar"/>
    <w:semiHidden/>
    <w:unhideWhenUsed/>
    <w:rsid w:val="001826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paragraph" w:styleId="Numreradlista">
    <w:name w:val="List Number"/>
    <w:basedOn w:val="Normal"/>
    <w:rsid w:val="00182641"/>
    <w:pPr>
      <w:numPr>
        <w:numId w:val="16"/>
      </w:numPr>
      <w:spacing w:after="0" w:line="240" w:lineRule="auto"/>
      <w:contextualSpacing/>
    </w:pPr>
    <w:rPr>
      <w:rFonts w:ascii="Times New Roman" w:eastAsia="Times" w:hAnsi="Times New Roman" w:cs="Times New Roman"/>
      <w:sz w:val="24"/>
      <w:szCs w:val="20"/>
    </w:rPr>
  </w:style>
  <w:style w:type="paragraph" w:styleId="Numreradlista2">
    <w:name w:val="List Number 2"/>
    <w:basedOn w:val="Normal"/>
    <w:semiHidden/>
    <w:unhideWhenUsed/>
    <w:rsid w:val="00182641"/>
    <w:pPr>
      <w:numPr>
        <w:numId w:val="17"/>
      </w:numPr>
      <w:spacing w:after="0" w:line="240" w:lineRule="auto"/>
      <w:contextualSpacing/>
    </w:pPr>
    <w:rPr>
      <w:rFonts w:ascii="Times New Roman" w:eastAsia="Times" w:hAnsi="Times New Roman" w:cs="Times New Roman"/>
      <w:sz w:val="24"/>
      <w:szCs w:val="20"/>
    </w:rPr>
  </w:style>
  <w:style w:type="paragraph" w:styleId="Numreradlista3">
    <w:name w:val="List Number 3"/>
    <w:basedOn w:val="Normal"/>
    <w:semiHidden/>
    <w:unhideWhenUsed/>
    <w:rsid w:val="00182641"/>
    <w:pPr>
      <w:numPr>
        <w:numId w:val="18"/>
      </w:numPr>
      <w:spacing w:after="0" w:line="240" w:lineRule="auto"/>
      <w:contextualSpacing/>
    </w:pPr>
    <w:rPr>
      <w:rFonts w:ascii="Times New Roman" w:eastAsia="Times" w:hAnsi="Times New Roman" w:cs="Times New Roman"/>
      <w:sz w:val="24"/>
      <w:szCs w:val="20"/>
    </w:rPr>
  </w:style>
  <w:style w:type="paragraph" w:styleId="Numreradlista4">
    <w:name w:val="List Number 4"/>
    <w:basedOn w:val="Normal"/>
    <w:semiHidden/>
    <w:unhideWhenUsed/>
    <w:rsid w:val="00182641"/>
    <w:pPr>
      <w:numPr>
        <w:numId w:val="19"/>
      </w:numPr>
      <w:spacing w:after="0" w:line="240" w:lineRule="auto"/>
      <w:contextualSpacing/>
    </w:pPr>
    <w:rPr>
      <w:rFonts w:ascii="Times New Roman" w:eastAsia="Times" w:hAnsi="Times New Roman" w:cs="Times New Roman"/>
      <w:sz w:val="24"/>
      <w:szCs w:val="20"/>
    </w:rPr>
  </w:style>
  <w:style w:type="paragraph" w:styleId="Numreradlista5">
    <w:name w:val="List Number 5"/>
    <w:basedOn w:val="Normal"/>
    <w:semiHidden/>
    <w:unhideWhenUsed/>
    <w:rsid w:val="00182641"/>
    <w:pPr>
      <w:numPr>
        <w:numId w:val="20"/>
      </w:numPr>
      <w:spacing w:after="0" w:line="240" w:lineRule="auto"/>
      <w:contextualSpacing/>
    </w:pPr>
    <w:rPr>
      <w:rFonts w:ascii="Times New Roman" w:eastAsia="Times" w:hAnsi="Times New Roman" w:cs="Times New Roman"/>
      <w:sz w:val="24"/>
      <w:szCs w:val="20"/>
    </w:rPr>
  </w:style>
  <w:style w:type="paragraph" w:styleId="Punktlista2">
    <w:name w:val="List Bullet 2"/>
    <w:basedOn w:val="Normal"/>
    <w:semiHidden/>
    <w:unhideWhenUsed/>
    <w:rsid w:val="00182641"/>
    <w:pPr>
      <w:numPr>
        <w:numId w:val="9"/>
      </w:numPr>
      <w:spacing w:after="0" w:line="240" w:lineRule="auto"/>
      <w:contextualSpacing/>
    </w:pPr>
    <w:rPr>
      <w:rFonts w:ascii="Times New Roman" w:eastAsia="Times" w:hAnsi="Times New Roman" w:cs="Times New Roman"/>
      <w:sz w:val="24"/>
      <w:szCs w:val="20"/>
    </w:rPr>
  </w:style>
  <w:style w:type="paragraph" w:styleId="Punktlista3">
    <w:name w:val="List Bullet 3"/>
    <w:basedOn w:val="Normal"/>
    <w:semiHidden/>
    <w:unhideWhenUsed/>
    <w:rsid w:val="00182641"/>
    <w:pPr>
      <w:numPr>
        <w:numId w:val="11"/>
      </w:numPr>
      <w:spacing w:after="0" w:line="240" w:lineRule="auto"/>
      <w:contextualSpacing/>
    </w:pPr>
    <w:rPr>
      <w:rFonts w:ascii="Times New Roman" w:eastAsia="Times" w:hAnsi="Times New Roman" w:cs="Times New Roman"/>
      <w:sz w:val="24"/>
      <w:szCs w:val="20"/>
    </w:rPr>
  </w:style>
  <w:style w:type="paragraph" w:styleId="Punktlista4">
    <w:name w:val="List Bullet 4"/>
    <w:basedOn w:val="Normal"/>
    <w:semiHidden/>
    <w:unhideWhenUsed/>
    <w:rsid w:val="00182641"/>
    <w:pPr>
      <w:numPr>
        <w:numId w:val="10"/>
      </w:numPr>
      <w:spacing w:after="0" w:line="240" w:lineRule="auto"/>
      <w:contextualSpacing/>
    </w:pPr>
    <w:rPr>
      <w:rFonts w:ascii="Times New Roman" w:eastAsia="Times" w:hAnsi="Times New Roman" w:cs="Times New Roman"/>
      <w:sz w:val="24"/>
      <w:szCs w:val="20"/>
    </w:rPr>
  </w:style>
  <w:style w:type="paragraph" w:styleId="Punktlista5">
    <w:name w:val="List Bullet 5"/>
    <w:basedOn w:val="Normal"/>
    <w:semiHidden/>
    <w:unhideWhenUsed/>
    <w:rsid w:val="00182641"/>
    <w:pPr>
      <w:numPr>
        <w:numId w:val="21"/>
      </w:numPr>
      <w:spacing w:after="0" w:line="240" w:lineRule="auto"/>
      <w:contextualSpacing/>
    </w:pPr>
    <w:rPr>
      <w:rFonts w:ascii="Times New Roman" w:eastAsia="Times" w:hAnsi="Times New Roman" w:cs="Times New Roman"/>
      <w:sz w:val="24"/>
      <w:szCs w:val="20"/>
    </w:rPr>
  </w:style>
  <w:style w:type="character" w:customStyle="1" w:styleId="SignaturChar">
    <w:name w:val="Signatur Char"/>
    <w:basedOn w:val="Standardstycketeckensnitt"/>
    <w:link w:val="Signatur"/>
    <w:semiHidden/>
    <w:rsid w:val="00182641"/>
    <w:rPr>
      <w:rFonts w:ascii="Times New Roman" w:eastAsia="Times" w:hAnsi="Times New Roman" w:cs="Times New Roman"/>
      <w:szCs w:val="20"/>
    </w:rPr>
  </w:style>
  <w:style w:type="paragraph" w:styleId="Signatur">
    <w:name w:val="Signature"/>
    <w:basedOn w:val="Normal"/>
    <w:link w:val="SignaturChar"/>
    <w:semiHidden/>
    <w:unhideWhenUsed/>
    <w:rsid w:val="00182641"/>
    <w:pPr>
      <w:spacing w:after="0" w:line="240" w:lineRule="auto"/>
      <w:ind w:left="4252"/>
    </w:pPr>
    <w:rPr>
      <w:rFonts w:ascii="Times New Roman" w:eastAsia="Times" w:hAnsi="Times New Roman" w:cs="Times New Roman"/>
      <w:sz w:val="24"/>
      <w:szCs w:val="20"/>
    </w:rPr>
  </w:style>
  <w:style w:type="character" w:customStyle="1" w:styleId="SlutnotstextChar">
    <w:name w:val="Slutnotstext Char"/>
    <w:basedOn w:val="Standardstycketeckensnitt"/>
    <w:link w:val="Slutnotstext"/>
    <w:semiHidden/>
    <w:rsid w:val="00182641"/>
    <w:rPr>
      <w:rFonts w:ascii="Times New Roman" w:eastAsia="Times" w:hAnsi="Times New Roman" w:cs="Times New Roman"/>
      <w:sz w:val="20"/>
      <w:szCs w:val="20"/>
    </w:rPr>
  </w:style>
  <w:style w:type="paragraph" w:styleId="Slutnotstext">
    <w:name w:val="endnote text"/>
    <w:basedOn w:val="Normal"/>
    <w:link w:val="SlutnotstextChar"/>
    <w:semiHidden/>
    <w:unhideWhenUsed/>
    <w:rsid w:val="00182641"/>
    <w:pPr>
      <w:spacing w:after="0" w:line="240" w:lineRule="auto"/>
    </w:pPr>
    <w:rPr>
      <w:rFonts w:ascii="Times New Roman" w:eastAsia="Times" w:hAnsi="Times New Roman" w:cs="Times New Roman"/>
      <w:szCs w:val="20"/>
    </w:rPr>
  </w:style>
  <w:style w:type="character" w:styleId="Stark">
    <w:name w:val="Strong"/>
    <w:basedOn w:val="Standardstycketeckensnitt"/>
    <w:qFormat/>
    <w:rsid w:val="00182641"/>
    <w:rPr>
      <w:b/>
      <w:bCs/>
      <w:lang w:val="sv-SE"/>
    </w:rPr>
  </w:style>
  <w:style w:type="character" w:styleId="Starkreferens">
    <w:name w:val="Intense Reference"/>
    <w:basedOn w:val="Standardstycketeckensnitt"/>
    <w:uiPriority w:val="32"/>
    <w:qFormat/>
    <w:rsid w:val="00182641"/>
    <w:rPr>
      <w:b/>
      <w:bCs/>
      <w:smallCaps/>
      <w:color w:val="FFF6E9" w:themeColor="accent1"/>
      <w:spacing w:val="5"/>
      <w:lang w:val="sv-SE"/>
    </w:rPr>
  </w:style>
  <w:style w:type="paragraph" w:customStyle="1" w:styleId="Brdtext1">
    <w:name w:val="Brödtext1"/>
    <w:basedOn w:val="Normal"/>
    <w:rsid w:val="00182641"/>
    <w:pPr>
      <w:widowControl w:val="0"/>
      <w:spacing w:before="200" w:after="0" w:line="260" w:lineRule="exact"/>
    </w:pPr>
    <w:rPr>
      <w:rFonts w:ascii="Times New Roman" w:eastAsia="Times" w:hAnsi="Times New Roman" w:cs="Times New Roman"/>
      <w:sz w:val="24"/>
      <w:szCs w:val="20"/>
    </w:rPr>
  </w:style>
  <w:style w:type="character" w:customStyle="1" w:styleId="Brdtext1malltextChar">
    <w:name w:val="Brödtext 1 (malltext) Char"/>
    <w:basedOn w:val="Standardstycketeckensnitt"/>
    <w:link w:val="Brdtext1malltext"/>
    <w:locked/>
    <w:rsid w:val="00182641"/>
    <w:rPr>
      <w:rFonts w:ascii="Garamond" w:eastAsia="Times New Roman" w:hAnsi="Garamond"/>
      <w:szCs w:val="25"/>
    </w:rPr>
  </w:style>
  <w:style w:type="paragraph" w:customStyle="1" w:styleId="Brdtext1malltext">
    <w:name w:val="Brödtext 1 (malltext)"/>
    <w:basedOn w:val="Normal"/>
    <w:link w:val="Brdtext1malltextChar"/>
    <w:qFormat/>
    <w:rsid w:val="00182641"/>
    <w:pPr>
      <w:spacing w:after="0" w:line="240" w:lineRule="auto"/>
    </w:pPr>
    <w:rPr>
      <w:rFonts w:ascii="Garamond" w:eastAsia="Times New Roman" w:hAnsi="Garamond"/>
      <w:sz w:val="24"/>
      <w:szCs w:val="25"/>
    </w:rPr>
  </w:style>
  <w:style w:type="character" w:styleId="Kommentarsreferens">
    <w:name w:val="annotation reference"/>
    <w:basedOn w:val="Standardstycketeckensnitt"/>
    <w:semiHidden/>
    <w:unhideWhenUsed/>
    <w:rsid w:val="008D33B3"/>
    <w:rPr>
      <w:sz w:val="16"/>
      <w:szCs w:val="16"/>
    </w:rPr>
  </w:style>
  <w:style w:type="character" w:styleId="Olstomnmnande">
    <w:name w:val="Unresolved Mention"/>
    <w:basedOn w:val="Standardstycketeckensnitt"/>
    <w:uiPriority w:val="99"/>
    <w:semiHidden/>
    <w:unhideWhenUsed/>
    <w:rsid w:val="00933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01823">
      <w:bodyDiv w:val="1"/>
      <w:marLeft w:val="0"/>
      <w:marRight w:val="0"/>
      <w:marTop w:val="0"/>
      <w:marBottom w:val="0"/>
      <w:divBdr>
        <w:top w:val="none" w:sz="0" w:space="0" w:color="auto"/>
        <w:left w:val="none" w:sz="0" w:space="0" w:color="auto"/>
        <w:bottom w:val="none" w:sz="0" w:space="0" w:color="auto"/>
        <w:right w:val="none" w:sz="0" w:space="0" w:color="auto"/>
      </w:divBdr>
    </w:div>
    <w:div w:id="984972449">
      <w:bodyDiv w:val="1"/>
      <w:marLeft w:val="0"/>
      <w:marRight w:val="0"/>
      <w:marTop w:val="0"/>
      <w:marBottom w:val="0"/>
      <w:divBdr>
        <w:top w:val="none" w:sz="0" w:space="0" w:color="auto"/>
        <w:left w:val="none" w:sz="0" w:space="0" w:color="auto"/>
        <w:bottom w:val="none" w:sz="0" w:space="0" w:color="auto"/>
        <w:right w:val="none" w:sz="0" w:space="0" w:color="auto"/>
      </w:divBdr>
      <w:divsChild>
        <w:div w:id="1993292025">
          <w:marLeft w:val="547"/>
          <w:marRight w:val="0"/>
          <w:marTop w:val="0"/>
          <w:marBottom w:val="0"/>
          <w:divBdr>
            <w:top w:val="none" w:sz="0" w:space="0" w:color="auto"/>
            <w:left w:val="none" w:sz="0" w:space="0" w:color="auto"/>
            <w:bottom w:val="none" w:sz="0" w:space="0" w:color="auto"/>
            <w:right w:val="none" w:sz="0" w:space="0" w:color="auto"/>
          </w:divBdr>
        </w:div>
      </w:divsChild>
    </w:div>
    <w:div w:id="141095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diagramQuickStyle" Target="diagrams/quickStyle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s://riksarkivet.se/Media/pdf-filer/doi-t/vagledning_gallring_pappershandlingar.pdf"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AppData\Local\Temp\Temp1_Rekon-mallar.zip\Rekon-mallar\Rekon-dokumentmal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2E54A8-D6C1-42D2-A524-D38CC969379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v-SE"/>
        </a:p>
      </dgm:t>
    </dgm:pt>
    <dgm:pt modelId="{A461DE09-949A-4D69-8E54-60EA8F46076B}">
      <dgm:prSet phldrT="[Text]" custT="1"/>
      <dgm:spPr/>
      <dgm:t>
        <a:bodyPr/>
        <a:lstStyle/>
        <a:p>
          <a:endParaRPr lang="sv-SE" sz="1000">
            <a:latin typeface="+mn-lt"/>
          </a:endParaRPr>
        </a:p>
        <a:p>
          <a:r>
            <a:rPr lang="sv-SE" sz="1000">
              <a:solidFill>
                <a:schemeClr val="tx2"/>
              </a:solidFill>
              <a:latin typeface="+mn-lt"/>
            </a:rPr>
            <a:t>Senast två månader efter konkursbeslutet</a:t>
          </a:r>
        </a:p>
        <a:p>
          <a:endParaRPr lang="sv-SE" sz="1000">
            <a:latin typeface="+mn-lt"/>
          </a:endParaRPr>
        </a:p>
      </dgm:t>
    </dgm:pt>
    <dgm:pt modelId="{8DD0D97B-C7A4-438A-B202-5A40879C5E1C}" type="parTrans" cxnId="{27E8A4F5-157A-423A-AC0E-C1E6353E1F63}">
      <dgm:prSet/>
      <dgm:spPr/>
      <dgm:t>
        <a:bodyPr/>
        <a:lstStyle/>
        <a:p>
          <a:endParaRPr lang="sv-SE" sz="1000">
            <a:latin typeface="+mn-lt"/>
          </a:endParaRPr>
        </a:p>
      </dgm:t>
    </dgm:pt>
    <dgm:pt modelId="{7DB3B1BB-099C-4072-A9BA-579FA1028534}" type="sibTrans" cxnId="{27E8A4F5-157A-423A-AC0E-C1E6353E1F63}">
      <dgm:prSet/>
      <dgm:spPr/>
      <dgm:t>
        <a:bodyPr/>
        <a:lstStyle/>
        <a:p>
          <a:endParaRPr lang="sv-SE" sz="1000">
            <a:latin typeface="+mn-lt"/>
          </a:endParaRPr>
        </a:p>
      </dgm:t>
    </dgm:pt>
    <dgm:pt modelId="{2AB28379-26B5-48AA-BC55-8C5368D2604C}">
      <dgm:prSet phldrT="[Text]" custT="1"/>
      <dgm:spPr/>
      <dgm:t>
        <a:bodyPr/>
        <a:lstStyle/>
        <a:p>
          <a:r>
            <a:rPr lang="sv-SE" sz="1000" b="0">
              <a:solidFill>
                <a:schemeClr val="tx2"/>
              </a:solidFill>
              <a:latin typeface="+mn-lt"/>
            </a:rPr>
            <a:t>Förvaltaren skriver p</a:t>
          </a:r>
          <a:r>
            <a:rPr lang="sv-SE" sz="1000" b="1">
              <a:solidFill>
                <a:schemeClr val="tx2"/>
              </a:solidFill>
              <a:latin typeface="+mn-lt"/>
            </a:rPr>
            <a:t>rotokoll</a:t>
          </a:r>
          <a:r>
            <a:rPr lang="sv-SE" sz="1000">
              <a:solidFill>
                <a:schemeClr val="tx2"/>
              </a:solidFill>
              <a:latin typeface="+mn-lt"/>
            </a:rPr>
            <a:t> med tillägg och ändringar samt skriftlig eller digital bekräftelse av konkurs-bouppteckningen</a:t>
          </a:r>
          <a:br>
            <a:rPr lang="sv-SE" sz="1000">
              <a:solidFill>
                <a:schemeClr val="tx2"/>
              </a:solidFill>
              <a:latin typeface="+mn-lt"/>
            </a:rPr>
          </a:br>
          <a:endParaRPr lang="sv-SE" sz="1000">
            <a:solidFill>
              <a:schemeClr val="tx2"/>
            </a:solidFill>
            <a:latin typeface="+mn-lt"/>
          </a:endParaRPr>
        </a:p>
      </dgm:t>
    </dgm:pt>
    <dgm:pt modelId="{13A3FA6D-1085-4F4F-8F9C-5B817E232EA5}" type="parTrans" cxnId="{6BB4FAC9-F919-4BF6-8B47-37BA3F44EA56}">
      <dgm:prSet/>
      <dgm:spPr/>
      <dgm:t>
        <a:bodyPr/>
        <a:lstStyle/>
        <a:p>
          <a:endParaRPr lang="sv-SE" sz="1000">
            <a:latin typeface="+mn-lt"/>
          </a:endParaRPr>
        </a:p>
      </dgm:t>
    </dgm:pt>
    <dgm:pt modelId="{94FDA25E-D4A9-417C-9396-8F11758ABDBF}" type="sibTrans" cxnId="{6BB4FAC9-F919-4BF6-8B47-37BA3F44EA56}">
      <dgm:prSet/>
      <dgm:spPr/>
      <dgm:t>
        <a:bodyPr/>
        <a:lstStyle/>
        <a:p>
          <a:endParaRPr lang="sv-SE" sz="1000">
            <a:latin typeface="+mn-lt"/>
          </a:endParaRPr>
        </a:p>
      </dgm:t>
    </dgm:pt>
    <dgm:pt modelId="{CA52F8D9-86C2-4FFE-BF25-687EA19BB83A}">
      <dgm:prSet phldrT="[Text]" custT="1"/>
      <dgm:spPr/>
      <dgm:t>
        <a:bodyPr/>
        <a:lstStyle/>
        <a:p>
          <a:r>
            <a:rPr lang="sv-SE" sz="1000">
              <a:solidFill>
                <a:schemeClr val="tx2"/>
              </a:solidFill>
              <a:latin typeface="+mn-lt"/>
            </a:rPr>
            <a:t>Senast en vecka innan bouppteckningssammanträdet</a:t>
          </a:r>
          <a:endParaRPr lang="sv-SE" sz="1000" strike="sngStrike">
            <a:solidFill>
              <a:srgbClr val="FF0000"/>
            </a:solidFill>
            <a:latin typeface="+mn-lt"/>
          </a:endParaRPr>
        </a:p>
      </dgm:t>
    </dgm:pt>
    <dgm:pt modelId="{8ED06FCC-161A-47F5-9521-126D004A9D02}" type="sibTrans" cxnId="{E79CDC50-FB51-4711-892F-5C6F7CAA284F}">
      <dgm:prSet/>
      <dgm:spPr>
        <a:scene3d>
          <a:camera prst="orthographicFront">
            <a:rot lat="0" lon="0" rev="0"/>
          </a:camera>
          <a:lightRig rig="threePt" dir="t"/>
        </a:scene3d>
      </dgm:spPr>
      <dgm:t>
        <a:bodyPr/>
        <a:lstStyle/>
        <a:p>
          <a:endParaRPr lang="sv-SE" sz="1000">
            <a:latin typeface="+mn-lt"/>
          </a:endParaRPr>
        </a:p>
      </dgm:t>
    </dgm:pt>
    <dgm:pt modelId="{8181EF74-5748-4B5D-AAC0-86A79C052EAC}" type="parTrans" cxnId="{E79CDC50-FB51-4711-892F-5C6F7CAA284F}">
      <dgm:prSet/>
      <dgm:spPr/>
      <dgm:t>
        <a:bodyPr/>
        <a:lstStyle/>
        <a:p>
          <a:endParaRPr lang="sv-SE" sz="1000">
            <a:latin typeface="+mn-lt"/>
          </a:endParaRPr>
        </a:p>
      </dgm:t>
    </dgm:pt>
    <dgm:pt modelId="{FC188542-89AE-458C-A465-51FC0A9501AB}">
      <dgm:prSet phldrT="[Text]" custT="1"/>
      <dgm:spPr/>
      <dgm:t>
        <a:bodyPr/>
        <a:lstStyle/>
        <a:p>
          <a:endParaRPr lang="sv-SE" sz="1000">
            <a:latin typeface="+mn-lt"/>
          </a:endParaRPr>
        </a:p>
        <a:p>
          <a:r>
            <a:rPr lang="sv-SE" sz="1000">
              <a:solidFill>
                <a:schemeClr val="tx2"/>
              </a:solidFill>
              <a:latin typeface="+mn-lt"/>
            </a:rPr>
            <a:t>Konkursbeslut</a:t>
          </a:r>
        </a:p>
        <a:p>
          <a:endParaRPr lang="sv-SE" sz="1000">
            <a:latin typeface="+mn-lt"/>
          </a:endParaRPr>
        </a:p>
        <a:p>
          <a:endParaRPr lang="sv-SE" sz="1000">
            <a:latin typeface="+mn-lt"/>
          </a:endParaRPr>
        </a:p>
      </dgm:t>
    </dgm:pt>
    <dgm:pt modelId="{50BC9819-7754-4FA3-8B2D-B5157944648C}" type="sibTrans" cxnId="{94FE0D1E-28C4-474B-AC84-977A98F58B6F}">
      <dgm:prSet/>
      <dgm:spPr/>
      <dgm:t>
        <a:bodyPr/>
        <a:lstStyle/>
        <a:p>
          <a:endParaRPr lang="sv-SE" sz="1000">
            <a:latin typeface="+mn-lt"/>
          </a:endParaRPr>
        </a:p>
      </dgm:t>
    </dgm:pt>
    <dgm:pt modelId="{C5F6236C-208F-4437-AB2A-BF02635D116F}" type="parTrans" cxnId="{94FE0D1E-28C4-474B-AC84-977A98F58B6F}">
      <dgm:prSet/>
      <dgm:spPr/>
      <dgm:t>
        <a:bodyPr/>
        <a:lstStyle/>
        <a:p>
          <a:endParaRPr lang="sv-SE" sz="1000">
            <a:latin typeface="+mn-lt"/>
          </a:endParaRPr>
        </a:p>
      </dgm:t>
    </dgm:pt>
    <dgm:pt modelId="{6D3DA990-36CD-419F-8CE8-18599E58606A}">
      <dgm:prSet phldrT="[Text]" custT="1"/>
      <dgm:spPr/>
      <dgm:t>
        <a:bodyPr/>
        <a:lstStyle/>
        <a:p>
          <a:r>
            <a:rPr lang="sv-SE" sz="1000" b="1">
              <a:solidFill>
                <a:schemeClr val="tx2"/>
              </a:solidFill>
              <a:latin typeface="+mn-lt"/>
            </a:rPr>
            <a:t>Omhändertagande</a:t>
          </a:r>
          <a:r>
            <a:rPr lang="sv-SE" sz="1000">
              <a:solidFill>
                <a:schemeClr val="tx2"/>
              </a:solidFill>
              <a:latin typeface="+mn-lt"/>
            </a:rPr>
            <a:t> och inledande åtgärder</a:t>
          </a:r>
          <a:br>
            <a:rPr lang="sv-SE" sz="1000">
              <a:solidFill>
                <a:schemeClr val="tx2"/>
              </a:solidFill>
              <a:latin typeface="+mn-lt"/>
            </a:rPr>
          </a:br>
          <a:endParaRPr lang="sv-SE" sz="1000">
            <a:solidFill>
              <a:schemeClr val="tx2"/>
            </a:solidFill>
            <a:latin typeface="+mn-lt"/>
          </a:endParaRPr>
        </a:p>
      </dgm:t>
    </dgm:pt>
    <dgm:pt modelId="{0EABC126-DBDC-415C-97BF-CECF70E74B6B}" type="sibTrans" cxnId="{68F805BC-7916-4489-B975-8420613478FF}">
      <dgm:prSet/>
      <dgm:spPr/>
      <dgm:t>
        <a:bodyPr/>
        <a:lstStyle/>
        <a:p>
          <a:endParaRPr lang="sv-SE" sz="1000">
            <a:latin typeface="+mn-lt"/>
          </a:endParaRPr>
        </a:p>
      </dgm:t>
    </dgm:pt>
    <dgm:pt modelId="{BD212405-144A-42DA-B5E3-0FD939046946}" type="parTrans" cxnId="{68F805BC-7916-4489-B975-8420613478FF}">
      <dgm:prSet/>
      <dgm:spPr/>
      <dgm:t>
        <a:bodyPr/>
        <a:lstStyle/>
        <a:p>
          <a:endParaRPr lang="sv-SE" sz="1000">
            <a:latin typeface="+mn-lt"/>
          </a:endParaRPr>
        </a:p>
      </dgm:t>
    </dgm:pt>
    <dgm:pt modelId="{25454750-70DE-4082-B53F-B8324BB90F0A}">
      <dgm:prSet phldrT="[Text]" custT="1"/>
      <dgm:spPr/>
      <dgm:t>
        <a:bodyPr/>
        <a:lstStyle/>
        <a:p>
          <a:r>
            <a:rPr lang="sv-SE" sz="1000">
              <a:solidFill>
                <a:schemeClr val="tx2"/>
              </a:solidFill>
              <a:latin typeface="+mn-lt"/>
            </a:rPr>
            <a:t>Om ställföreträdaren inte medverkar, om det finns säkerhetsrisker eller andra skäl beslutar förvaltaren att </a:t>
          </a:r>
          <a:r>
            <a:rPr lang="sv-SE" sz="1000" b="1">
              <a:solidFill>
                <a:schemeClr val="tx2"/>
              </a:solidFill>
              <a:latin typeface="+mn-lt"/>
            </a:rPr>
            <a:t>begära edgång hos tingsrätten </a:t>
          </a:r>
          <a:r>
            <a:rPr lang="sv-SE" sz="1000">
              <a:solidFill>
                <a:schemeClr val="tx2"/>
              </a:solidFill>
              <a:latin typeface="+mn-lt"/>
            </a:rPr>
            <a:t>(inga formkrav). En mall finns i </a:t>
          </a:r>
          <a:r>
            <a:rPr lang="sv-SE" sz="1000" b="1">
              <a:solidFill>
                <a:schemeClr val="tx2"/>
              </a:solidFill>
              <a:latin typeface="+mn-lt"/>
            </a:rPr>
            <a:t>Bilaga 2</a:t>
          </a:r>
          <a:r>
            <a:rPr lang="sv-SE" sz="1000">
              <a:solidFill>
                <a:schemeClr val="tx2"/>
              </a:solidFill>
              <a:latin typeface="+mn-lt"/>
            </a:rPr>
            <a:t>. </a:t>
          </a:r>
          <a:br>
            <a:rPr lang="sv-SE" sz="1000">
              <a:solidFill>
                <a:schemeClr val="tx2"/>
              </a:solidFill>
              <a:latin typeface="+mn-lt"/>
            </a:rPr>
          </a:br>
          <a:endParaRPr lang="sv-SE" sz="1000">
            <a:solidFill>
              <a:schemeClr val="tx2"/>
            </a:solidFill>
            <a:latin typeface="+mn-lt"/>
          </a:endParaRPr>
        </a:p>
      </dgm:t>
    </dgm:pt>
    <dgm:pt modelId="{3222BD77-680B-4C5E-82A1-C39F9CD2E4F5}" type="sibTrans" cxnId="{04B4A6A2-0A9F-43DB-81BC-AC33F3127CAB}">
      <dgm:prSet/>
      <dgm:spPr/>
      <dgm:t>
        <a:bodyPr/>
        <a:lstStyle/>
        <a:p>
          <a:endParaRPr lang="sv-SE" sz="1000">
            <a:latin typeface="+mn-lt"/>
          </a:endParaRPr>
        </a:p>
      </dgm:t>
    </dgm:pt>
    <dgm:pt modelId="{2F878106-6C3A-423F-B0E5-4C65C106C505}" type="parTrans" cxnId="{04B4A6A2-0A9F-43DB-81BC-AC33F3127CAB}">
      <dgm:prSet/>
      <dgm:spPr/>
      <dgm:t>
        <a:bodyPr/>
        <a:lstStyle/>
        <a:p>
          <a:endParaRPr lang="sv-SE" sz="1000">
            <a:latin typeface="+mn-lt"/>
          </a:endParaRPr>
        </a:p>
      </dgm:t>
    </dgm:pt>
    <dgm:pt modelId="{3F59276B-5173-4E64-B9D3-B6F6BC6E656A}">
      <dgm:prSet phldrT="[Text]" custT="1"/>
      <dgm:spPr/>
      <dgm:t>
        <a:bodyPr/>
        <a:lstStyle/>
        <a:p>
          <a:endParaRPr lang="sv-SE" sz="1000">
            <a:latin typeface="+mn-lt"/>
          </a:endParaRPr>
        </a:p>
      </dgm:t>
    </dgm:pt>
    <dgm:pt modelId="{71C61C6D-CE9C-409E-9EB0-C2B3DEE6CA57}" type="parTrans" cxnId="{EE867D08-EB46-4CC1-9C9C-B25417FFAADB}">
      <dgm:prSet/>
      <dgm:spPr/>
      <dgm:t>
        <a:bodyPr/>
        <a:lstStyle/>
        <a:p>
          <a:endParaRPr lang="sv-SE" sz="1000">
            <a:latin typeface="+mn-lt"/>
          </a:endParaRPr>
        </a:p>
      </dgm:t>
    </dgm:pt>
    <dgm:pt modelId="{026F5B63-BF5A-4C35-AC57-886A0C738421}" type="sibTrans" cxnId="{EE867D08-EB46-4CC1-9C9C-B25417FFAADB}">
      <dgm:prSet/>
      <dgm:spPr/>
      <dgm:t>
        <a:bodyPr/>
        <a:lstStyle/>
        <a:p>
          <a:endParaRPr lang="sv-SE" sz="1000">
            <a:latin typeface="+mn-lt"/>
          </a:endParaRPr>
        </a:p>
      </dgm:t>
    </dgm:pt>
    <dgm:pt modelId="{55A849D9-0C1C-43F1-9E36-2E6BD18E3FE8}">
      <dgm:prSet phldrT="[Text]" custT="1"/>
      <dgm:spPr/>
      <dgm:t>
        <a:bodyPr/>
        <a:lstStyle/>
        <a:p>
          <a:r>
            <a:rPr lang="sv-SE" sz="1000">
              <a:solidFill>
                <a:schemeClr val="tx2"/>
              </a:solidFill>
              <a:latin typeface="+mn-lt"/>
            </a:rPr>
            <a:t>Konkursbouppteckning till tingsrätten, ställföreträdare, annan som ska bekräfta bouppteckningen, tillsynsmyndigheten och sökande borgenär tillsammans med kallelse till bouppteckningssammanträde, i första hand på kontoret och i andra hand digitalt (se mer i punkten 1.1., och </a:t>
          </a:r>
          <a:r>
            <a:rPr lang="sv-SE" sz="1000" b="1">
              <a:solidFill>
                <a:schemeClr val="tx2"/>
              </a:solidFill>
              <a:latin typeface="+mn-lt"/>
            </a:rPr>
            <a:t>Bilagorna 5-6</a:t>
          </a:r>
          <a:r>
            <a:rPr lang="sv-SE" sz="1000">
              <a:solidFill>
                <a:schemeClr val="tx2"/>
              </a:solidFill>
              <a:latin typeface="+mn-lt"/>
            </a:rPr>
            <a:t>). Kallelse bör i normalfallet skickas senast två veckor innan bouppteckningssammanträdet. </a:t>
          </a:r>
        </a:p>
      </dgm:t>
    </dgm:pt>
    <dgm:pt modelId="{6C34F4DB-E3A6-49BD-9168-454260A8160F}" type="parTrans" cxnId="{193846D7-D0A2-409B-B485-C6C80D7925F5}">
      <dgm:prSet/>
      <dgm:spPr/>
      <dgm:t>
        <a:bodyPr/>
        <a:lstStyle/>
        <a:p>
          <a:endParaRPr lang="sv-SE" sz="1000">
            <a:latin typeface="+mn-lt"/>
          </a:endParaRPr>
        </a:p>
      </dgm:t>
    </dgm:pt>
    <dgm:pt modelId="{798F0D08-D724-4AC1-A480-52270B347301}" type="sibTrans" cxnId="{193846D7-D0A2-409B-B485-C6C80D7925F5}">
      <dgm:prSet/>
      <dgm:spPr/>
      <dgm:t>
        <a:bodyPr/>
        <a:lstStyle/>
        <a:p>
          <a:endParaRPr lang="sv-SE" sz="1000">
            <a:latin typeface="+mn-lt"/>
          </a:endParaRPr>
        </a:p>
      </dgm:t>
    </dgm:pt>
    <dgm:pt modelId="{7B8CD2F7-6008-4834-9A24-B7CFA9F14B85}">
      <dgm:prSet phldrT="[Text]" custT="1"/>
      <dgm:spPr/>
      <dgm:t>
        <a:bodyPr/>
        <a:lstStyle/>
        <a:p>
          <a:endParaRPr lang="sv-SE" sz="1000">
            <a:latin typeface="+mn-lt"/>
          </a:endParaRPr>
        </a:p>
      </dgm:t>
    </dgm:pt>
    <dgm:pt modelId="{25D6BC77-2DB0-4EC0-A1F5-A5C936293199}" type="parTrans" cxnId="{A9E2A77B-1395-486E-9878-033BA0358F83}">
      <dgm:prSet/>
      <dgm:spPr/>
      <dgm:t>
        <a:bodyPr/>
        <a:lstStyle/>
        <a:p>
          <a:endParaRPr lang="sv-SE" sz="1000">
            <a:latin typeface="+mn-lt"/>
          </a:endParaRPr>
        </a:p>
      </dgm:t>
    </dgm:pt>
    <dgm:pt modelId="{6A7BBA1D-CD86-4BF1-9CDC-3D5DE7104F3E}" type="sibTrans" cxnId="{A9E2A77B-1395-486E-9878-033BA0358F83}">
      <dgm:prSet/>
      <dgm:spPr/>
      <dgm:t>
        <a:bodyPr/>
        <a:lstStyle/>
        <a:p>
          <a:endParaRPr lang="sv-SE" sz="1000">
            <a:latin typeface="+mn-lt"/>
          </a:endParaRPr>
        </a:p>
      </dgm:t>
    </dgm:pt>
    <dgm:pt modelId="{514F1BF2-51C8-452D-A934-F827C1CF3E64}">
      <dgm:prSet phldrT="[Text]" custT="1"/>
      <dgm:spPr/>
      <dgm:t>
        <a:bodyPr/>
        <a:lstStyle/>
        <a:p>
          <a:r>
            <a:rPr lang="sv-SE" sz="1000" b="1">
              <a:solidFill>
                <a:schemeClr val="tx2"/>
              </a:solidFill>
              <a:latin typeface="+mn-lt"/>
            </a:rPr>
            <a:t>Boupptecknings-sammanträde</a:t>
          </a:r>
          <a:br>
            <a:rPr lang="sv-SE" sz="1000" b="1">
              <a:solidFill>
                <a:schemeClr val="tx2"/>
              </a:solidFill>
              <a:latin typeface="+mn-lt"/>
            </a:rPr>
          </a:br>
          <a:endParaRPr lang="sv-SE" sz="1000" b="1">
            <a:solidFill>
              <a:schemeClr val="tx2"/>
            </a:solidFill>
            <a:latin typeface="+mn-lt"/>
          </a:endParaRPr>
        </a:p>
      </dgm:t>
    </dgm:pt>
    <dgm:pt modelId="{CC0660D2-5100-4E23-A5C0-7C5EEBB807E5}" type="parTrans" cxnId="{8C8C0260-1174-45C4-BE38-98C87273315C}">
      <dgm:prSet/>
      <dgm:spPr/>
      <dgm:t>
        <a:bodyPr/>
        <a:lstStyle/>
        <a:p>
          <a:endParaRPr lang="sv-SE" sz="1000">
            <a:latin typeface="+mn-lt"/>
          </a:endParaRPr>
        </a:p>
      </dgm:t>
    </dgm:pt>
    <dgm:pt modelId="{32982FCF-E061-4CDC-97BB-8CBC827704AD}" type="sibTrans" cxnId="{8C8C0260-1174-45C4-BE38-98C87273315C}">
      <dgm:prSet/>
      <dgm:spPr/>
      <dgm:t>
        <a:bodyPr/>
        <a:lstStyle/>
        <a:p>
          <a:endParaRPr lang="sv-SE" sz="1000">
            <a:latin typeface="+mn-lt"/>
          </a:endParaRPr>
        </a:p>
      </dgm:t>
    </dgm:pt>
    <dgm:pt modelId="{36543706-33F5-4CAA-8461-3C2D13348A27}">
      <dgm:prSet phldrT="[Text]" custT="1"/>
      <dgm:spPr/>
      <dgm:t>
        <a:bodyPr/>
        <a:lstStyle/>
        <a:p>
          <a:r>
            <a:rPr lang="sv-SE" sz="1000" b="0">
              <a:solidFill>
                <a:schemeClr val="tx2"/>
              </a:solidFill>
              <a:latin typeface="+mn-lt"/>
            </a:rPr>
            <a:t>Protokollet inkl. tillägg och ändringar (av betydelse - se p. 1.7 nedan) samt bekräftelse bör </a:t>
          </a:r>
          <a:r>
            <a:rPr lang="sv-SE" sz="1000" b="1">
              <a:solidFill>
                <a:schemeClr val="tx2"/>
              </a:solidFill>
              <a:latin typeface="+mn-lt"/>
            </a:rPr>
            <a:t>skickas</a:t>
          </a:r>
          <a:r>
            <a:rPr lang="sv-SE" sz="1000" b="0">
              <a:solidFill>
                <a:schemeClr val="tx2"/>
              </a:solidFill>
              <a:latin typeface="+mn-lt"/>
            </a:rPr>
            <a:t> till tillynsmyndigheten, den som bekräftat bouppteckningen och sökande borgenär samt i förekommande fall till rätten och gäldenären.</a:t>
          </a:r>
          <a:br>
            <a:rPr lang="sv-SE" sz="1000" b="0">
              <a:solidFill>
                <a:schemeClr val="tx2"/>
              </a:solidFill>
              <a:latin typeface="+mn-lt"/>
            </a:rPr>
          </a:br>
          <a:endParaRPr lang="sv-SE" sz="1000">
            <a:solidFill>
              <a:schemeClr val="tx2"/>
            </a:solidFill>
            <a:latin typeface="+mn-lt"/>
          </a:endParaRPr>
        </a:p>
      </dgm:t>
    </dgm:pt>
    <dgm:pt modelId="{BD0E9270-701F-4509-889D-6A99784F36C8}" type="parTrans" cxnId="{B67EB1D5-C1BF-41D1-B512-5F97589DA81D}">
      <dgm:prSet/>
      <dgm:spPr/>
      <dgm:t>
        <a:bodyPr/>
        <a:lstStyle/>
        <a:p>
          <a:endParaRPr lang="sv-SE" sz="1000">
            <a:latin typeface="+mn-lt"/>
          </a:endParaRPr>
        </a:p>
      </dgm:t>
    </dgm:pt>
    <dgm:pt modelId="{E60F9C2A-5F3F-4FE9-BB84-2D25F82404CA}" type="sibTrans" cxnId="{B67EB1D5-C1BF-41D1-B512-5F97589DA81D}">
      <dgm:prSet/>
      <dgm:spPr/>
      <dgm:t>
        <a:bodyPr/>
        <a:lstStyle/>
        <a:p>
          <a:endParaRPr lang="sv-SE" sz="1000">
            <a:latin typeface="+mn-lt"/>
          </a:endParaRPr>
        </a:p>
      </dgm:t>
    </dgm:pt>
    <dgm:pt modelId="{4CF6186F-2578-4306-B09B-BFD8E0BDC8A9}">
      <dgm:prSet phldrT="[Text]" custT="1"/>
      <dgm:spPr/>
      <dgm:t>
        <a:bodyPr/>
        <a:lstStyle/>
        <a:p>
          <a:r>
            <a:rPr lang="sv-SE" sz="1000">
              <a:solidFill>
                <a:schemeClr val="tx2"/>
              </a:solidFill>
              <a:latin typeface="+mn-lt"/>
            </a:rPr>
            <a:t>Förvaltaren bestämmer </a:t>
          </a:r>
          <a:r>
            <a:rPr lang="sv-SE" sz="1000" b="1">
              <a:solidFill>
                <a:schemeClr val="tx2"/>
              </a:solidFill>
              <a:latin typeface="+mn-lt"/>
            </a:rPr>
            <a:t>om annan ska bekräfta bouppteckningen. </a:t>
          </a:r>
          <a:r>
            <a:rPr lang="sv-SE" sz="1000" b="0">
              <a:solidFill>
                <a:schemeClr val="tx2"/>
              </a:solidFill>
              <a:latin typeface="+mn-lt"/>
            </a:rPr>
            <a:t>Den personen kallas som ställföreträdaren </a:t>
          </a:r>
          <a:r>
            <a:rPr lang="sv-SE" sz="1000">
              <a:solidFill>
                <a:schemeClr val="tx2"/>
              </a:solidFill>
              <a:latin typeface="+mn-lt"/>
            </a:rPr>
            <a:t>(se </a:t>
          </a:r>
          <a:r>
            <a:rPr lang="sv-SE" sz="1000" b="1">
              <a:solidFill>
                <a:schemeClr val="tx2"/>
              </a:solidFill>
              <a:latin typeface="+mn-lt"/>
            </a:rPr>
            <a:t>punkterna 1.1. och 1.2</a:t>
          </a:r>
          <a:r>
            <a:rPr lang="sv-SE" sz="1000">
              <a:solidFill>
                <a:schemeClr val="tx2"/>
              </a:solidFill>
              <a:latin typeface="+mn-lt"/>
            </a:rPr>
            <a:t>)</a:t>
          </a:r>
        </a:p>
      </dgm:t>
    </dgm:pt>
    <dgm:pt modelId="{A91A44C5-5947-4930-B3EC-05B827B7DB77}" type="parTrans" cxnId="{686753BD-5048-4B12-90A8-6C999B8E3C91}">
      <dgm:prSet/>
      <dgm:spPr/>
      <dgm:t>
        <a:bodyPr/>
        <a:lstStyle/>
        <a:p>
          <a:endParaRPr lang="sv-SE" sz="1000">
            <a:latin typeface="+mn-lt"/>
          </a:endParaRPr>
        </a:p>
      </dgm:t>
    </dgm:pt>
    <dgm:pt modelId="{662F8C3D-B3DD-4D9C-B8E0-6E357D99164D}" type="sibTrans" cxnId="{686753BD-5048-4B12-90A8-6C999B8E3C91}">
      <dgm:prSet/>
      <dgm:spPr/>
      <dgm:t>
        <a:bodyPr/>
        <a:lstStyle/>
        <a:p>
          <a:endParaRPr lang="sv-SE" sz="1000">
            <a:latin typeface="+mn-lt"/>
          </a:endParaRPr>
        </a:p>
      </dgm:t>
    </dgm:pt>
    <dgm:pt modelId="{3AC53195-89DB-4D9E-B332-7701FD2CB357}">
      <dgm:prSet custT="1"/>
      <dgm:spPr/>
      <dgm:t>
        <a:bodyPr/>
        <a:lstStyle/>
        <a:p>
          <a:r>
            <a:rPr lang="sv-SE" sz="1000">
              <a:solidFill>
                <a:schemeClr val="tx2"/>
              </a:solidFill>
              <a:latin typeface="+mn-lt"/>
            </a:rPr>
            <a:t>Handläggare förbereder protokoll (se punkten 1.7 och </a:t>
          </a:r>
          <a:r>
            <a:rPr lang="sv-SE" sz="1000" b="1">
              <a:solidFill>
                <a:schemeClr val="tx2"/>
              </a:solidFill>
              <a:latin typeface="+mn-lt"/>
            </a:rPr>
            <a:t>Bilaga 1</a:t>
          </a:r>
          <a:r>
            <a:rPr lang="sv-SE" sz="1000">
              <a:solidFill>
                <a:schemeClr val="tx2"/>
              </a:solidFill>
              <a:latin typeface="+mn-lt"/>
            </a:rPr>
            <a:t>)</a:t>
          </a:r>
        </a:p>
      </dgm:t>
    </dgm:pt>
    <dgm:pt modelId="{4B7F5D70-4787-458D-AAF7-C81420941451}" type="parTrans" cxnId="{1708BE49-8F0F-402C-AABC-859BDD597EFE}">
      <dgm:prSet/>
      <dgm:spPr/>
      <dgm:t>
        <a:bodyPr/>
        <a:lstStyle/>
        <a:p>
          <a:endParaRPr lang="sv-SE"/>
        </a:p>
      </dgm:t>
    </dgm:pt>
    <dgm:pt modelId="{73649AAD-747A-4EE8-A238-9B866579E96A}" type="sibTrans" cxnId="{1708BE49-8F0F-402C-AABC-859BDD597EFE}">
      <dgm:prSet/>
      <dgm:spPr/>
      <dgm:t>
        <a:bodyPr/>
        <a:lstStyle/>
        <a:p>
          <a:endParaRPr lang="sv-SE"/>
        </a:p>
      </dgm:t>
    </dgm:pt>
    <dgm:pt modelId="{27945473-92CF-4D35-898E-982C62B83011}">
      <dgm:prSet custT="1"/>
      <dgm:spPr/>
      <dgm:t>
        <a:bodyPr/>
        <a:lstStyle/>
        <a:p>
          <a:endParaRPr lang="sv-SE" sz="1000">
            <a:solidFill>
              <a:schemeClr val="tx2"/>
            </a:solidFill>
            <a:latin typeface="+mn-lt"/>
          </a:endParaRPr>
        </a:p>
      </dgm:t>
    </dgm:pt>
    <dgm:pt modelId="{CDE94655-6F18-4D70-9283-FEF0407A32A2}" type="parTrans" cxnId="{89D6E3FF-26AC-411B-BE44-273E0DA2AF20}">
      <dgm:prSet/>
      <dgm:spPr/>
      <dgm:t>
        <a:bodyPr/>
        <a:lstStyle/>
        <a:p>
          <a:endParaRPr lang="sv-SE"/>
        </a:p>
      </dgm:t>
    </dgm:pt>
    <dgm:pt modelId="{DFAD994C-9DC0-41E4-BA5F-75DF5F407C2E}" type="sibTrans" cxnId="{89D6E3FF-26AC-411B-BE44-273E0DA2AF20}">
      <dgm:prSet/>
      <dgm:spPr/>
      <dgm:t>
        <a:bodyPr/>
        <a:lstStyle/>
        <a:p>
          <a:endParaRPr lang="sv-SE"/>
        </a:p>
      </dgm:t>
    </dgm:pt>
    <dgm:pt modelId="{3A5BA73B-91BC-4D65-95FF-BCBF5008FDEC}">
      <dgm:prSet custT="1"/>
      <dgm:spPr/>
      <dgm:t>
        <a:bodyPr/>
        <a:lstStyle/>
        <a:p>
          <a:r>
            <a:rPr lang="sv-SE" sz="1000">
              <a:solidFill>
                <a:srgbClr val="0070C0"/>
              </a:solidFill>
              <a:latin typeface="+mn-lt"/>
            </a:rPr>
            <a:t>Underrättelser, yrkanden, kallelser m.m. arkiveras i enlighet med gällande arkiverings- och GDPR-lagstiftning.</a:t>
          </a:r>
          <a:endParaRPr lang="sv-SE" sz="1000" strike="sngStrike">
            <a:solidFill>
              <a:schemeClr val="tx2"/>
            </a:solidFill>
            <a:highlight>
              <a:srgbClr val="FFFF00"/>
            </a:highlight>
            <a:latin typeface="+mn-lt"/>
          </a:endParaRPr>
        </a:p>
      </dgm:t>
    </dgm:pt>
    <dgm:pt modelId="{AC4F797F-E1B0-45F4-9D1E-EEA0B7CB08EC}" type="parTrans" cxnId="{BF7C116E-7CE4-4750-B3C8-62D0DD6D6C0F}">
      <dgm:prSet/>
      <dgm:spPr/>
      <dgm:t>
        <a:bodyPr/>
        <a:lstStyle/>
        <a:p>
          <a:endParaRPr lang="sv-SE"/>
        </a:p>
      </dgm:t>
    </dgm:pt>
    <dgm:pt modelId="{F0D3E5DB-29B7-4781-AD02-CBB61ED70B08}" type="sibTrans" cxnId="{BF7C116E-7CE4-4750-B3C8-62D0DD6D6C0F}">
      <dgm:prSet/>
      <dgm:spPr/>
      <dgm:t>
        <a:bodyPr/>
        <a:lstStyle/>
        <a:p>
          <a:endParaRPr lang="sv-SE"/>
        </a:p>
      </dgm:t>
    </dgm:pt>
    <dgm:pt modelId="{C03CA824-35FF-41DC-83A0-03264C529D13}">
      <dgm:prSet custT="1"/>
      <dgm:spPr/>
      <dgm:t>
        <a:bodyPr/>
        <a:lstStyle/>
        <a:p>
          <a:endParaRPr lang="sv-SE" sz="1000">
            <a:solidFill>
              <a:schemeClr val="tx2"/>
            </a:solidFill>
            <a:latin typeface="+mn-lt"/>
          </a:endParaRPr>
        </a:p>
      </dgm:t>
    </dgm:pt>
    <dgm:pt modelId="{CACE2E61-18CE-481F-B4EF-0F443245AA75}" type="sibTrans" cxnId="{E7878C74-A05C-4DC3-989B-EB6202FEC913}">
      <dgm:prSet/>
      <dgm:spPr/>
      <dgm:t>
        <a:bodyPr/>
        <a:lstStyle/>
        <a:p>
          <a:endParaRPr lang="sv-SE"/>
        </a:p>
      </dgm:t>
    </dgm:pt>
    <dgm:pt modelId="{3E402AB4-7507-491A-8005-35D44D606D18}" type="parTrans" cxnId="{E7878C74-A05C-4DC3-989B-EB6202FEC913}">
      <dgm:prSet/>
      <dgm:spPr/>
      <dgm:t>
        <a:bodyPr/>
        <a:lstStyle/>
        <a:p>
          <a:endParaRPr lang="sv-SE"/>
        </a:p>
      </dgm:t>
    </dgm:pt>
    <dgm:pt modelId="{805340C3-427E-42E5-9282-4A81E5395CC8}">
      <dgm:prSet phldrT="[Text]" custT="1"/>
      <dgm:spPr/>
      <dgm:t>
        <a:bodyPr/>
        <a:lstStyle/>
        <a:p>
          <a:r>
            <a:rPr lang="sv-SE" sz="1000">
              <a:solidFill>
                <a:schemeClr val="tx2"/>
              </a:solidFill>
              <a:latin typeface="+mn-lt"/>
            </a:rPr>
            <a:t>Protokollet </a:t>
          </a:r>
          <a:r>
            <a:rPr lang="sv-SE" sz="1000">
              <a:solidFill>
                <a:srgbClr val="0070C0"/>
              </a:solidFill>
              <a:latin typeface="+mn-lt"/>
            </a:rPr>
            <a:t>arkiveras i enlighet med gällande arkiverings- och GDPR-lagstiftning.</a:t>
          </a:r>
          <a:endParaRPr lang="sv-SE" sz="1000" b="0" strike="sngStrike">
            <a:solidFill>
              <a:srgbClr val="FF0000"/>
            </a:solidFill>
            <a:latin typeface="+mn-lt"/>
          </a:endParaRPr>
        </a:p>
      </dgm:t>
    </dgm:pt>
    <dgm:pt modelId="{918B1018-2E82-473E-995B-42B4328E722E}" type="parTrans" cxnId="{2957883D-956C-4625-9C88-FDD00A923E2F}">
      <dgm:prSet/>
      <dgm:spPr/>
      <dgm:t>
        <a:bodyPr/>
        <a:lstStyle/>
        <a:p>
          <a:endParaRPr lang="sv-SE"/>
        </a:p>
      </dgm:t>
    </dgm:pt>
    <dgm:pt modelId="{66A880AE-9137-49C0-9663-D64ED720CCC4}" type="sibTrans" cxnId="{2957883D-956C-4625-9C88-FDD00A923E2F}">
      <dgm:prSet/>
      <dgm:spPr/>
      <dgm:t>
        <a:bodyPr/>
        <a:lstStyle/>
        <a:p>
          <a:endParaRPr lang="sv-SE"/>
        </a:p>
      </dgm:t>
    </dgm:pt>
    <dgm:pt modelId="{81A97539-C179-4BE1-B973-209FC446BD29}">
      <dgm:prSet phldrT="[Text]" custT="1"/>
      <dgm:spPr/>
      <dgm:t>
        <a:bodyPr/>
        <a:lstStyle/>
        <a:p>
          <a:r>
            <a:rPr lang="sv-SE" sz="1000" b="0">
              <a:solidFill>
                <a:schemeClr val="tx2"/>
              </a:solidFill>
              <a:latin typeface="+mn-lt"/>
            </a:rPr>
            <a:t>Underrättelse om utdelningsprognosen, se </a:t>
          </a:r>
          <a:r>
            <a:rPr lang="sv-SE" sz="1000" b="1">
              <a:solidFill>
                <a:schemeClr val="tx2"/>
              </a:solidFill>
              <a:latin typeface="+mn-lt"/>
            </a:rPr>
            <a:t>punkten 1.5 </a:t>
          </a:r>
          <a:r>
            <a:rPr lang="sv-SE" sz="1000" b="0">
              <a:solidFill>
                <a:schemeClr val="tx2"/>
              </a:solidFill>
              <a:latin typeface="+mn-lt"/>
            </a:rPr>
            <a:t>med anvisade bilagor.</a:t>
          </a:r>
          <a:br>
            <a:rPr lang="sv-SE" sz="1000" b="0">
              <a:solidFill>
                <a:schemeClr val="tx2"/>
              </a:solidFill>
              <a:latin typeface="+mn-lt"/>
            </a:rPr>
          </a:br>
          <a:endParaRPr lang="sv-SE" sz="1000">
            <a:solidFill>
              <a:schemeClr val="tx2"/>
            </a:solidFill>
            <a:latin typeface="+mn-lt"/>
          </a:endParaRPr>
        </a:p>
      </dgm:t>
    </dgm:pt>
    <dgm:pt modelId="{1F315AB4-2D3A-4FC5-B562-7E2FBDECD8C5}" type="parTrans" cxnId="{711CAA1F-2D1F-4765-9BF2-BF5BA8DA7D78}">
      <dgm:prSet/>
      <dgm:spPr/>
      <dgm:t>
        <a:bodyPr/>
        <a:lstStyle/>
        <a:p>
          <a:endParaRPr lang="sv-SE"/>
        </a:p>
      </dgm:t>
    </dgm:pt>
    <dgm:pt modelId="{1C8B92DF-46BE-464E-91F7-CE0B1EC847A3}" type="sibTrans" cxnId="{711CAA1F-2D1F-4765-9BF2-BF5BA8DA7D78}">
      <dgm:prSet/>
      <dgm:spPr/>
      <dgm:t>
        <a:bodyPr/>
        <a:lstStyle/>
        <a:p>
          <a:endParaRPr lang="sv-SE"/>
        </a:p>
      </dgm:t>
    </dgm:pt>
    <dgm:pt modelId="{2591B84E-8B86-4573-90CF-6EF3851755C8}" type="pres">
      <dgm:prSet presAssocID="{B92E54A8-D6C1-42D2-A524-D38CC9693799}" presName="Name0" presStyleCnt="0">
        <dgm:presLayoutVars>
          <dgm:dir/>
          <dgm:animLvl val="lvl"/>
          <dgm:resizeHandles val="exact"/>
        </dgm:presLayoutVars>
      </dgm:prSet>
      <dgm:spPr/>
    </dgm:pt>
    <dgm:pt modelId="{8DFEC652-A41E-4CB3-A6DE-CD9D9276FBA8}" type="pres">
      <dgm:prSet presAssocID="{B92E54A8-D6C1-42D2-A524-D38CC9693799}" presName="tSp" presStyleCnt="0"/>
      <dgm:spPr/>
    </dgm:pt>
    <dgm:pt modelId="{A5103729-D357-4A9F-898F-6D78E65475BC}" type="pres">
      <dgm:prSet presAssocID="{B92E54A8-D6C1-42D2-A524-D38CC9693799}" presName="bSp" presStyleCnt="0"/>
      <dgm:spPr/>
    </dgm:pt>
    <dgm:pt modelId="{E03A8B4D-3B49-46C2-A2A2-09A21FB197D7}" type="pres">
      <dgm:prSet presAssocID="{B92E54A8-D6C1-42D2-A524-D38CC9693799}" presName="process" presStyleCnt="0"/>
      <dgm:spPr/>
    </dgm:pt>
    <dgm:pt modelId="{F687FF42-F0B3-46E4-B67C-9628E05725F6}" type="pres">
      <dgm:prSet presAssocID="{FC188542-89AE-458C-A465-51FC0A9501AB}" presName="composite1" presStyleCnt="0"/>
      <dgm:spPr/>
    </dgm:pt>
    <dgm:pt modelId="{76A4D25C-CC8B-4770-951C-4341887638BB}" type="pres">
      <dgm:prSet presAssocID="{FC188542-89AE-458C-A465-51FC0A9501AB}" presName="dummyNode1" presStyleLbl="node1" presStyleIdx="0" presStyleCnt="3"/>
      <dgm:spPr/>
    </dgm:pt>
    <dgm:pt modelId="{7483516E-FFA7-4EE4-96B0-CB35B9261326}" type="pres">
      <dgm:prSet presAssocID="{FC188542-89AE-458C-A465-51FC0A9501AB}" presName="childNode1" presStyleLbl="bgAcc1" presStyleIdx="0" presStyleCnt="3" custScaleX="319654" custScaleY="648192" custLinFactNeighborX="11888" custLinFactNeighborY="69398">
        <dgm:presLayoutVars>
          <dgm:bulletEnabled val="1"/>
        </dgm:presLayoutVars>
      </dgm:prSet>
      <dgm:spPr/>
    </dgm:pt>
    <dgm:pt modelId="{6A3B0CB4-3C3F-4448-B29E-B7E6FA2AE115}" type="pres">
      <dgm:prSet presAssocID="{FC188542-89AE-458C-A465-51FC0A9501AB}" presName="childNode1tx" presStyleLbl="bgAcc1" presStyleIdx="0" presStyleCnt="3">
        <dgm:presLayoutVars>
          <dgm:bulletEnabled val="1"/>
        </dgm:presLayoutVars>
      </dgm:prSet>
      <dgm:spPr/>
    </dgm:pt>
    <dgm:pt modelId="{9EFBD0C2-5F8F-484F-9B23-BE142FE727DC}" type="pres">
      <dgm:prSet presAssocID="{FC188542-89AE-458C-A465-51FC0A9501AB}" presName="parentNode1" presStyleLbl="node1" presStyleIdx="0" presStyleCnt="3" custScaleX="151500" custScaleY="166946" custLinFactY="-400000" custLinFactNeighborX="-12445" custLinFactNeighborY="-483812">
        <dgm:presLayoutVars>
          <dgm:chMax val="1"/>
          <dgm:bulletEnabled val="1"/>
        </dgm:presLayoutVars>
      </dgm:prSet>
      <dgm:spPr/>
    </dgm:pt>
    <dgm:pt modelId="{87DA17EE-C82F-4394-A637-E683EEA27122}" type="pres">
      <dgm:prSet presAssocID="{FC188542-89AE-458C-A465-51FC0A9501AB}" presName="connSite1" presStyleCnt="0"/>
      <dgm:spPr/>
    </dgm:pt>
    <dgm:pt modelId="{DBB1B473-848A-4C1C-860F-C329263E978D}" type="pres">
      <dgm:prSet presAssocID="{50BC9819-7754-4FA3-8B2D-B5157944648C}" presName="Name9" presStyleLbl="sibTrans2D1" presStyleIdx="0" presStyleCnt="2" custFlipVert="0" custScaleX="2977" custScaleY="5970" custLinFactNeighborX="-13399" custLinFactNeighborY="8810"/>
      <dgm:spPr/>
    </dgm:pt>
    <dgm:pt modelId="{BC31DD36-6044-456E-A320-EF465B398153}" type="pres">
      <dgm:prSet presAssocID="{CA52F8D9-86C2-4FFE-BF25-687EA19BB83A}" presName="composite2" presStyleCnt="0"/>
      <dgm:spPr/>
    </dgm:pt>
    <dgm:pt modelId="{FA084768-8E12-4D30-9EC5-60A6007AC409}" type="pres">
      <dgm:prSet presAssocID="{CA52F8D9-86C2-4FFE-BF25-687EA19BB83A}" presName="dummyNode2" presStyleLbl="node1" presStyleIdx="0" presStyleCnt="3"/>
      <dgm:spPr/>
    </dgm:pt>
    <dgm:pt modelId="{3BA4C82B-5576-4147-98E8-B9B745D30F06}" type="pres">
      <dgm:prSet presAssocID="{CA52F8D9-86C2-4FFE-BF25-687EA19BB83A}" presName="childNode2" presStyleLbl="bgAcc1" presStyleIdx="1" presStyleCnt="3" custScaleX="303819" custScaleY="696119" custLinFactY="-57771" custLinFactNeighborX="3244" custLinFactNeighborY="-100000">
        <dgm:presLayoutVars>
          <dgm:bulletEnabled val="1"/>
        </dgm:presLayoutVars>
      </dgm:prSet>
      <dgm:spPr/>
    </dgm:pt>
    <dgm:pt modelId="{94E303FA-A3F6-4E20-9446-815F276CBEED}" type="pres">
      <dgm:prSet presAssocID="{CA52F8D9-86C2-4FFE-BF25-687EA19BB83A}" presName="childNode2tx" presStyleLbl="bgAcc1" presStyleIdx="1" presStyleCnt="3">
        <dgm:presLayoutVars>
          <dgm:bulletEnabled val="1"/>
        </dgm:presLayoutVars>
      </dgm:prSet>
      <dgm:spPr/>
    </dgm:pt>
    <dgm:pt modelId="{72E2DEE8-DDF7-495C-81A2-A3085CE0A3B7}" type="pres">
      <dgm:prSet presAssocID="{CA52F8D9-86C2-4FFE-BF25-687EA19BB83A}" presName="parentNode2" presStyleLbl="node1" presStyleIdx="1" presStyleCnt="3" custScaleX="243601" custScaleY="292898" custLinFactY="-245191" custLinFactNeighborX="-32520" custLinFactNeighborY="-300000">
        <dgm:presLayoutVars>
          <dgm:chMax val="0"/>
          <dgm:bulletEnabled val="1"/>
        </dgm:presLayoutVars>
      </dgm:prSet>
      <dgm:spPr/>
    </dgm:pt>
    <dgm:pt modelId="{8F8BADC5-A36C-4E20-B77A-AC572E0A2F82}" type="pres">
      <dgm:prSet presAssocID="{CA52F8D9-86C2-4FFE-BF25-687EA19BB83A}" presName="connSite2" presStyleCnt="0"/>
      <dgm:spPr/>
    </dgm:pt>
    <dgm:pt modelId="{FEFF769B-25AD-470F-B202-91C14DE4301C}" type="pres">
      <dgm:prSet presAssocID="{8ED06FCC-161A-47F5-9521-126D004A9D02}" presName="Name18" presStyleLbl="sibTrans2D1" presStyleIdx="1" presStyleCnt="2" custAng="0" custLinFactNeighborX="24680" custLinFactNeighborY="-8648"/>
      <dgm:spPr/>
    </dgm:pt>
    <dgm:pt modelId="{6114C306-F4DC-4EF4-86BE-69A1C1BD9DBA}" type="pres">
      <dgm:prSet presAssocID="{A461DE09-949A-4D69-8E54-60EA8F46076B}" presName="composite1" presStyleCnt="0"/>
      <dgm:spPr/>
    </dgm:pt>
    <dgm:pt modelId="{B6FEDD6F-C65B-4CDD-A08D-5E7E4A4EA4DA}" type="pres">
      <dgm:prSet presAssocID="{A461DE09-949A-4D69-8E54-60EA8F46076B}" presName="dummyNode1" presStyleLbl="node1" presStyleIdx="1" presStyleCnt="3"/>
      <dgm:spPr/>
    </dgm:pt>
    <dgm:pt modelId="{A9DD6C4A-8EB5-49C4-8B12-9C2149786EC2}" type="pres">
      <dgm:prSet presAssocID="{A461DE09-949A-4D69-8E54-60EA8F46076B}" presName="childNode1" presStyleLbl="bgAcc1" presStyleIdx="2" presStyleCnt="3" custScaleX="194262" custScaleY="393756" custLinFactNeighborX="-11551" custLinFactNeighborY="-64887">
        <dgm:presLayoutVars>
          <dgm:bulletEnabled val="1"/>
        </dgm:presLayoutVars>
      </dgm:prSet>
      <dgm:spPr/>
    </dgm:pt>
    <dgm:pt modelId="{15AE535F-E2E5-4368-BCA1-35C9F34E3CA0}" type="pres">
      <dgm:prSet presAssocID="{A461DE09-949A-4D69-8E54-60EA8F46076B}" presName="childNode1tx" presStyleLbl="bgAcc1" presStyleIdx="2" presStyleCnt="3">
        <dgm:presLayoutVars>
          <dgm:bulletEnabled val="1"/>
        </dgm:presLayoutVars>
      </dgm:prSet>
      <dgm:spPr/>
    </dgm:pt>
    <dgm:pt modelId="{BA9D7EB4-7B5F-48C9-9139-82DC9F6CCFF6}" type="pres">
      <dgm:prSet presAssocID="{A461DE09-949A-4D69-8E54-60EA8F46076B}" presName="parentNode1" presStyleLbl="node1" presStyleIdx="2" presStyleCnt="3" custScaleX="166450" custScaleY="205464" custLinFactY="-400000" custLinFactNeighborX="-32590" custLinFactNeighborY="-455112">
        <dgm:presLayoutVars>
          <dgm:chMax val="1"/>
          <dgm:bulletEnabled val="1"/>
        </dgm:presLayoutVars>
      </dgm:prSet>
      <dgm:spPr/>
    </dgm:pt>
    <dgm:pt modelId="{39AE4C5C-C31C-4B38-B1C8-3D98C7F3F920}" type="pres">
      <dgm:prSet presAssocID="{A461DE09-949A-4D69-8E54-60EA8F46076B}" presName="connSite1" presStyleCnt="0"/>
      <dgm:spPr/>
    </dgm:pt>
  </dgm:ptLst>
  <dgm:cxnLst>
    <dgm:cxn modelId="{50943304-091A-4861-B6D5-547A24E9A318}" type="presOf" srcId="{25454750-70DE-4082-B53F-B8324BB90F0A}" destId="{7483516E-FFA7-4EE4-96B0-CB35B9261326}" srcOrd="0" destOrd="2" presId="urn:microsoft.com/office/officeart/2005/8/layout/hProcess4"/>
    <dgm:cxn modelId="{A576B504-3672-4C70-8802-E032586E62AC}" type="presOf" srcId="{36543706-33F5-4CAA-8461-3C2D13348A27}" destId="{A9DD6C4A-8EB5-49C4-8B12-9C2149786EC2}" srcOrd="0" destOrd="2" presId="urn:microsoft.com/office/officeart/2005/8/layout/hProcess4"/>
    <dgm:cxn modelId="{EE867D08-EB46-4CC1-9C9C-B25417FFAADB}" srcId="{A461DE09-949A-4D69-8E54-60EA8F46076B}" destId="{3F59276B-5173-4E64-B9D3-B6F6BC6E656A}" srcOrd="5" destOrd="0" parTransId="{71C61C6D-CE9C-409E-9EB0-C2B3DEE6CA57}" sibTransId="{026F5B63-BF5A-4C35-AC57-886A0C738421}"/>
    <dgm:cxn modelId="{0FC3ED0C-0854-4380-A90B-AFA020664884}" type="presOf" srcId="{B92E54A8-D6C1-42D2-A524-D38CC9693799}" destId="{2591B84E-8B86-4573-90CF-6EF3851755C8}" srcOrd="0" destOrd="0" presId="urn:microsoft.com/office/officeart/2005/8/layout/hProcess4"/>
    <dgm:cxn modelId="{27AC7210-1EB1-4400-A20B-5F73A2850198}" type="presOf" srcId="{3F59276B-5173-4E64-B9D3-B6F6BC6E656A}" destId="{A9DD6C4A-8EB5-49C4-8B12-9C2149786EC2}" srcOrd="0" destOrd="5" presId="urn:microsoft.com/office/officeart/2005/8/layout/hProcess4"/>
    <dgm:cxn modelId="{E0963815-5665-4430-9FC2-BB7A100C6AA6}" type="presOf" srcId="{C03CA824-35FF-41DC-83A0-03264C529D13}" destId="{3BA4C82B-5576-4147-98E8-B9B745D30F06}" srcOrd="0" destOrd="1" presId="urn:microsoft.com/office/officeart/2005/8/layout/hProcess4"/>
    <dgm:cxn modelId="{02762716-977B-40F4-8885-4D50C656E52B}" type="presOf" srcId="{7B8CD2F7-6008-4834-9A24-B7CFA9F14B85}" destId="{7483516E-FFA7-4EE4-96B0-CB35B9261326}" srcOrd="0" destOrd="0" presId="urn:microsoft.com/office/officeart/2005/8/layout/hProcess4"/>
    <dgm:cxn modelId="{2FD1A61C-240E-4D44-BA33-F6CFC4268173}" type="presOf" srcId="{55A849D9-0C1C-43F1-9E36-2E6BD18E3FE8}" destId="{3BA4C82B-5576-4147-98E8-B9B745D30F06}" srcOrd="0" destOrd="0" presId="urn:microsoft.com/office/officeart/2005/8/layout/hProcess4"/>
    <dgm:cxn modelId="{94FE0D1E-28C4-474B-AC84-977A98F58B6F}" srcId="{B92E54A8-D6C1-42D2-A524-D38CC9693799}" destId="{FC188542-89AE-458C-A465-51FC0A9501AB}" srcOrd="0" destOrd="0" parTransId="{C5F6236C-208F-4437-AB2A-BF02635D116F}" sibTransId="{50BC9819-7754-4FA3-8B2D-B5157944648C}"/>
    <dgm:cxn modelId="{A2FFB91E-00CD-4136-A503-B3BB1A61D539}" type="presOf" srcId="{27945473-92CF-4D35-898E-982C62B83011}" destId="{94E303FA-A3F6-4E20-9446-815F276CBEED}" srcOrd="1" destOrd="3" presId="urn:microsoft.com/office/officeart/2005/8/layout/hProcess4"/>
    <dgm:cxn modelId="{711CAA1F-2D1F-4765-9BF2-BF5BA8DA7D78}" srcId="{A461DE09-949A-4D69-8E54-60EA8F46076B}" destId="{81A97539-C179-4BE1-B973-209FC446BD29}" srcOrd="3" destOrd="0" parTransId="{1F315AB4-2D3A-4FC5-B562-7E2FBDECD8C5}" sibTransId="{1C8B92DF-46BE-464E-91F7-CE0B1EC847A3}"/>
    <dgm:cxn modelId="{1E1FFB24-A9A9-4B09-90C4-864B84D6F85A}" type="presOf" srcId="{8ED06FCC-161A-47F5-9521-126D004A9D02}" destId="{FEFF769B-25AD-470F-B202-91C14DE4301C}" srcOrd="0" destOrd="0" presId="urn:microsoft.com/office/officeart/2005/8/layout/hProcess4"/>
    <dgm:cxn modelId="{2957883D-956C-4625-9C88-FDD00A923E2F}" srcId="{A461DE09-949A-4D69-8E54-60EA8F46076B}" destId="{805340C3-427E-42E5-9282-4A81E5395CC8}" srcOrd="4" destOrd="0" parTransId="{918B1018-2E82-473E-995B-42B4328E722E}" sibTransId="{66A880AE-9137-49C0-9663-D64ED720CCC4}"/>
    <dgm:cxn modelId="{8C8C0260-1174-45C4-BE38-98C87273315C}" srcId="{A461DE09-949A-4D69-8E54-60EA8F46076B}" destId="{514F1BF2-51C8-452D-A934-F827C1CF3E64}" srcOrd="0" destOrd="0" parTransId="{CC0660D2-5100-4E23-A5C0-7C5EEBB807E5}" sibTransId="{32982FCF-E061-4CDC-97BB-8CBC827704AD}"/>
    <dgm:cxn modelId="{FD5CDF41-8CDC-41CD-BA03-1EE56BC777D4}" type="presOf" srcId="{7B8CD2F7-6008-4834-9A24-B7CFA9F14B85}" destId="{6A3B0CB4-3C3F-4448-B29E-B7E6FA2AE115}" srcOrd="1" destOrd="0" presId="urn:microsoft.com/office/officeart/2005/8/layout/hProcess4"/>
    <dgm:cxn modelId="{EB15F343-6604-4B04-9074-B5281C6C1E89}" type="presOf" srcId="{805340C3-427E-42E5-9282-4A81E5395CC8}" destId="{A9DD6C4A-8EB5-49C4-8B12-9C2149786EC2}" srcOrd="0" destOrd="4" presId="urn:microsoft.com/office/officeart/2005/8/layout/hProcess4"/>
    <dgm:cxn modelId="{2A239146-1FBC-4115-864C-4F244555AE96}" type="presOf" srcId="{50BC9819-7754-4FA3-8B2D-B5157944648C}" destId="{DBB1B473-848A-4C1C-860F-C329263E978D}" srcOrd="0" destOrd="0" presId="urn:microsoft.com/office/officeart/2005/8/layout/hProcess4"/>
    <dgm:cxn modelId="{D74DEF68-DBBA-42E3-9E67-87F0B0B5A971}" type="presOf" srcId="{FC188542-89AE-458C-A465-51FC0A9501AB}" destId="{9EFBD0C2-5F8F-484F-9B23-BE142FE727DC}" srcOrd="0" destOrd="0" presId="urn:microsoft.com/office/officeart/2005/8/layout/hProcess4"/>
    <dgm:cxn modelId="{1708BE49-8F0F-402C-AABC-859BDD597EFE}" srcId="{CA52F8D9-86C2-4FFE-BF25-687EA19BB83A}" destId="{3AC53195-89DB-4D9E-B332-7701FD2CB357}" srcOrd="2" destOrd="0" parTransId="{4B7F5D70-4787-458D-AAF7-C81420941451}" sibTransId="{73649AAD-747A-4EE8-A238-9B866579E96A}"/>
    <dgm:cxn modelId="{428E8F4D-A974-4264-AEEE-10630BE3B8F8}" type="presOf" srcId="{6D3DA990-36CD-419F-8CE8-18599E58606A}" destId="{7483516E-FFA7-4EE4-96B0-CB35B9261326}" srcOrd="0" destOrd="1" presId="urn:microsoft.com/office/officeart/2005/8/layout/hProcess4"/>
    <dgm:cxn modelId="{BF7C116E-7CE4-4750-B3C8-62D0DD6D6C0F}" srcId="{CA52F8D9-86C2-4FFE-BF25-687EA19BB83A}" destId="{3A5BA73B-91BC-4D65-95FF-BCBF5008FDEC}" srcOrd="4" destOrd="0" parTransId="{AC4F797F-E1B0-45F4-9D1E-EEA0B7CB08EC}" sibTransId="{F0D3E5DB-29B7-4781-AD02-CBB61ED70B08}"/>
    <dgm:cxn modelId="{AB7E7B4E-38D2-4E17-99BA-F96EF49D8B99}" type="presOf" srcId="{25454750-70DE-4082-B53F-B8324BB90F0A}" destId="{6A3B0CB4-3C3F-4448-B29E-B7E6FA2AE115}" srcOrd="1" destOrd="2" presId="urn:microsoft.com/office/officeart/2005/8/layout/hProcess4"/>
    <dgm:cxn modelId="{E79CDC50-FB51-4711-892F-5C6F7CAA284F}" srcId="{B92E54A8-D6C1-42D2-A524-D38CC9693799}" destId="{CA52F8D9-86C2-4FFE-BF25-687EA19BB83A}" srcOrd="1" destOrd="0" parTransId="{8181EF74-5748-4B5D-AAC0-86A79C052EAC}" sibTransId="{8ED06FCC-161A-47F5-9521-126D004A9D02}"/>
    <dgm:cxn modelId="{E7878C74-A05C-4DC3-989B-EB6202FEC913}" srcId="{CA52F8D9-86C2-4FFE-BF25-687EA19BB83A}" destId="{C03CA824-35FF-41DC-83A0-03264C529D13}" srcOrd="1" destOrd="0" parTransId="{3E402AB4-7507-491A-8005-35D44D606D18}" sibTransId="{CACE2E61-18CE-481F-B4EF-0F443245AA75}"/>
    <dgm:cxn modelId="{A9E2A77B-1395-486E-9878-033BA0358F83}" srcId="{FC188542-89AE-458C-A465-51FC0A9501AB}" destId="{7B8CD2F7-6008-4834-9A24-B7CFA9F14B85}" srcOrd="0" destOrd="0" parTransId="{25D6BC77-2DB0-4EC0-A1F5-A5C936293199}" sibTransId="{6A7BBA1D-CD86-4BF1-9CDC-3D5DE7104F3E}"/>
    <dgm:cxn modelId="{F5028980-3230-4D23-86B7-391599C78E43}" type="presOf" srcId="{2AB28379-26B5-48AA-BC55-8C5368D2604C}" destId="{15AE535F-E2E5-4368-BCA1-35C9F34E3CA0}" srcOrd="1" destOrd="1" presId="urn:microsoft.com/office/officeart/2005/8/layout/hProcess4"/>
    <dgm:cxn modelId="{87341082-BE44-4A16-811C-E2B57AA1CBEF}" type="presOf" srcId="{CA52F8D9-86C2-4FFE-BF25-687EA19BB83A}" destId="{72E2DEE8-DDF7-495C-81A2-A3085CE0A3B7}" srcOrd="0" destOrd="0" presId="urn:microsoft.com/office/officeart/2005/8/layout/hProcess4"/>
    <dgm:cxn modelId="{78A4158E-20A5-4F13-A41F-FF53C8EB169E}" type="presOf" srcId="{4CF6186F-2578-4306-B09B-BFD8E0BDC8A9}" destId="{6A3B0CB4-3C3F-4448-B29E-B7E6FA2AE115}" srcOrd="1" destOrd="3" presId="urn:microsoft.com/office/officeart/2005/8/layout/hProcess4"/>
    <dgm:cxn modelId="{315D5E94-B523-4D9C-8F34-E45DFC2922F3}" type="presOf" srcId="{3AC53195-89DB-4D9E-B332-7701FD2CB357}" destId="{3BA4C82B-5576-4147-98E8-B9B745D30F06}" srcOrd="0" destOrd="2" presId="urn:microsoft.com/office/officeart/2005/8/layout/hProcess4"/>
    <dgm:cxn modelId="{21308B95-53A8-4F2B-8EFA-7DB1555CF5F7}" type="presOf" srcId="{A461DE09-949A-4D69-8E54-60EA8F46076B}" destId="{BA9D7EB4-7B5F-48C9-9139-82DC9F6CCFF6}" srcOrd="0" destOrd="0" presId="urn:microsoft.com/office/officeart/2005/8/layout/hProcess4"/>
    <dgm:cxn modelId="{FE4AF19B-C5DD-4E2D-A239-FE569E3DEEEC}" type="presOf" srcId="{27945473-92CF-4D35-898E-982C62B83011}" destId="{3BA4C82B-5576-4147-98E8-B9B745D30F06}" srcOrd="0" destOrd="3" presId="urn:microsoft.com/office/officeart/2005/8/layout/hProcess4"/>
    <dgm:cxn modelId="{04B4A6A2-0A9F-43DB-81BC-AC33F3127CAB}" srcId="{FC188542-89AE-458C-A465-51FC0A9501AB}" destId="{25454750-70DE-4082-B53F-B8324BB90F0A}" srcOrd="2" destOrd="0" parTransId="{2F878106-6C3A-423F-B0E5-4C65C106C505}" sibTransId="{3222BD77-680B-4C5E-82A1-C39F9CD2E4F5}"/>
    <dgm:cxn modelId="{60339BA5-3453-4928-8E61-F633BD6C3354}" type="presOf" srcId="{3AC53195-89DB-4D9E-B332-7701FD2CB357}" destId="{94E303FA-A3F6-4E20-9446-815F276CBEED}" srcOrd="1" destOrd="2" presId="urn:microsoft.com/office/officeart/2005/8/layout/hProcess4"/>
    <dgm:cxn modelId="{D8C8E2AA-D91E-4000-B109-E33722782A86}" type="presOf" srcId="{2AB28379-26B5-48AA-BC55-8C5368D2604C}" destId="{A9DD6C4A-8EB5-49C4-8B12-9C2149786EC2}" srcOrd="0" destOrd="1" presId="urn:microsoft.com/office/officeart/2005/8/layout/hProcess4"/>
    <dgm:cxn modelId="{79949EB0-6F5F-46FA-9F36-F294FCDC8C03}" type="presOf" srcId="{4CF6186F-2578-4306-B09B-BFD8E0BDC8A9}" destId="{7483516E-FFA7-4EE4-96B0-CB35B9261326}" srcOrd="0" destOrd="3" presId="urn:microsoft.com/office/officeart/2005/8/layout/hProcess4"/>
    <dgm:cxn modelId="{68F805BC-7916-4489-B975-8420613478FF}" srcId="{FC188542-89AE-458C-A465-51FC0A9501AB}" destId="{6D3DA990-36CD-419F-8CE8-18599E58606A}" srcOrd="1" destOrd="0" parTransId="{BD212405-144A-42DA-B5E3-0FD939046946}" sibTransId="{0EABC126-DBDC-415C-97BF-CECF70E74B6B}"/>
    <dgm:cxn modelId="{686753BD-5048-4B12-90A8-6C999B8E3C91}" srcId="{FC188542-89AE-458C-A465-51FC0A9501AB}" destId="{4CF6186F-2578-4306-B09B-BFD8E0BDC8A9}" srcOrd="3" destOrd="0" parTransId="{A91A44C5-5947-4930-B3EC-05B827B7DB77}" sibTransId="{662F8C3D-B3DD-4D9C-B8E0-6E357D99164D}"/>
    <dgm:cxn modelId="{0B540BBE-A2B8-4A7D-A8C0-45CDD139AD3F}" type="presOf" srcId="{3A5BA73B-91BC-4D65-95FF-BCBF5008FDEC}" destId="{94E303FA-A3F6-4E20-9446-815F276CBEED}" srcOrd="1" destOrd="4" presId="urn:microsoft.com/office/officeart/2005/8/layout/hProcess4"/>
    <dgm:cxn modelId="{156374C6-715A-4171-B6AD-0E855FCD4EEB}" type="presOf" srcId="{514F1BF2-51C8-452D-A934-F827C1CF3E64}" destId="{A9DD6C4A-8EB5-49C4-8B12-9C2149786EC2}" srcOrd="0" destOrd="0" presId="urn:microsoft.com/office/officeart/2005/8/layout/hProcess4"/>
    <dgm:cxn modelId="{22EADBC7-C0A2-43B8-B0EA-01CF0EE44FA4}" type="presOf" srcId="{C03CA824-35FF-41DC-83A0-03264C529D13}" destId="{94E303FA-A3F6-4E20-9446-815F276CBEED}" srcOrd="1" destOrd="1" presId="urn:microsoft.com/office/officeart/2005/8/layout/hProcess4"/>
    <dgm:cxn modelId="{4A6128C9-2D7F-46E4-BFF1-9E6BF4286B0F}" type="presOf" srcId="{36543706-33F5-4CAA-8461-3C2D13348A27}" destId="{15AE535F-E2E5-4368-BCA1-35C9F34E3CA0}" srcOrd="1" destOrd="2" presId="urn:microsoft.com/office/officeart/2005/8/layout/hProcess4"/>
    <dgm:cxn modelId="{6BB4FAC9-F919-4BF6-8B47-37BA3F44EA56}" srcId="{A461DE09-949A-4D69-8E54-60EA8F46076B}" destId="{2AB28379-26B5-48AA-BC55-8C5368D2604C}" srcOrd="1" destOrd="0" parTransId="{13A3FA6D-1085-4F4F-8F9C-5B817E232EA5}" sibTransId="{94FDA25E-D4A9-417C-9396-8F11758ABDBF}"/>
    <dgm:cxn modelId="{54B129CB-294D-426B-8F60-8BF470696780}" type="presOf" srcId="{3A5BA73B-91BC-4D65-95FF-BCBF5008FDEC}" destId="{3BA4C82B-5576-4147-98E8-B9B745D30F06}" srcOrd="0" destOrd="4" presId="urn:microsoft.com/office/officeart/2005/8/layout/hProcess4"/>
    <dgm:cxn modelId="{DC046ECE-5F80-4C93-A6AC-BD5A6DEEC55B}" type="presOf" srcId="{55A849D9-0C1C-43F1-9E36-2E6BD18E3FE8}" destId="{94E303FA-A3F6-4E20-9446-815F276CBEED}" srcOrd="1" destOrd="0" presId="urn:microsoft.com/office/officeart/2005/8/layout/hProcess4"/>
    <dgm:cxn modelId="{EBFF9BD3-6C30-42A6-B8CA-CDC0290CD67B}" type="presOf" srcId="{805340C3-427E-42E5-9282-4A81E5395CC8}" destId="{15AE535F-E2E5-4368-BCA1-35C9F34E3CA0}" srcOrd="1" destOrd="4" presId="urn:microsoft.com/office/officeart/2005/8/layout/hProcess4"/>
    <dgm:cxn modelId="{B67EB1D5-C1BF-41D1-B512-5F97589DA81D}" srcId="{A461DE09-949A-4D69-8E54-60EA8F46076B}" destId="{36543706-33F5-4CAA-8461-3C2D13348A27}" srcOrd="2" destOrd="0" parTransId="{BD0E9270-701F-4509-889D-6A99784F36C8}" sibTransId="{E60F9C2A-5F3F-4FE9-BB84-2D25F82404CA}"/>
    <dgm:cxn modelId="{193846D7-D0A2-409B-B485-C6C80D7925F5}" srcId="{CA52F8D9-86C2-4FFE-BF25-687EA19BB83A}" destId="{55A849D9-0C1C-43F1-9E36-2E6BD18E3FE8}" srcOrd="0" destOrd="0" parTransId="{6C34F4DB-E3A6-49BD-9168-454260A8160F}" sibTransId="{798F0D08-D724-4AC1-A480-52270B347301}"/>
    <dgm:cxn modelId="{12D2A7DD-D039-406F-BE67-0C4D5D57432F}" type="presOf" srcId="{6D3DA990-36CD-419F-8CE8-18599E58606A}" destId="{6A3B0CB4-3C3F-4448-B29E-B7E6FA2AE115}" srcOrd="1" destOrd="1" presId="urn:microsoft.com/office/officeart/2005/8/layout/hProcess4"/>
    <dgm:cxn modelId="{D2875EDE-6FF2-4DAD-9D96-FBD7F8EE7C38}" type="presOf" srcId="{81A97539-C179-4BE1-B973-209FC446BD29}" destId="{15AE535F-E2E5-4368-BCA1-35C9F34E3CA0}" srcOrd="1" destOrd="3" presId="urn:microsoft.com/office/officeart/2005/8/layout/hProcess4"/>
    <dgm:cxn modelId="{6C3AD1E3-8D3C-4505-A03F-FAF711DE0B84}" type="presOf" srcId="{3F59276B-5173-4E64-B9D3-B6F6BC6E656A}" destId="{15AE535F-E2E5-4368-BCA1-35C9F34E3CA0}" srcOrd="1" destOrd="5" presId="urn:microsoft.com/office/officeart/2005/8/layout/hProcess4"/>
    <dgm:cxn modelId="{60658AF4-04F0-487A-BA30-BAE4C1001BB4}" type="presOf" srcId="{81A97539-C179-4BE1-B973-209FC446BD29}" destId="{A9DD6C4A-8EB5-49C4-8B12-9C2149786EC2}" srcOrd="0" destOrd="3" presId="urn:microsoft.com/office/officeart/2005/8/layout/hProcess4"/>
    <dgm:cxn modelId="{27E8A4F5-157A-423A-AC0E-C1E6353E1F63}" srcId="{B92E54A8-D6C1-42D2-A524-D38CC9693799}" destId="{A461DE09-949A-4D69-8E54-60EA8F46076B}" srcOrd="2" destOrd="0" parTransId="{8DD0D97B-C7A4-438A-B202-5A40879C5E1C}" sibTransId="{7DB3B1BB-099C-4072-A9BA-579FA1028534}"/>
    <dgm:cxn modelId="{FFD0DDF5-E0D0-4DA7-A4EA-950F23D5BF1C}" type="presOf" srcId="{514F1BF2-51C8-452D-A934-F827C1CF3E64}" destId="{15AE535F-E2E5-4368-BCA1-35C9F34E3CA0}" srcOrd="1" destOrd="0" presId="urn:microsoft.com/office/officeart/2005/8/layout/hProcess4"/>
    <dgm:cxn modelId="{89D6E3FF-26AC-411B-BE44-273E0DA2AF20}" srcId="{CA52F8D9-86C2-4FFE-BF25-687EA19BB83A}" destId="{27945473-92CF-4D35-898E-982C62B83011}" srcOrd="3" destOrd="0" parTransId="{CDE94655-6F18-4D70-9283-FEF0407A32A2}" sibTransId="{DFAD994C-9DC0-41E4-BA5F-75DF5F407C2E}"/>
    <dgm:cxn modelId="{61568D81-E3A4-451C-9544-91E984F1913B}" type="presParOf" srcId="{2591B84E-8B86-4573-90CF-6EF3851755C8}" destId="{8DFEC652-A41E-4CB3-A6DE-CD9D9276FBA8}" srcOrd="0" destOrd="0" presId="urn:microsoft.com/office/officeart/2005/8/layout/hProcess4"/>
    <dgm:cxn modelId="{A926AF41-8B75-4BBD-A14C-7DF69A4D4E0E}" type="presParOf" srcId="{2591B84E-8B86-4573-90CF-6EF3851755C8}" destId="{A5103729-D357-4A9F-898F-6D78E65475BC}" srcOrd="1" destOrd="0" presId="urn:microsoft.com/office/officeart/2005/8/layout/hProcess4"/>
    <dgm:cxn modelId="{6FCB79B8-1849-44D6-BD18-DC6164470D88}" type="presParOf" srcId="{2591B84E-8B86-4573-90CF-6EF3851755C8}" destId="{E03A8B4D-3B49-46C2-A2A2-09A21FB197D7}" srcOrd="2" destOrd="0" presId="urn:microsoft.com/office/officeart/2005/8/layout/hProcess4"/>
    <dgm:cxn modelId="{B708B851-9002-46A0-89C6-5B7E81BF0DD7}" type="presParOf" srcId="{E03A8B4D-3B49-46C2-A2A2-09A21FB197D7}" destId="{F687FF42-F0B3-46E4-B67C-9628E05725F6}" srcOrd="0" destOrd="0" presId="urn:microsoft.com/office/officeart/2005/8/layout/hProcess4"/>
    <dgm:cxn modelId="{272795AA-974F-475F-B5E8-E179F80AEE6B}" type="presParOf" srcId="{F687FF42-F0B3-46E4-B67C-9628E05725F6}" destId="{76A4D25C-CC8B-4770-951C-4341887638BB}" srcOrd="0" destOrd="0" presId="urn:microsoft.com/office/officeart/2005/8/layout/hProcess4"/>
    <dgm:cxn modelId="{F7B2CA46-7C5C-41A4-B286-AAAE4DE6F6A6}" type="presParOf" srcId="{F687FF42-F0B3-46E4-B67C-9628E05725F6}" destId="{7483516E-FFA7-4EE4-96B0-CB35B9261326}" srcOrd="1" destOrd="0" presId="urn:microsoft.com/office/officeart/2005/8/layout/hProcess4"/>
    <dgm:cxn modelId="{3116629C-6386-4C42-BD51-7463DFFEAA03}" type="presParOf" srcId="{F687FF42-F0B3-46E4-B67C-9628E05725F6}" destId="{6A3B0CB4-3C3F-4448-B29E-B7E6FA2AE115}" srcOrd="2" destOrd="0" presId="urn:microsoft.com/office/officeart/2005/8/layout/hProcess4"/>
    <dgm:cxn modelId="{7F33AB4E-8EF7-42FD-A801-4DF8C20C02EB}" type="presParOf" srcId="{F687FF42-F0B3-46E4-B67C-9628E05725F6}" destId="{9EFBD0C2-5F8F-484F-9B23-BE142FE727DC}" srcOrd="3" destOrd="0" presId="urn:microsoft.com/office/officeart/2005/8/layout/hProcess4"/>
    <dgm:cxn modelId="{B6C7AB36-2D8E-4F53-B019-59FC86953757}" type="presParOf" srcId="{F687FF42-F0B3-46E4-B67C-9628E05725F6}" destId="{87DA17EE-C82F-4394-A637-E683EEA27122}" srcOrd="4" destOrd="0" presId="urn:microsoft.com/office/officeart/2005/8/layout/hProcess4"/>
    <dgm:cxn modelId="{512EA1A4-186D-40D1-A56B-5AC75AC3A40C}" type="presParOf" srcId="{E03A8B4D-3B49-46C2-A2A2-09A21FB197D7}" destId="{DBB1B473-848A-4C1C-860F-C329263E978D}" srcOrd="1" destOrd="0" presId="urn:microsoft.com/office/officeart/2005/8/layout/hProcess4"/>
    <dgm:cxn modelId="{5AFD406F-1138-474B-93AE-14A86CB6E7C8}" type="presParOf" srcId="{E03A8B4D-3B49-46C2-A2A2-09A21FB197D7}" destId="{BC31DD36-6044-456E-A320-EF465B398153}" srcOrd="2" destOrd="0" presId="urn:microsoft.com/office/officeart/2005/8/layout/hProcess4"/>
    <dgm:cxn modelId="{45890A44-EEA5-4706-93B8-F3ED93E1E0BA}" type="presParOf" srcId="{BC31DD36-6044-456E-A320-EF465B398153}" destId="{FA084768-8E12-4D30-9EC5-60A6007AC409}" srcOrd="0" destOrd="0" presId="urn:microsoft.com/office/officeart/2005/8/layout/hProcess4"/>
    <dgm:cxn modelId="{4BA4784D-A175-4D07-BC3F-9C727F77FA08}" type="presParOf" srcId="{BC31DD36-6044-456E-A320-EF465B398153}" destId="{3BA4C82B-5576-4147-98E8-B9B745D30F06}" srcOrd="1" destOrd="0" presId="urn:microsoft.com/office/officeart/2005/8/layout/hProcess4"/>
    <dgm:cxn modelId="{506C3592-94AA-4AC9-8591-E39191F33F1F}" type="presParOf" srcId="{BC31DD36-6044-456E-A320-EF465B398153}" destId="{94E303FA-A3F6-4E20-9446-815F276CBEED}" srcOrd="2" destOrd="0" presId="urn:microsoft.com/office/officeart/2005/8/layout/hProcess4"/>
    <dgm:cxn modelId="{564830C0-CA77-4737-8CA4-CDF4AA4C5FD3}" type="presParOf" srcId="{BC31DD36-6044-456E-A320-EF465B398153}" destId="{72E2DEE8-DDF7-495C-81A2-A3085CE0A3B7}" srcOrd="3" destOrd="0" presId="urn:microsoft.com/office/officeart/2005/8/layout/hProcess4"/>
    <dgm:cxn modelId="{AAA285B4-BF6F-40F4-BF74-B7FE7DA1F44B}" type="presParOf" srcId="{BC31DD36-6044-456E-A320-EF465B398153}" destId="{8F8BADC5-A36C-4E20-B77A-AC572E0A2F82}" srcOrd="4" destOrd="0" presId="urn:microsoft.com/office/officeart/2005/8/layout/hProcess4"/>
    <dgm:cxn modelId="{D7871767-D5B3-4D4D-810D-85D907BE9E83}" type="presParOf" srcId="{E03A8B4D-3B49-46C2-A2A2-09A21FB197D7}" destId="{FEFF769B-25AD-470F-B202-91C14DE4301C}" srcOrd="3" destOrd="0" presId="urn:microsoft.com/office/officeart/2005/8/layout/hProcess4"/>
    <dgm:cxn modelId="{E3D009BB-8FD2-4DDE-AF65-C160D5A538DE}" type="presParOf" srcId="{E03A8B4D-3B49-46C2-A2A2-09A21FB197D7}" destId="{6114C306-F4DC-4EF4-86BE-69A1C1BD9DBA}" srcOrd="4" destOrd="0" presId="urn:microsoft.com/office/officeart/2005/8/layout/hProcess4"/>
    <dgm:cxn modelId="{D325DA60-2A8F-40EE-8E1B-1EB0FD511E28}" type="presParOf" srcId="{6114C306-F4DC-4EF4-86BE-69A1C1BD9DBA}" destId="{B6FEDD6F-C65B-4CDD-A08D-5E7E4A4EA4DA}" srcOrd="0" destOrd="0" presId="urn:microsoft.com/office/officeart/2005/8/layout/hProcess4"/>
    <dgm:cxn modelId="{BD86CF11-772A-47D7-A1A2-E912526460BB}" type="presParOf" srcId="{6114C306-F4DC-4EF4-86BE-69A1C1BD9DBA}" destId="{A9DD6C4A-8EB5-49C4-8B12-9C2149786EC2}" srcOrd="1" destOrd="0" presId="urn:microsoft.com/office/officeart/2005/8/layout/hProcess4"/>
    <dgm:cxn modelId="{5907047D-EB4F-4BEA-A6BA-7FB7D82931AF}" type="presParOf" srcId="{6114C306-F4DC-4EF4-86BE-69A1C1BD9DBA}" destId="{15AE535F-E2E5-4368-BCA1-35C9F34E3CA0}" srcOrd="2" destOrd="0" presId="urn:microsoft.com/office/officeart/2005/8/layout/hProcess4"/>
    <dgm:cxn modelId="{4D44880E-D819-4753-B5BD-425D01058C7F}" type="presParOf" srcId="{6114C306-F4DC-4EF4-86BE-69A1C1BD9DBA}" destId="{BA9D7EB4-7B5F-48C9-9139-82DC9F6CCFF6}" srcOrd="3" destOrd="0" presId="urn:microsoft.com/office/officeart/2005/8/layout/hProcess4"/>
    <dgm:cxn modelId="{D776A26C-43C7-4E85-804E-4E1C009D0089}" type="presParOf" srcId="{6114C306-F4DC-4EF4-86BE-69A1C1BD9DBA}" destId="{39AE4C5C-C31C-4B38-B1C8-3D98C7F3F920}" srcOrd="4" destOrd="0" presId="urn:microsoft.com/office/officeart/2005/8/layout/h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EB56CE-5455-4D0E-BB63-7E0F0A899AE4}" type="doc">
      <dgm:prSet loTypeId="urn:microsoft.com/office/officeart/2005/8/layout/process1" loCatId="process" qsTypeId="urn:microsoft.com/office/officeart/2005/8/quickstyle/simple1" qsCatId="simple" csTypeId="urn:microsoft.com/office/officeart/2005/8/colors/accent1_2" csCatId="accent1" phldr="1"/>
      <dgm:spPr/>
    </dgm:pt>
    <dgm:pt modelId="{B43E3F8D-B9C3-466D-A6CA-45BCD648A575}">
      <dgm:prSet phldrT="[Text]" custT="1"/>
      <dgm:spPr/>
      <dgm:t>
        <a:bodyPr/>
        <a:lstStyle/>
        <a:p>
          <a:pPr algn="ctr"/>
          <a:r>
            <a:rPr lang="sv-SE" sz="1000">
              <a:solidFill>
                <a:schemeClr val="tx2"/>
              </a:solidFill>
              <a:latin typeface="+mn-lt"/>
            </a:rPr>
            <a:t>Begäran om ersättning</a:t>
          </a:r>
        </a:p>
      </dgm:t>
    </dgm:pt>
    <dgm:pt modelId="{6F09B113-04CC-4F28-BD27-14E339EEE476}" type="parTrans" cxnId="{2F93D42F-C400-41DB-BD2B-45A13603F7A4}">
      <dgm:prSet/>
      <dgm:spPr/>
      <dgm:t>
        <a:bodyPr/>
        <a:lstStyle/>
        <a:p>
          <a:pPr algn="ctr"/>
          <a:endParaRPr lang="sv-SE"/>
        </a:p>
      </dgm:t>
    </dgm:pt>
    <dgm:pt modelId="{0D1F377F-FD3C-486C-8F62-0ACED1574590}" type="sibTrans" cxnId="{2F93D42F-C400-41DB-BD2B-45A13603F7A4}">
      <dgm:prSet/>
      <dgm:spPr/>
      <dgm:t>
        <a:bodyPr/>
        <a:lstStyle/>
        <a:p>
          <a:pPr algn="ctr"/>
          <a:endParaRPr lang="sv-SE"/>
        </a:p>
      </dgm:t>
    </dgm:pt>
    <dgm:pt modelId="{AF3888CA-CC6B-48FD-AE86-46457D99913E}">
      <dgm:prSet phldrT="[Text]" custT="1"/>
      <dgm:spPr/>
      <dgm:t>
        <a:bodyPr/>
        <a:lstStyle/>
        <a:p>
          <a:pPr algn="ctr"/>
          <a:r>
            <a:rPr lang="sv-SE" sz="1000">
              <a:solidFill>
                <a:schemeClr val="tx2"/>
              </a:solidFill>
              <a:latin typeface="+mn-lt"/>
            </a:rPr>
            <a:t>Förvaltaren beslutar</a:t>
          </a:r>
        </a:p>
        <a:p>
          <a:pPr algn="ctr"/>
          <a:r>
            <a:rPr lang="sv-SE" sz="1000">
              <a:solidFill>
                <a:schemeClr val="tx2"/>
              </a:solidFill>
              <a:latin typeface="+mn-lt"/>
            </a:rPr>
            <a:t>Handläggaren skriver beslut enligt nedan och betalar ut eventuell ersättning</a:t>
          </a:r>
        </a:p>
      </dgm:t>
    </dgm:pt>
    <dgm:pt modelId="{17D3689A-3040-4ED0-A452-7DD284F66475}" type="parTrans" cxnId="{F1504C83-A8BB-426D-AA12-B210FB75E4F4}">
      <dgm:prSet/>
      <dgm:spPr/>
      <dgm:t>
        <a:bodyPr/>
        <a:lstStyle/>
        <a:p>
          <a:pPr algn="ctr"/>
          <a:endParaRPr lang="sv-SE"/>
        </a:p>
      </dgm:t>
    </dgm:pt>
    <dgm:pt modelId="{E43D1BA4-02F9-43EE-A528-3E8755AD2A73}" type="sibTrans" cxnId="{F1504C83-A8BB-426D-AA12-B210FB75E4F4}">
      <dgm:prSet/>
      <dgm:spPr/>
      <dgm:t>
        <a:bodyPr/>
        <a:lstStyle/>
        <a:p>
          <a:pPr algn="ctr"/>
          <a:endParaRPr lang="sv-SE"/>
        </a:p>
      </dgm:t>
    </dgm:pt>
    <dgm:pt modelId="{F5389123-9D75-4D06-AD1D-65E5D5CC1851}">
      <dgm:prSet phldrT="[Text]" custT="1"/>
      <dgm:spPr/>
      <dgm:t>
        <a:bodyPr/>
        <a:lstStyle/>
        <a:p>
          <a:pPr algn="ctr"/>
          <a:r>
            <a:rPr lang="sv-SE" sz="1000">
              <a:solidFill>
                <a:schemeClr val="tx2"/>
              </a:solidFill>
              <a:latin typeface="+mn-lt"/>
            </a:rPr>
            <a:t>Handläggaren e-postar beslutet till den som begärt ersättning (med begäran om mottagningsbekräftelse</a:t>
          </a:r>
          <a:r>
            <a:rPr lang="sv-SE" sz="1200">
              <a:latin typeface="+mn-lt"/>
            </a:rPr>
            <a:t>)</a:t>
          </a:r>
          <a:endParaRPr lang="sv-SE" sz="1100">
            <a:latin typeface="+mn-lt"/>
          </a:endParaRPr>
        </a:p>
      </dgm:t>
    </dgm:pt>
    <dgm:pt modelId="{7EE9CB9A-BD3E-42A3-A36A-2839E292CD37}" type="parTrans" cxnId="{0EDF2534-702C-438D-BB81-A3B717E30833}">
      <dgm:prSet/>
      <dgm:spPr/>
      <dgm:t>
        <a:bodyPr/>
        <a:lstStyle/>
        <a:p>
          <a:pPr algn="ctr"/>
          <a:endParaRPr lang="sv-SE"/>
        </a:p>
      </dgm:t>
    </dgm:pt>
    <dgm:pt modelId="{95EA12B6-B52A-43FF-B6A3-C48ECD33AE37}" type="sibTrans" cxnId="{0EDF2534-702C-438D-BB81-A3B717E30833}">
      <dgm:prSet/>
      <dgm:spPr/>
      <dgm:t>
        <a:bodyPr/>
        <a:lstStyle/>
        <a:p>
          <a:pPr algn="ctr"/>
          <a:endParaRPr lang="sv-SE"/>
        </a:p>
      </dgm:t>
    </dgm:pt>
    <dgm:pt modelId="{9B1C602D-DE69-4883-91E9-2CD8F4FFC384}" type="pres">
      <dgm:prSet presAssocID="{A1EB56CE-5455-4D0E-BB63-7E0F0A899AE4}" presName="Name0" presStyleCnt="0">
        <dgm:presLayoutVars>
          <dgm:dir/>
          <dgm:resizeHandles val="exact"/>
        </dgm:presLayoutVars>
      </dgm:prSet>
      <dgm:spPr/>
    </dgm:pt>
    <dgm:pt modelId="{1AEA0A62-0565-4E02-B41D-663E76D9D1EB}" type="pres">
      <dgm:prSet presAssocID="{B43E3F8D-B9C3-466D-A6CA-45BCD648A575}" presName="node" presStyleLbl="node1" presStyleIdx="0" presStyleCnt="3">
        <dgm:presLayoutVars>
          <dgm:bulletEnabled val="1"/>
        </dgm:presLayoutVars>
      </dgm:prSet>
      <dgm:spPr/>
    </dgm:pt>
    <dgm:pt modelId="{DB989C57-0299-47C8-8BE3-5F198D2C8015}" type="pres">
      <dgm:prSet presAssocID="{0D1F377F-FD3C-486C-8F62-0ACED1574590}" presName="sibTrans" presStyleLbl="sibTrans2D1" presStyleIdx="0" presStyleCnt="2"/>
      <dgm:spPr/>
    </dgm:pt>
    <dgm:pt modelId="{0DC847D4-9DE6-4F82-B93A-CE7292095C3E}" type="pres">
      <dgm:prSet presAssocID="{0D1F377F-FD3C-486C-8F62-0ACED1574590}" presName="connectorText" presStyleLbl="sibTrans2D1" presStyleIdx="0" presStyleCnt="2"/>
      <dgm:spPr/>
    </dgm:pt>
    <dgm:pt modelId="{58866A78-5D64-471F-B783-4B6AB696B003}" type="pres">
      <dgm:prSet presAssocID="{AF3888CA-CC6B-48FD-AE86-46457D99913E}" presName="node" presStyleLbl="node1" presStyleIdx="1" presStyleCnt="3">
        <dgm:presLayoutVars>
          <dgm:bulletEnabled val="1"/>
        </dgm:presLayoutVars>
      </dgm:prSet>
      <dgm:spPr/>
    </dgm:pt>
    <dgm:pt modelId="{8EAFD306-0034-441C-9F7C-81B1AB118B9A}" type="pres">
      <dgm:prSet presAssocID="{E43D1BA4-02F9-43EE-A528-3E8755AD2A73}" presName="sibTrans" presStyleLbl="sibTrans2D1" presStyleIdx="1" presStyleCnt="2"/>
      <dgm:spPr/>
    </dgm:pt>
    <dgm:pt modelId="{E7E2C8BD-C16A-456B-A949-F45FCCE1AC65}" type="pres">
      <dgm:prSet presAssocID="{E43D1BA4-02F9-43EE-A528-3E8755AD2A73}" presName="connectorText" presStyleLbl="sibTrans2D1" presStyleIdx="1" presStyleCnt="2"/>
      <dgm:spPr/>
    </dgm:pt>
    <dgm:pt modelId="{AF1B68D0-B50C-4A25-AB54-D307E712ED83}" type="pres">
      <dgm:prSet presAssocID="{F5389123-9D75-4D06-AD1D-65E5D5CC1851}" presName="node" presStyleLbl="node1" presStyleIdx="2" presStyleCnt="3">
        <dgm:presLayoutVars>
          <dgm:bulletEnabled val="1"/>
        </dgm:presLayoutVars>
      </dgm:prSet>
      <dgm:spPr/>
    </dgm:pt>
  </dgm:ptLst>
  <dgm:cxnLst>
    <dgm:cxn modelId="{76B62E01-D4D8-48B0-A965-A7DA7E719E38}" type="presOf" srcId="{F5389123-9D75-4D06-AD1D-65E5D5CC1851}" destId="{AF1B68D0-B50C-4A25-AB54-D307E712ED83}" srcOrd="0" destOrd="0" presId="urn:microsoft.com/office/officeart/2005/8/layout/process1"/>
    <dgm:cxn modelId="{2F93D42F-C400-41DB-BD2B-45A13603F7A4}" srcId="{A1EB56CE-5455-4D0E-BB63-7E0F0A899AE4}" destId="{B43E3F8D-B9C3-466D-A6CA-45BCD648A575}" srcOrd="0" destOrd="0" parTransId="{6F09B113-04CC-4F28-BD27-14E339EEE476}" sibTransId="{0D1F377F-FD3C-486C-8F62-0ACED1574590}"/>
    <dgm:cxn modelId="{0EDF2534-702C-438D-BB81-A3B717E30833}" srcId="{A1EB56CE-5455-4D0E-BB63-7E0F0A899AE4}" destId="{F5389123-9D75-4D06-AD1D-65E5D5CC1851}" srcOrd="2" destOrd="0" parTransId="{7EE9CB9A-BD3E-42A3-A36A-2839E292CD37}" sibTransId="{95EA12B6-B52A-43FF-B6A3-C48ECD33AE37}"/>
    <dgm:cxn modelId="{14DB8B64-B582-4587-807E-10942EB92332}" type="presOf" srcId="{A1EB56CE-5455-4D0E-BB63-7E0F0A899AE4}" destId="{9B1C602D-DE69-4883-91E9-2CD8F4FFC384}" srcOrd="0" destOrd="0" presId="urn:microsoft.com/office/officeart/2005/8/layout/process1"/>
    <dgm:cxn modelId="{4C4BF37D-BF31-4102-B916-B9D91605DB0F}" type="presOf" srcId="{0D1F377F-FD3C-486C-8F62-0ACED1574590}" destId="{DB989C57-0299-47C8-8BE3-5F198D2C8015}" srcOrd="0" destOrd="0" presId="urn:microsoft.com/office/officeart/2005/8/layout/process1"/>
    <dgm:cxn modelId="{F1504C83-A8BB-426D-AA12-B210FB75E4F4}" srcId="{A1EB56CE-5455-4D0E-BB63-7E0F0A899AE4}" destId="{AF3888CA-CC6B-48FD-AE86-46457D99913E}" srcOrd="1" destOrd="0" parTransId="{17D3689A-3040-4ED0-A452-7DD284F66475}" sibTransId="{E43D1BA4-02F9-43EE-A528-3E8755AD2A73}"/>
    <dgm:cxn modelId="{25E4BB84-7683-4306-8325-40BAC605FC03}" type="presOf" srcId="{0D1F377F-FD3C-486C-8F62-0ACED1574590}" destId="{0DC847D4-9DE6-4F82-B93A-CE7292095C3E}" srcOrd="1" destOrd="0" presId="urn:microsoft.com/office/officeart/2005/8/layout/process1"/>
    <dgm:cxn modelId="{05EB639D-F042-4E6F-BF30-36F734150B6B}" type="presOf" srcId="{E43D1BA4-02F9-43EE-A528-3E8755AD2A73}" destId="{8EAFD306-0034-441C-9F7C-81B1AB118B9A}" srcOrd="0" destOrd="0" presId="urn:microsoft.com/office/officeart/2005/8/layout/process1"/>
    <dgm:cxn modelId="{438D7CA5-C828-47D9-9E27-596D4D64835A}" type="presOf" srcId="{E43D1BA4-02F9-43EE-A528-3E8755AD2A73}" destId="{E7E2C8BD-C16A-456B-A949-F45FCCE1AC65}" srcOrd="1" destOrd="0" presId="urn:microsoft.com/office/officeart/2005/8/layout/process1"/>
    <dgm:cxn modelId="{9D253DCA-79EA-427E-8929-CE21726E67BD}" type="presOf" srcId="{B43E3F8D-B9C3-466D-A6CA-45BCD648A575}" destId="{1AEA0A62-0565-4E02-B41D-663E76D9D1EB}" srcOrd="0" destOrd="0" presId="urn:microsoft.com/office/officeart/2005/8/layout/process1"/>
    <dgm:cxn modelId="{FEB1FBEC-CB16-4972-9BC1-1F01058847C1}" type="presOf" srcId="{AF3888CA-CC6B-48FD-AE86-46457D99913E}" destId="{58866A78-5D64-471F-B783-4B6AB696B003}" srcOrd="0" destOrd="0" presId="urn:microsoft.com/office/officeart/2005/8/layout/process1"/>
    <dgm:cxn modelId="{9FA43AAE-A3E0-4890-B0B5-12134A719FE2}" type="presParOf" srcId="{9B1C602D-DE69-4883-91E9-2CD8F4FFC384}" destId="{1AEA0A62-0565-4E02-B41D-663E76D9D1EB}" srcOrd="0" destOrd="0" presId="urn:microsoft.com/office/officeart/2005/8/layout/process1"/>
    <dgm:cxn modelId="{DB838F0B-D190-4EBD-8E16-78552CE0843F}" type="presParOf" srcId="{9B1C602D-DE69-4883-91E9-2CD8F4FFC384}" destId="{DB989C57-0299-47C8-8BE3-5F198D2C8015}" srcOrd="1" destOrd="0" presId="urn:microsoft.com/office/officeart/2005/8/layout/process1"/>
    <dgm:cxn modelId="{7ECA9403-5005-4C70-B467-2833E3093A48}" type="presParOf" srcId="{DB989C57-0299-47C8-8BE3-5F198D2C8015}" destId="{0DC847D4-9DE6-4F82-B93A-CE7292095C3E}" srcOrd="0" destOrd="0" presId="urn:microsoft.com/office/officeart/2005/8/layout/process1"/>
    <dgm:cxn modelId="{F06A33B9-17D7-4ADB-9D63-4F96F910EA6A}" type="presParOf" srcId="{9B1C602D-DE69-4883-91E9-2CD8F4FFC384}" destId="{58866A78-5D64-471F-B783-4B6AB696B003}" srcOrd="2" destOrd="0" presId="urn:microsoft.com/office/officeart/2005/8/layout/process1"/>
    <dgm:cxn modelId="{C59FF8FA-96C0-43E2-A564-7083F9446519}" type="presParOf" srcId="{9B1C602D-DE69-4883-91E9-2CD8F4FFC384}" destId="{8EAFD306-0034-441C-9F7C-81B1AB118B9A}" srcOrd="3" destOrd="0" presId="urn:microsoft.com/office/officeart/2005/8/layout/process1"/>
    <dgm:cxn modelId="{44195B8F-81B3-438C-A19F-4D16FA7E04A1}" type="presParOf" srcId="{8EAFD306-0034-441C-9F7C-81B1AB118B9A}" destId="{E7E2C8BD-C16A-456B-A949-F45FCCE1AC65}" srcOrd="0" destOrd="0" presId="urn:microsoft.com/office/officeart/2005/8/layout/process1"/>
    <dgm:cxn modelId="{2D796800-6719-4AC6-8092-9859106764B6}" type="presParOf" srcId="{9B1C602D-DE69-4883-91E9-2CD8F4FFC384}" destId="{AF1B68D0-B50C-4A25-AB54-D307E712ED83}"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B07A76-CCB4-4E62-B9E3-5ED73583C3D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v-SE"/>
        </a:p>
      </dgm:t>
    </dgm:pt>
    <dgm:pt modelId="{54B3562B-DA57-4C38-A315-2D5D632C681C}">
      <dgm:prSet phldrT="[Text]" custT="1"/>
      <dgm:spPr/>
      <dgm:t>
        <a:bodyPr/>
        <a:lstStyle/>
        <a:p>
          <a:r>
            <a:rPr lang="sv-SE" sz="1050">
              <a:solidFill>
                <a:schemeClr val="tx2"/>
              </a:solidFill>
              <a:latin typeface="+mn-lt"/>
            </a:rPr>
            <a:t>Boupptecknings-sammanträde</a:t>
          </a:r>
          <a:endParaRPr lang="sv-SE" sz="700">
            <a:solidFill>
              <a:schemeClr val="tx2"/>
            </a:solidFill>
            <a:latin typeface="+mn-lt"/>
          </a:endParaRPr>
        </a:p>
      </dgm:t>
    </dgm:pt>
    <dgm:pt modelId="{F8154D08-8410-4CFF-BBD8-6EE9ECA37668}" type="parTrans" cxnId="{717F77D2-214C-410E-A168-A65D8D7FDA15}">
      <dgm:prSet/>
      <dgm:spPr/>
      <dgm:t>
        <a:bodyPr/>
        <a:lstStyle/>
        <a:p>
          <a:endParaRPr lang="sv-SE"/>
        </a:p>
      </dgm:t>
    </dgm:pt>
    <dgm:pt modelId="{E36E465D-70B8-4146-B7E6-E7E4789A6177}" type="sibTrans" cxnId="{717F77D2-214C-410E-A168-A65D8D7FDA15}">
      <dgm:prSet/>
      <dgm:spPr/>
      <dgm:t>
        <a:bodyPr/>
        <a:lstStyle/>
        <a:p>
          <a:endParaRPr lang="sv-SE"/>
        </a:p>
      </dgm:t>
    </dgm:pt>
    <dgm:pt modelId="{DD663F34-10A0-474E-AC4C-4E6C6C8AB0F4}">
      <dgm:prSet phldrT="[Text]" custT="1"/>
      <dgm:spPr/>
      <dgm:t>
        <a:bodyPr/>
        <a:lstStyle/>
        <a:p>
          <a:r>
            <a:rPr lang="sv-SE" sz="1050">
              <a:solidFill>
                <a:schemeClr val="tx2"/>
              </a:solidFill>
              <a:latin typeface="+mn-lt"/>
            </a:rPr>
            <a:t>De som ska närvara kommer</a:t>
          </a:r>
        </a:p>
      </dgm:t>
    </dgm:pt>
    <dgm:pt modelId="{930FCA25-3176-4A65-B6F7-9C715A928645}" type="parTrans" cxnId="{A2E1CE39-FAA6-4FB6-9873-44E16139573D}">
      <dgm:prSet/>
      <dgm:spPr/>
      <dgm:t>
        <a:bodyPr/>
        <a:lstStyle/>
        <a:p>
          <a:endParaRPr lang="sv-SE"/>
        </a:p>
      </dgm:t>
    </dgm:pt>
    <dgm:pt modelId="{A059EF45-3C5B-4E20-A823-5989B4A3ECA8}" type="sibTrans" cxnId="{A2E1CE39-FAA6-4FB6-9873-44E16139573D}">
      <dgm:prSet/>
      <dgm:spPr/>
      <dgm:t>
        <a:bodyPr/>
        <a:lstStyle/>
        <a:p>
          <a:endParaRPr lang="sv-SE"/>
        </a:p>
      </dgm:t>
    </dgm:pt>
    <dgm:pt modelId="{0D5288C0-DFB6-4832-A08C-470518AA5DBE}">
      <dgm:prSet phldrT="[Text]" custT="1"/>
      <dgm:spPr/>
      <dgm:t>
        <a:bodyPr/>
        <a:lstStyle/>
        <a:p>
          <a:r>
            <a:rPr lang="sv-SE" sz="1050">
              <a:solidFill>
                <a:schemeClr val="tx2"/>
              </a:solidFill>
              <a:latin typeface="+mn-lt"/>
            </a:rPr>
            <a:t>Komplettera protokoll med tillägg och ändringar. </a:t>
          </a:r>
        </a:p>
        <a:p>
          <a:r>
            <a:rPr lang="sv-SE" sz="1050">
              <a:solidFill>
                <a:schemeClr val="tx2"/>
              </a:solidFill>
              <a:latin typeface="+mn-lt"/>
            </a:rPr>
            <a:t>Därefter skriftlig bekräftelse i protokollet</a:t>
          </a:r>
        </a:p>
      </dgm:t>
    </dgm:pt>
    <dgm:pt modelId="{D8ADF486-E647-4859-9335-C3B51652596C}" type="parTrans" cxnId="{78571E01-E0F8-448C-8B63-156F4E299077}">
      <dgm:prSet/>
      <dgm:spPr/>
      <dgm:t>
        <a:bodyPr/>
        <a:lstStyle/>
        <a:p>
          <a:endParaRPr lang="sv-SE"/>
        </a:p>
      </dgm:t>
    </dgm:pt>
    <dgm:pt modelId="{90346727-FB53-4F5A-91F1-84C60593E076}" type="sibTrans" cxnId="{78571E01-E0F8-448C-8B63-156F4E299077}">
      <dgm:prSet/>
      <dgm:spPr/>
      <dgm:t>
        <a:bodyPr/>
        <a:lstStyle/>
        <a:p>
          <a:endParaRPr lang="sv-SE"/>
        </a:p>
      </dgm:t>
    </dgm:pt>
    <dgm:pt modelId="{5C61EB2A-1A78-4354-9ECC-344A65079C1C}">
      <dgm:prSet phldrT="[Text]" custT="1"/>
      <dgm:spPr/>
      <dgm:t>
        <a:bodyPr/>
        <a:lstStyle/>
        <a:p>
          <a:r>
            <a:rPr lang="sv-SE" sz="1000">
              <a:solidFill>
                <a:schemeClr val="tx2"/>
              </a:solidFill>
              <a:latin typeface="+mn-lt"/>
            </a:rPr>
            <a:t>Skicka i förekommande fall protokollet via e-post till berörda parter enligt stycket närmast ovan.</a:t>
          </a:r>
          <a:br>
            <a:rPr lang="sv-SE" sz="1000">
              <a:solidFill>
                <a:schemeClr val="tx2"/>
              </a:solidFill>
              <a:latin typeface="+mn-lt"/>
            </a:rPr>
          </a:br>
          <a:endParaRPr lang="sv-SE" sz="1000">
            <a:solidFill>
              <a:schemeClr val="tx2"/>
            </a:solidFill>
            <a:latin typeface="+mn-lt"/>
          </a:endParaRPr>
        </a:p>
        <a:p>
          <a:r>
            <a:rPr lang="sv-SE" sz="1000" b="0" strike="noStrike">
              <a:solidFill>
                <a:srgbClr val="0070C0"/>
              </a:solidFill>
              <a:latin typeface="+mn-lt"/>
            </a:rPr>
            <a:t>Protokollet arkiveras i enlighet med gällande arkiverings- och GDPR-lagstiftning.</a:t>
          </a:r>
        </a:p>
        <a:p>
          <a:endParaRPr lang="sv-SE" sz="1000" b="0" strike="sngStrike">
            <a:solidFill>
              <a:srgbClr val="FF0000"/>
            </a:solidFill>
            <a:latin typeface="Garamond" panose="02020404030301010803" pitchFamily="18" charset="0"/>
          </a:endParaRPr>
        </a:p>
      </dgm:t>
    </dgm:pt>
    <dgm:pt modelId="{BE05755E-EA44-4226-89B6-52E28FD61149}" type="parTrans" cxnId="{1FCD0411-AC00-4E98-8376-83EF46174CE9}">
      <dgm:prSet/>
      <dgm:spPr/>
      <dgm:t>
        <a:bodyPr/>
        <a:lstStyle/>
        <a:p>
          <a:endParaRPr lang="sv-SE"/>
        </a:p>
      </dgm:t>
    </dgm:pt>
    <dgm:pt modelId="{B7786CE1-AEFC-46C1-BECF-9A7E4111658C}" type="sibTrans" cxnId="{1FCD0411-AC00-4E98-8376-83EF46174CE9}">
      <dgm:prSet/>
      <dgm:spPr/>
      <dgm:t>
        <a:bodyPr/>
        <a:lstStyle/>
        <a:p>
          <a:endParaRPr lang="sv-SE"/>
        </a:p>
      </dgm:t>
    </dgm:pt>
    <dgm:pt modelId="{9F568A78-91F5-4EC0-9C32-938C93AB1263}">
      <dgm:prSet phldrT="[Text]" custT="1"/>
      <dgm:spPr/>
      <dgm:t>
        <a:bodyPr/>
        <a:lstStyle/>
        <a:p>
          <a:r>
            <a:rPr lang="sv-SE" sz="1050">
              <a:solidFill>
                <a:schemeClr val="tx2"/>
              </a:solidFill>
              <a:latin typeface="+mn-lt"/>
            </a:rPr>
            <a:t>Någon av de som ska närvara kommer inte eller tredskas</a:t>
          </a:r>
        </a:p>
      </dgm:t>
    </dgm:pt>
    <dgm:pt modelId="{55564BEE-FC59-4787-A883-5E7B87FEC5DB}" type="parTrans" cxnId="{B13FC8CF-9FF1-47C4-B25B-B456DE216F44}">
      <dgm:prSet/>
      <dgm:spPr/>
      <dgm:t>
        <a:bodyPr/>
        <a:lstStyle/>
        <a:p>
          <a:endParaRPr lang="sv-SE"/>
        </a:p>
      </dgm:t>
    </dgm:pt>
    <dgm:pt modelId="{35089FE5-266E-4E2F-BA0F-E089E4CEB820}" type="sibTrans" cxnId="{B13FC8CF-9FF1-47C4-B25B-B456DE216F44}">
      <dgm:prSet/>
      <dgm:spPr/>
      <dgm:t>
        <a:bodyPr/>
        <a:lstStyle/>
        <a:p>
          <a:endParaRPr lang="sv-SE"/>
        </a:p>
      </dgm:t>
    </dgm:pt>
    <dgm:pt modelId="{42DE619D-B3B5-4C92-8554-8A9352946C0D}">
      <dgm:prSet phldrT="[Text]" custT="1"/>
      <dgm:spPr/>
      <dgm:t>
        <a:bodyPr/>
        <a:lstStyle/>
        <a:p>
          <a:r>
            <a:rPr lang="sv-SE" sz="1100">
              <a:solidFill>
                <a:schemeClr val="tx2"/>
              </a:solidFill>
              <a:latin typeface="+mn-lt"/>
            </a:rPr>
            <a:t>Ställ in och begär edgång hos tingsrätten (i konkursärendet) för samtliga (e-post).</a:t>
          </a:r>
        </a:p>
        <a:p>
          <a:r>
            <a:rPr lang="sv-SE" sz="1100">
              <a:solidFill>
                <a:schemeClr val="tx2"/>
              </a:solidFill>
              <a:latin typeface="+mn-lt"/>
            </a:rPr>
            <a:t>Vidarebefordra begäran till TSM och eventuell sökande borgenär.</a:t>
          </a:r>
        </a:p>
        <a:p>
          <a:endParaRPr lang="sv-SE" sz="900">
            <a:latin typeface="Garamond" panose="02020404030301010803" pitchFamily="18" charset="0"/>
          </a:endParaRPr>
        </a:p>
      </dgm:t>
    </dgm:pt>
    <dgm:pt modelId="{934401FF-6BCA-4D5C-A483-16E10EB31DAE}" type="parTrans" cxnId="{652C0BB9-C02E-4E71-A6BF-C82F975F1130}">
      <dgm:prSet/>
      <dgm:spPr/>
      <dgm:t>
        <a:bodyPr/>
        <a:lstStyle/>
        <a:p>
          <a:endParaRPr lang="sv-SE"/>
        </a:p>
      </dgm:t>
    </dgm:pt>
    <dgm:pt modelId="{0F487311-3004-4638-988B-A74B81994CFE}" type="sibTrans" cxnId="{652C0BB9-C02E-4E71-A6BF-C82F975F1130}">
      <dgm:prSet/>
      <dgm:spPr/>
      <dgm:t>
        <a:bodyPr/>
        <a:lstStyle/>
        <a:p>
          <a:endParaRPr lang="sv-SE"/>
        </a:p>
      </dgm:t>
    </dgm:pt>
    <dgm:pt modelId="{8F0A49FD-C680-42CF-AC7E-90B5AA917A3E}" type="pres">
      <dgm:prSet presAssocID="{4CB07A76-CCB4-4E62-B9E3-5ED73583C3D5}" presName="hierChild1" presStyleCnt="0">
        <dgm:presLayoutVars>
          <dgm:chPref val="1"/>
          <dgm:dir/>
          <dgm:animOne val="branch"/>
          <dgm:animLvl val="lvl"/>
          <dgm:resizeHandles/>
        </dgm:presLayoutVars>
      </dgm:prSet>
      <dgm:spPr/>
    </dgm:pt>
    <dgm:pt modelId="{F3835D82-0E4A-416B-AEDE-72CF9740A5B8}" type="pres">
      <dgm:prSet presAssocID="{54B3562B-DA57-4C38-A315-2D5D632C681C}" presName="hierRoot1" presStyleCnt="0"/>
      <dgm:spPr/>
    </dgm:pt>
    <dgm:pt modelId="{BE5A1471-AD27-42B9-9E87-10BD4F748928}" type="pres">
      <dgm:prSet presAssocID="{54B3562B-DA57-4C38-A315-2D5D632C681C}" presName="composite" presStyleCnt="0"/>
      <dgm:spPr/>
    </dgm:pt>
    <dgm:pt modelId="{86112188-A54C-464B-B962-8E7C401E5696}" type="pres">
      <dgm:prSet presAssocID="{54B3562B-DA57-4C38-A315-2D5D632C681C}" presName="background" presStyleLbl="node0" presStyleIdx="0" presStyleCnt="1"/>
      <dgm:spPr/>
    </dgm:pt>
    <dgm:pt modelId="{2AA07933-715C-4B13-98D4-4230CEC46223}" type="pres">
      <dgm:prSet presAssocID="{54B3562B-DA57-4C38-A315-2D5D632C681C}" presName="text" presStyleLbl="fgAcc0" presStyleIdx="0" presStyleCnt="1">
        <dgm:presLayoutVars>
          <dgm:chPref val="3"/>
        </dgm:presLayoutVars>
      </dgm:prSet>
      <dgm:spPr/>
    </dgm:pt>
    <dgm:pt modelId="{AB966BE1-4342-4FEE-9109-D9FBC634E664}" type="pres">
      <dgm:prSet presAssocID="{54B3562B-DA57-4C38-A315-2D5D632C681C}" presName="hierChild2" presStyleCnt="0"/>
      <dgm:spPr/>
    </dgm:pt>
    <dgm:pt modelId="{95B73AB7-01F0-4761-BDB4-FF420C9AC0CF}" type="pres">
      <dgm:prSet presAssocID="{930FCA25-3176-4A65-B6F7-9C715A928645}" presName="Name10" presStyleLbl="parChTrans1D2" presStyleIdx="0" presStyleCnt="2"/>
      <dgm:spPr/>
    </dgm:pt>
    <dgm:pt modelId="{E9CC0678-3CE4-4DA9-B04B-2B5B155A4A4D}" type="pres">
      <dgm:prSet presAssocID="{DD663F34-10A0-474E-AC4C-4E6C6C8AB0F4}" presName="hierRoot2" presStyleCnt="0"/>
      <dgm:spPr/>
    </dgm:pt>
    <dgm:pt modelId="{7E0D45AD-625D-4279-8216-8428196AA824}" type="pres">
      <dgm:prSet presAssocID="{DD663F34-10A0-474E-AC4C-4E6C6C8AB0F4}" presName="composite2" presStyleCnt="0"/>
      <dgm:spPr/>
    </dgm:pt>
    <dgm:pt modelId="{8DEFC8BF-C223-4640-BAD8-3795790AE644}" type="pres">
      <dgm:prSet presAssocID="{DD663F34-10A0-474E-AC4C-4E6C6C8AB0F4}" presName="background2" presStyleLbl="node2" presStyleIdx="0" presStyleCnt="2"/>
      <dgm:spPr/>
    </dgm:pt>
    <dgm:pt modelId="{BE657391-3982-469C-BDBF-29DB40AA5519}" type="pres">
      <dgm:prSet presAssocID="{DD663F34-10A0-474E-AC4C-4E6C6C8AB0F4}" presName="text2" presStyleLbl="fgAcc2" presStyleIdx="0" presStyleCnt="2">
        <dgm:presLayoutVars>
          <dgm:chPref val="3"/>
        </dgm:presLayoutVars>
      </dgm:prSet>
      <dgm:spPr/>
    </dgm:pt>
    <dgm:pt modelId="{8D56E112-FF19-427E-AF9D-4BF4C38CF678}" type="pres">
      <dgm:prSet presAssocID="{DD663F34-10A0-474E-AC4C-4E6C6C8AB0F4}" presName="hierChild3" presStyleCnt="0"/>
      <dgm:spPr/>
    </dgm:pt>
    <dgm:pt modelId="{214E6AA0-2765-4003-866F-E3A2FCF06E90}" type="pres">
      <dgm:prSet presAssocID="{D8ADF486-E647-4859-9335-C3B51652596C}" presName="Name17" presStyleLbl="parChTrans1D3" presStyleIdx="0" presStyleCnt="3"/>
      <dgm:spPr/>
    </dgm:pt>
    <dgm:pt modelId="{DD161E05-AF55-4F70-BC81-8B13B8C5688B}" type="pres">
      <dgm:prSet presAssocID="{0D5288C0-DFB6-4832-A08C-470518AA5DBE}" presName="hierRoot3" presStyleCnt="0"/>
      <dgm:spPr/>
    </dgm:pt>
    <dgm:pt modelId="{CBADFDE5-021F-46FE-95C9-BB0B8F435D1F}" type="pres">
      <dgm:prSet presAssocID="{0D5288C0-DFB6-4832-A08C-470518AA5DBE}" presName="composite3" presStyleCnt="0"/>
      <dgm:spPr/>
    </dgm:pt>
    <dgm:pt modelId="{CCA9A930-A995-4E5D-AA36-180BCA6002BF}" type="pres">
      <dgm:prSet presAssocID="{0D5288C0-DFB6-4832-A08C-470518AA5DBE}" presName="background3" presStyleLbl="node3" presStyleIdx="0" presStyleCnt="3"/>
      <dgm:spPr/>
    </dgm:pt>
    <dgm:pt modelId="{DAB739BD-C0A8-4D3A-8C9A-338B8DDF8D49}" type="pres">
      <dgm:prSet presAssocID="{0D5288C0-DFB6-4832-A08C-470518AA5DBE}" presName="text3" presStyleLbl="fgAcc3" presStyleIdx="0" presStyleCnt="3" custScaleX="151630" custScaleY="129483">
        <dgm:presLayoutVars>
          <dgm:chPref val="3"/>
        </dgm:presLayoutVars>
      </dgm:prSet>
      <dgm:spPr/>
    </dgm:pt>
    <dgm:pt modelId="{DD5332B2-01C4-48DB-9FCD-D526EB1F7547}" type="pres">
      <dgm:prSet presAssocID="{0D5288C0-DFB6-4832-A08C-470518AA5DBE}" presName="hierChild4" presStyleCnt="0"/>
      <dgm:spPr/>
    </dgm:pt>
    <dgm:pt modelId="{5F5787F2-25CA-4D77-8506-E1128B53E648}" type="pres">
      <dgm:prSet presAssocID="{BE05755E-EA44-4226-89B6-52E28FD61149}" presName="Name17" presStyleLbl="parChTrans1D3" presStyleIdx="1" presStyleCnt="3"/>
      <dgm:spPr/>
    </dgm:pt>
    <dgm:pt modelId="{7E2F72C4-2AA9-44C5-A989-4520CB92EF4B}" type="pres">
      <dgm:prSet presAssocID="{5C61EB2A-1A78-4354-9ECC-344A65079C1C}" presName="hierRoot3" presStyleCnt="0"/>
      <dgm:spPr/>
    </dgm:pt>
    <dgm:pt modelId="{3BF3F9FB-8E77-4B94-B1F8-6A5892ED8008}" type="pres">
      <dgm:prSet presAssocID="{5C61EB2A-1A78-4354-9ECC-344A65079C1C}" presName="composite3" presStyleCnt="0"/>
      <dgm:spPr/>
    </dgm:pt>
    <dgm:pt modelId="{8C07AE17-8C41-49DF-BFB2-A308DFE84A17}" type="pres">
      <dgm:prSet presAssocID="{5C61EB2A-1A78-4354-9ECC-344A65079C1C}" presName="background3" presStyleLbl="node3" presStyleIdx="1" presStyleCnt="3"/>
      <dgm:spPr/>
    </dgm:pt>
    <dgm:pt modelId="{73E9427A-F3FE-44D7-8446-497C344B8F8B}" type="pres">
      <dgm:prSet presAssocID="{5C61EB2A-1A78-4354-9ECC-344A65079C1C}" presName="text3" presStyleLbl="fgAcc3" presStyleIdx="1" presStyleCnt="3" custScaleX="170502" custScaleY="171209" custLinFactNeighborY="1505">
        <dgm:presLayoutVars>
          <dgm:chPref val="3"/>
        </dgm:presLayoutVars>
      </dgm:prSet>
      <dgm:spPr/>
    </dgm:pt>
    <dgm:pt modelId="{901EF93A-57E8-4455-869E-BD349983E396}" type="pres">
      <dgm:prSet presAssocID="{5C61EB2A-1A78-4354-9ECC-344A65079C1C}" presName="hierChild4" presStyleCnt="0"/>
      <dgm:spPr/>
    </dgm:pt>
    <dgm:pt modelId="{BE9F03F6-C20E-4054-92C4-C04F1BE5BAE2}" type="pres">
      <dgm:prSet presAssocID="{55564BEE-FC59-4787-A883-5E7B87FEC5DB}" presName="Name10" presStyleLbl="parChTrans1D2" presStyleIdx="1" presStyleCnt="2"/>
      <dgm:spPr/>
    </dgm:pt>
    <dgm:pt modelId="{8E5F24D8-F5A9-41BB-9557-F98F9A1FBCB7}" type="pres">
      <dgm:prSet presAssocID="{9F568A78-91F5-4EC0-9C32-938C93AB1263}" presName="hierRoot2" presStyleCnt="0"/>
      <dgm:spPr/>
    </dgm:pt>
    <dgm:pt modelId="{D14D1AB5-BEF3-4D96-A190-229F3854B365}" type="pres">
      <dgm:prSet presAssocID="{9F568A78-91F5-4EC0-9C32-938C93AB1263}" presName="composite2" presStyleCnt="0"/>
      <dgm:spPr/>
    </dgm:pt>
    <dgm:pt modelId="{CB1D14D5-7DD9-402A-A280-29783E23CF75}" type="pres">
      <dgm:prSet presAssocID="{9F568A78-91F5-4EC0-9C32-938C93AB1263}" presName="background2" presStyleLbl="node2" presStyleIdx="1" presStyleCnt="2"/>
      <dgm:spPr/>
    </dgm:pt>
    <dgm:pt modelId="{A2ADCB9E-6954-42B7-851D-288B31EDC60D}" type="pres">
      <dgm:prSet presAssocID="{9F568A78-91F5-4EC0-9C32-938C93AB1263}" presName="text2" presStyleLbl="fgAcc2" presStyleIdx="1" presStyleCnt="2">
        <dgm:presLayoutVars>
          <dgm:chPref val="3"/>
        </dgm:presLayoutVars>
      </dgm:prSet>
      <dgm:spPr/>
    </dgm:pt>
    <dgm:pt modelId="{4834CA88-6106-460B-9374-747706585A88}" type="pres">
      <dgm:prSet presAssocID="{9F568A78-91F5-4EC0-9C32-938C93AB1263}" presName="hierChild3" presStyleCnt="0"/>
      <dgm:spPr/>
    </dgm:pt>
    <dgm:pt modelId="{5B869600-AB5D-4BBC-ACBE-CA4F4A1E5207}" type="pres">
      <dgm:prSet presAssocID="{934401FF-6BCA-4D5C-A483-16E10EB31DAE}" presName="Name17" presStyleLbl="parChTrans1D3" presStyleIdx="2" presStyleCnt="3"/>
      <dgm:spPr/>
    </dgm:pt>
    <dgm:pt modelId="{5832C944-3CEC-4B63-8CFD-90D96D4ACF6D}" type="pres">
      <dgm:prSet presAssocID="{42DE619D-B3B5-4C92-8554-8A9352946C0D}" presName="hierRoot3" presStyleCnt="0"/>
      <dgm:spPr/>
    </dgm:pt>
    <dgm:pt modelId="{CBF80559-AF28-4CBE-8D63-5168276992A8}" type="pres">
      <dgm:prSet presAssocID="{42DE619D-B3B5-4C92-8554-8A9352946C0D}" presName="composite3" presStyleCnt="0"/>
      <dgm:spPr/>
    </dgm:pt>
    <dgm:pt modelId="{A005C13E-3AC8-441C-A513-2C6F2B85014E}" type="pres">
      <dgm:prSet presAssocID="{42DE619D-B3B5-4C92-8554-8A9352946C0D}" presName="background3" presStyleLbl="node3" presStyleIdx="2" presStyleCnt="3"/>
      <dgm:spPr/>
    </dgm:pt>
    <dgm:pt modelId="{9601EFAC-4D42-4095-8980-D4FA3A05B57C}" type="pres">
      <dgm:prSet presAssocID="{42DE619D-B3B5-4C92-8554-8A9352946C0D}" presName="text3" presStyleLbl="fgAcc3" presStyleIdx="2" presStyleCnt="3" custScaleX="204127" custScaleY="161373">
        <dgm:presLayoutVars>
          <dgm:chPref val="3"/>
        </dgm:presLayoutVars>
      </dgm:prSet>
      <dgm:spPr/>
    </dgm:pt>
    <dgm:pt modelId="{6501D9CB-CA47-4CF4-9D00-A2B2A1C3E7EC}" type="pres">
      <dgm:prSet presAssocID="{42DE619D-B3B5-4C92-8554-8A9352946C0D}" presName="hierChild4" presStyleCnt="0"/>
      <dgm:spPr/>
    </dgm:pt>
  </dgm:ptLst>
  <dgm:cxnLst>
    <dgm:cxn modelId="{78571E01-E0F8-448C-8B63-156F4E299077}" srcId="{DD663F34-10A0-474E-AC4C-4E6C6C8AB0F4}" destId="{0D5288C0-DFB6-4832-A08C-470518AA5DBE}" srcOrd="0" destOrd="0" parTransId="{D8ADF486-E647-4859-9335-C3B51652596C}" sibTransId="{90346727-FB53-4F5A-91F1-84C60593E076}"/>
    <dgm:cxn modelId="{2E7B6A01-C181-4BFD-836A-EFCB590C848E}" type="presOf" srcId="{42DE619D-B3B5-4C92-8554-8A9352946C0D}" destId="{9601EFAC-4D42-4095-8980-D4FA3A05B57C}" srcOrd="0" destOrd="0" presId="urn:microsoft.com/office/officeart/2005/8/layout/hierarchy1"/>
    <dgm:cxn modelId="{72504202-C746-43E7-B62D-D0C5A77F6751}" type="presOf" srcId="{55564BEE-FC59-4787-A883-5E7B87FEC5DB}" destId="{BE9F03F6-C20E-4054-92C4-C04F1BE5BAE2}" srcOrd="0" destOrd="0" presId="urn:microsoft.com/office/officeart/2005/8/layout/hierarchy1"/>
    <dgm:cxn modelId="{1FCD0411-AC00-4E98-8376-83EF46174CE9}" srcId="{DD663F34-10A0-474E-AC4C-4E6C6C8AB0F4}" destId="{5C61EB2A-1A78-4354-9ECC-344A65079C1C}" srcOrd="1" destOrd="0" parTransId="{BE05755E-EA44-4226-89B6-52E28FD61149}" sibTransId="{B7786CE1-AEFC-46C1-BECF-9A7E4111658C}"/>
    <dgm:cxn modelId="{BC9DD226-9E77-4DD2-9DB8-96ECC3ED006C}" type="presOf" srcId="{934401FF-6BCA-4D5C-A483-16E10EB31DAE}" destId="{5B869600-AB5D-4BBC-ACBE-CA4F4A1E5207}" srcOrd="0" destOrd="0" presId="urn:microsoft.com/office/officeart/2005/8/layout/hierarchy1"/>
    <dgm:cxn modelId="{A2E1CE39-FAA6-4FB6-9873-44E16139573D}" srcId="{54B3562B-DA57-4C38-A315-2D5D632C681C}" destId="{DD663F34-10A0-474E-AC4C-4E6C6C8AB0F4}" srcOrd="0" destOrd="0" parTransId="{930FCA25-3176-4A65-B6F7-9C715A928645}" sibTransId="{A059EF45-3C5B-4E20-A823-5989B4A3ECA8}"/>
    <dgm:cxn modelId="{A386B441-6CC7-4282-B9DB-4ADE56F5AB1E}" type="presOf" srcId="{5C61EB2A-1A78-4354-9ECC-344A65079C1C}" destId="{73E9427A-F3FE-44D7-8446-497C344B8F8B}" srcOrd="0" destOrd="0" presId="urn:microsoft.com/office/officeart/2005/8/layout/hierarchy1"/>
    <dgm:cxn modelId="{7BD0965A-FB2F-4D89-8F9F-304EB7AE6385}" type="presOf" srcId="{DD663F34-10A0-474E-AC4C-4E6C6C8AB0F4}" destId="{BE657391-3982-469C-BDBF-29DB40AA5519}" srcOrd="0" destOrd="0" presId="urn:microsoft.com/office/officeart/2005/8/layout/hierarchy1"/>
    <dgm:cxn modelId="{00BD3080-D889-4D0F-88E6-A8CA2552A4EC}" type="presOf" srcId="{930FCA25-3176-4A65-B6F7-9C715A928645}" destId="{95B73AB7-01F0-4761-BDB4-FF420C9AC0CF}" srcOrd="0" destOrd="0" presId="urn:microsoft.com/office/officeart/2005/8/layout/hierarchy1"/>
    <dgm:cxn modelId="{536C3583-1712-4D25-8793-8DD3B5ED1EB2}" type="presOf" srcId="{9F568A78-91F5-4EC0-9C32-938C93AB1263}" destId="{A2ADCB9E-6954-42B7-851D-288B31EDC60D}" srcOrd="0" destOrd="0" presId="urn:microsoft.com/office/officeart/2005/8/layout/hierarchy1"/>
    <dgm:cxn modelId="{1F5F5784-2EB4-42F7-8401-60B2FDBEAF75}" type="presOf" srcId="{4CB07A76-CCB4-4E62-B9E3-5ED73583C3D5}" destId="{8F0A49FD-C680-42CF-AC7E-90B5AA917A3E}" srcOrd="0" destOrd="0" presId="urn:microsoft.com/office/officeart/2005/8/layout/hierarchy1"/>
    <dgm:cxn modelId="{DD1CD7A4-34A6-4F6C-9FE8-46D4630180AE}" type="presOf" srcId="{54B3562B-DA57-4C38-A315-2D5D632C681C}" destId="{2AA07933-715C-4B13-98D4-4230CEC46223}" srcOrd="0" destOrd="0" presId="urn:microsoft.com/office/officeart/2005/8/layout/hierarchy1"/>
    <dgm:cxn modelId="{54773EA6-3A0D-4CF6-BE93-99CB6BBE10A9}" type="presOf" srcId="{D8ADF486-E647-4859-9335-C3B51652596C}" destId="{214E6AA0-2765-4003-866F-E3A2FCF06E90}" srcOrd="0" destOrd="0" presId="urn:microsoft.com/office/officeart/2005/8/layout/hierarchy1"/>
    <dgm:cxn modelId="{EEA360B0-B58C-4A7F-AA30-3D04F81600AE}" type="presOf" srcId="{0D5288C0-DFB6-4832-A08C-470518AA5DBE}" destId="{DAB739BD-C0A8-4D3A-8C9A-338B8DDF8D49}" srcOrd="0" destOrd="0" presId="urn:microsoft.com/office/officeart/2005/8/layout/hierarchy1"/>
    <dgm:cxn modelId="{652C0BB9-C02E-4E71-A6BF-C82F975F1130}" srcId="{9F568A78-91F5-4EC0-9C32-938C93AB1263}" destId="{42DE619D-B3B5-4C92-8554-8A9352946C0D}" srcOrd="0" destOrd="0" parTransId="{934401FF-6BCA-4D5C-A483-16E10EB31DAE}" sibTransId="{0F487311-3004-4638-988B-A74B81994CFE}"/>
    <dgm:cxn modelId="{6F7059C5-7CA2-4770-926C-73727AB42B14}" type="presOf" srcId="{BE05755E-EA44-4226-89B6-52E28FD61149}" destId="{5F5787F2-25CA-4D77-8506-E1128B53E648}" srcOrd="0" destOrd="0" presId="urn:microsoft.com/office/officeart/2005/8/layout/hierarchy1"/>
    <dgm:cxn modelId="{B13FC8CF-9FF1-47C4-B25B-B456DE216F44}" srcId="{54B3562B-DA57-4C38-A315-2D5D632C681C}" destId="{9F568A78-91F5-4EC0-9C32-938C93AB1263}" srcOrd="1" destOrd="0" parTransId="{55564BEE-FC59-4787-A883-5E7B87FEC5DB}" sibTransId="{35089FE5-266E-4E2F-BA0F-E089E4CEB820}"/>
    <dgm:cxn modelId="{717F77D2-214C-410E-A168-A65D8D7FDA15}" srcId="{4CB07A76-CCB4-4E62-B9E3-5ED73583C3D5}" destId="{54B3562B-DA57-4C38-A315-2D5D632C681C}" srcOrd="0" destOrd="0" parTransId="{F8154D08-8410-4CFF-BBD8-6EE9ECA37668}" sibTransId="{E36E465D-70B8-4146-B7E6-E7E4789A6177}"/>
    <dgm:cxn modelId="{A4874BEE-7037-4C79-BAC4-2D149C371D8A}" type="presParOf" srcId="{8F0A49FD-C680-42CF-AC7E-90B5AA917A3E}" destId="{F3835D82-0E4A-416B-AEDE-72CF9740A5B8}" srcOrd="0" destOrd="0" presId="urn:microsoft.com/office/officeart/2005/8/layout/hierarchy1"/>
    <dgm:cxn modelId="{B878D1D9-830E-4F73-B44E-7CCC23CBA569}" type="presParOf" srcId="{F3835D82-0E4A-416B-AEDE-72CF9740A5B8}" destId="{BE5A1471-AD27-42B9-9E87-10BD4F748928}" srcOrd="0" destOrd="0" presId="urn:microsoft.com/office/officeart/2005/8/layout/hierarchy1"/>
    <dgm:cxn modelId="{E9138175-0CB3-4385-87D5-FFD6DF47759A}" type="presParOf" srcId="{BE5A1471-AD27-42B9-9E87-10BD4F748928}" destId="{86112188-A54C-464B-B962-8E7C401E5696}" srcOrd="0" destOrd="0" presId="urn:microsoft.com/office/officeart/2005/8/layout/hierarchy1"/>
    <dgm:cxn modelId="{56CAE992-3A8B-4956-9599-7D4F4BA50E29}" type="presParOf" srcId="{BE5A1471-AD27-42B9-9E87-10BD4F748928}" destId="{2AA07933-715C-4B13-98D4-4230CEC46223}" srcOrd="1" destOrd="0" presId="urn:microsoft.com/office/officeart/2005/8/layout/hierarchy1"/>
    <dgm:cxn modelId="{8E6A5EE8-F2BA-4806-B5EB-C56285B1EB19}" type="presParOf" srcId="{F3835D82-0E4A-416B-AEDE-72CF9740A5B8}" destId="{AB966BE1-4342-4FEE-9109-D9FBC634E664}" srcOrd="1" destOrd="0" presId="urn:microsoft.com/office/officeart/2005/8/layout/hierarchy1"/>
    <dgm:cxn modelId="{933AF605-C516-440A-8093-5E33092DCBA7}" type="presParOf" srcId="{AB966BE1-4342-4FEE-9109-D9FBC634E664}" destId="{95B73AB7-01F0-4761-BDB4-FF420C9AC0CF}" srcOrd="0" destOrd="0" presId="urn:microsoft.com/office/officeart/2005/8/layout/hierarchy1"/>
    <dgm:cxn modelId="{71996D70-E2D3-4CE9-80D2-4820160DD63F}" type="presParOf" srcId="{AB966BE1-4342-4FEE-9109-D9FBC634E664}" destId="{E9CC0678-3CE4-4DA9-B04B-2B5B155A4A4D}" srcOrd="1" destOrd="0" presId="urn:microsoft.com/office/officeart/2005/8/layout/hierarchy1"/>
    <dgm:cxn modelId="{F4613521-8E7E-4C3F-AECE-3233535A7ABC}" type="presParOf" srcId="{E9CC0678-3CE4-4DA9-B04B-2B5B155A4A4D}" destId="{7E0D45AD-625D-4279-8216-8428196AA824}" srcOrd="0" destOrd="0" presId="urn:microsoft.com/office/officeart/2005/8/layout/hierarchy1"/>
    <dgm:cxn modelId="{2304DAD0-CD78-4F7D-AC5B-441B01ADB386}" type="presParOf" srcId="{7E0D45AD-625D-4279-8216-8428196AA824}" destId="{8DEFC8BF-C223-4640-BAD8-3795790AE644}" srcOrd="0" destOrd="0" presId="urn:microsoft.com/office/officeart/2005/8/layout/hierarchy1"/>
    <dgm:cxn modelId="{23B77C87-F456-45AE-81CF-3BE26D409BA7}" type="presParOf" srcId="{7E0D45AD-625D-4279-8216-8428196AA824}" destId="{BE657391-3982-469C-BDBF-29DB40AA5519}" srcOrd="1" destOrd="0" presId="urn:microsoft.com/office/officeart/2005/8/layout/hierarchy1"/>
    <dgm:cxn modelId="{8120C484-0888-4DE1-8264-6148254CBE14}" type="presParOf" srcId="{E9CC0678-3CE4-4DA9-B04B-2B5B155A4A4D}" destId="{8D56E112-FF19-427E-AF9D-4BF4C38CF678}" srcOrd="1" destOrd="0" presId="urn:microsoft.com/office/officeart/2005/8/layout/hierarchy1"/>
    <dgm:cxn modelId="{BC96C435-C8F7-43FE-91F0-B42BCC0F3AB8}" type="presParOf" srcId="{8D56E112-FF19-427E-AF9D-4BF4C38CF678}" destId="{214E6AA0-2765-4003-866F-E3A2FCF06E90}" srcOrd="0" destOrd="0" presId="urn:microsoft.com/office/officeart/2005/8/layout/hierarchy1"/>
    <dgm:cxn modelId="{5C74971B-7A5C-4690-A2A3-50BF79F81B9A}" type="presParOf" srcId="{8D56E112-FF19-427E-AF9D-4BF4C38CF678}" destId="{DD161E05-AF55-4F70-BC81-8B13B8C5688B}" srcOrd="1" destOrd="0" presId="urn:microsoft.com/office/officeart/2005/8/layout/hierarchy1"/>
    <dgm:cxn modelId="{4A4B3CDD-00C1-4DF8-B207-3FB766F37EAD}" type="presParOf" srcId="{DD161E05-AF55-4F70-BC81-8B13B8C5688B}" destId="{CBADFDE5-021F-46FE-95C9-BB0B8F435D1F}" srcOrd="0" destOrd="0" presId="urn:microsoft.com/office/officeart/2005/8/layout/hierarchy1"/>
    <dgm:cxn modelId="{69AA2831-31D7-4FE1-BF08-50EB899B6C4D}" type="presParOf" srcId="{CBADFDE5-021F-46FE-95C9-BB0B8F435D1F}" destId="{CCA9A930-A995-4E5D-AA36-180BCA6002BF}" srcOrd="0" destOrd="0" presId="urn:microsoft.com/office/officeart/2005/8/layout/hierarchy1"/>
    <dgm:cxn modelId="{DE75B843-930F-4ED2-979A-01FFC2BF0876}" type="presParOf" srcId="{CBADFDE5-021F-46FE-95C9-BB0B8F435D1F}" destId="{DAB739BD-C0A8-4D3A-8C9A-338B8DDF8D49}" srcOrd="1" destOrd="0" presId="urn:microsoft.com/office/officeart/2005/8/layout/hierarchy1"/>
    <dgm:cxn modelId="{44762243-5769-4C26-AEEB-A860CF5ED116}" type="presParOf" srcId="{DD161E05-AF55-4F70-BC81-8B13B8C5688B}" destId="{DD5332B2-01C4-48DB-9FCD-D526EB1F7547}" srcOrd="1" destOrd="0" presId="urn:microsoft.com/office/officeart/2005/8/layout/hierarchy1"/>
    <dgm:cxn modelId="{ECBE2A5B-AD70-4282-9656-639AA599FDA7}" type="presParOf" srcId="{8D56E112-FF19-427E-AF9D-4BF4C38CF678}" destId="{5F5787F2-25CA-4D77-8506-E1128B53E648}" srcOrd="2" destOrd="0" presId="urn:microsoft.com/office/officeart/2005/8/layout/hierarchy1"/>
    <dgm:cxn modelId="{3AA534D7-0A4B-46B8-A64E-03B7976B777D}" type="presParOf" srcId="{8D56E112-FF19-427E-AF9D-4BF4C38CF678}" destId="{7E2F72C4-2AA9-44C5-A989-4520CB92EF4B}" srcOrd="3" destOrd="0" presId="urn:microsoft.com/office/officeart/2005/8/layout/hierarchy1"/>
    <dgm:cxn modelId="{4624C9FA-45E7-408B-A9A3-0FF63D2E0710}" type="presParOf" srcId="{7E2F72C4-2AA9-44C5-A989-4520CB92EF4B}" destId="{3BF3F9FB-8E77-4B94-B1F8-6A5892ED8008}" srcOrd="0" destOrd="0" presId="urn:microsoft.com/office/officeart/2005/8/layout/hierarchy1"/>
    <dgm:cxn modelId="{7DDF0219-C537-49DE-9C54-09F8CA632563}" type="presParOf" srcId="{3BF3F9FB-8E77-4B94-B1F8-6A5892ED8008}" destId="{8C07AE17-8C41-49DF-BFB2-A308DFE84A17}" srcOrd="0" destOrd="0" presId="urn:microsoft.com/office/officeart/2005/8/layout/hierarchy1"/>
    <dgm:cxn modelId="{8B5D586E-BBBF-4677-8AA0-C1D483180C1F}" type="presParOf" srcId="{3BF3F9FB-8E77-4B94-B1F8-6A5892ED8008}" destId="{73E9427A-F3FE-44D7-8446-497C344B8F8B}" srcOrd="1" destOrd="0" presId="urn:microsoft.com/office/officeart/2005/8/layout/hierarchy1"/>
    <dgm:cxn modelId="{A14E5886-16F0-4097-A172-DE1AC3855FF5}" type="presParOf" srcId="{7E2F72C4-2AA9-44C5-A989-4520CB92EF4B}" destId="{901EF93A-57E8-4455-869E-BD349983E396}" srcOrd="1" destOrd="0" presId="urn:microsoft.com/office/officeart/2005/8/layout/hierarchy1"/>
    <dgm:cxn modelId="{A7908028-6931-4E51-85DB-C3CCE28C13B5}" type="presParOf" srcId="{AB966BE1-4342-4FEE-9109-D9FBC634E664}" destId="{BE9F03F6-C20E-4054-92C4-C04F1BE5BAE2}" srcOrd="2" destOrd="0" presId="urn:microsoft.com/office/officeart/2005/8/layout/hierarchy1"/>
    <dgm:cxn modelId="{12C56F3A-B513-45CF-821D-C010EA95E434}" type="presParOf" srcId="{AB966BE1-4342-4FEE-9109-D9FBC634E664}" destId="{8E5F24D8-F5A9-41BB-9557-F98F9A1FBCB7}" srcOrd="3" destOrd="0" presId="urn:microsoft.com/office/officeart/2005/8/layout/hierarchy1"/>
    <dgm:cxn modelId="{F8430179-8DFB-4B14-A103-400CCBCB1A83}" type="presParOf" srcId="{8E5F24D8-F5A9-41BB-9557-F98F9A1FBCB7}" destId="{D14D1AB5-BEF3-4D96-A190-229F3854B365}" srcOrd="0" destOrd="0" presId="urn:microsoft.com/office/officeart/2005/8/layout/hierarchy1"/>
    <dgm:cxn modelId="{0EA00897-911E-4ED4-BC61-3B9D8BAEF747}" type="presParOf" srcId="{D14D1AB5-BEF3-4D96-A190-229F3854B365}" destId="{CB1D14D5-7DD9-402A-A280-29783E23CF75}" srcOrd="0" destOrd="0" presId="urn:microsoft.com/office/officeart/2005/8/layout/hierarchy1"/>
    <dgm:cxn modelId="{3581A9D4-FA51-4352-A20B-699FD50A61E7}" type="presParOf" srcId="{D14D1AB5-BEF3-4D96-A190-229F3854B365}" destId="{A2ADCB9E-6954-42B7-851D-288B31EDC60D}" srcOrd="1" destOrd="0" presId="urn:microsoft.com/office/officeart/2005/8/layout/hierarchy1"/>
    <dgm:cxn modelId="{36869EF3-F6B1-41F7-B66D-765BF620D29C}" type="presParOf" srcId="{8E5F24D8-F5A9-41BB-9557-F98F9A1FBCB7}" destId="{4834CA88-6106-460B-9374-747706585A88}" srcOrd="1" destOrd="0" presId="urn:microsoft.com/office/officeart/2005/8/layout/hierarchy1"/>
    <dgm:cxn modelId="{2C119782-C2C0-4D45-9D95-6310A770968A}" type="presParOf" srcId="{4834CA88-6106-460B-9374-747706585A88}" destId="{5B869600-AB5D-4BBC-ACBE-CA4F4A1E5207}" srcOrd="0" destOrd="0" presId="urn:microsoft.com/office/officeart/2005/8/layout/hierarchy1"/>
    <dgm:cxn modelId="{AC5235FC-719D-4BF0-A875-A5B80320DD3E}" type="presParOf" srcId="{4834CA88-6106-460B-9374-747706585A88}" destId="{5832C944-3CEC-4B63-8CFD-90D96D4ACF6D}" srcOrd="1" destOrd="0" presId="urn:microsoft.com/office/officeart/2005/8/layout/hierarchy1"/>
    <dgm:cxn modelId="{4DD96DEB-2ACC-4924-A20B-8810EDFA6FEE}" type="presParOf" srcId="{5832C944-3CEC-4B63-8CFD-90D96D4ACF6D}" destId="{CBF80559-AF28-4CBE-8D63-5168276992A8}" srcOrd="0" destOrd="0" presId="urn:microsoft.com/office/officeart/2005/8/layout/hierarchy1"/>
    <dgm:cxn modelId="{81698FBC-8B5E-4009-B8A8-FA83A3BA4480}" type="presParOf" srcId="{CBF80559-AF28-4CBE-8D63-5168276992A8}" destId="{A005C13E-3AC8-441C-A513-2C6F2B85014E}" srcOrd="0" destOrd="0" presId="urn:microsoft.com/office/officeart/2005/8/layout/hierarchy1"/>
    <dgm:cxn modelId="{A89FB0DA-E0A9-4194-8881-5489911F4953}" type="presParOf" srcId="{CBF80559-AF28-4CBE-8D63-5168276992A8}" destId="{9601EFAC-4D42-4095-8980-D4FA3A05B57C}" srcOrd="1" destOrd="0" presId="urn:microsoft.com/office/officeart/2005/8/layout/hierarchy1"/>
    <dgm:cxn modelId="{69757A44-47A5-4345-86B3-081A06CD6A19}" type="presParOf" srcId="{5832C944-3CEC-4B63-8CFD-90D96D4ACF6D}" destId="{6501D9CB-CA47-4CF4-9D00-A2B2A1C3E7EC}"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3516E-FFA7-4EE4-96B0-CB35B9261326}">
      <dsp:nvSpPr>
        <dsp:cNvPr id="0" name=""/>
        <dsp:cNvSpPr/>
      </dsp:nvSpPr>
      <dsp:spPr>
        <a:xfrm>
          <a:off x="106509" y="819283"/>
          <a:ext cx="2841750" cy="4752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endParaRPr lang="sv-SE" sz="1000" kern="1200">
            <a:latin typeface="+mn-lt"/>
          </a:endParaRPr>
        </a:p>
        <a:p>
          <a:pPr marL="57150" lvl="1" indent="-57150" algn="l" defTabSz="444500">
            <a:lnSpc>
              <a:spcPct val="90000"/>
            </a:lnSpc>
            <a:spcBef>
              <a:spcPct val="0"/>
            </a:spcBef>
            <a:spcAft>
              <a:spcPct val="15000"/>
            </a:spcAft>
            <a:buChar char="•"/>
          </a:pPr>
          <a:r>
            <a:rPr lang="sv-SE" sz="1000" b="1" kern="1200">
              <a:solidFill>
                <a:schemeClr val="tx2"/>
              </a:solidFill>
              <a:latin typeface="+mn-lt"/>
            </a:rPr>
            <a:t>Omhändertagande</a:t>
          </a:r>
          <a:r>
            <a:rPr lang="sv-SE" sz="1000" kern="1200">
              <a:solidFill>
                <a:schemeClr val="tx2"/>
              </a:solidFill>
              <a:latin typeface="+mn-lt"/>
            </a:rPr>
            <a:t> och inledande åtgärder</a:t>
          </a:r>
          <a:br>
            <a:rPr lang="sv-SE" sz="1000" kern="1200">
              <a:solidFill>
                <a:schemeClr val="tx2"/>
              </a:solidFill>
              <a:latin typeface="+mn-lt"/>
            </a:rPr>
          </a:b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kern="1200">
              <a:solidFill>
                <a:schemeClr val="tx2"/>
              </a:solidFill>
              <a:latin typeface="+mn-lt"/>
            </a:rPr>
            <a:t>Om ställföreträdaren inte medverkar, om det finns säkerhetsrisker eller andra skäl beslutar förvaltaren att </a:t>
          </a:r>
          <a:r>
            <a:rPr lang="sv-SE" sz="1000" b="1" kern="1200">
              <a:solidFill>
                <a:schemeClr val="tx2"/>
              </a:solidFill>
              <a:latin typeface="+mn-lt"/>
            </a:rPr>
            <a:t>begära edgång hos tingsrätten </a:t>
          </a:r>
          <a:r>
            <a:rPr lang="sv-SE" sz="1000" kern="1200">
              <a:solidFill>
                <a:schemeClr val="tx2"/>
              </a:solidFill>
              <a:latin typeface="+mn-lt"/>
            </a:rPr>
            <a:t>(inga formkrav). En mall finns i </a:t>
          </a:r>
          <a:r>
            <a:rPr lang="sv-SE" sz="1000" b="1" kern="1200">
              <a:solidFill>
                <a:schemeClr val="tx2"/>
              </a:solidFill>
              <a:latin typeface="+mn-lt"/>
            </a:rPr>
            <a:t>Bilaga 2</a:t>
          </a:r>
          <a:r>
            <a:rPr lang="sv-SE" sz="1000" kern="1200">
              <a:solidFill>
                <a:schemeClr val="tx2"/>
              </a:solidFill>
              <a:latin typeface="+mn-lt"/>
            </a:rPr>
            <a:t>. </a:t>
          </a:r>
          <a:br>
            <a:rPr lang="sv-SE" sz="1000" kern="1200">
              <a:solidFill>
                <a:schemeClr val="tx2"/>
              </a:solidFill>
              <a:latin typeface="+mn-lt"/>
            </a:rPr>
          </a:b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kern="1200">
              <a:solidFill>
                <a:schemeClr val="tx2"/>
              </a:solidFill>
              <a:latin typeface="+mn-lt"/>
            </a:rPr>
            <a:t>Förvaltaren bestämmer </a:t>
          </a:r>
          <a:r>
            <a:rPr lang="sv-SE" sz="1000" b="1" kern="1200">
              <a:solidFill>
                <a:schemeClr val="tx2"/>
              </a:solidFill>
              <a:latin typeface="+mn-lt"/>
            </a:rPr>
            <a:t>om annan ska bekräfta bouppteckningen. </a:t>
          </a:r>
          <a:r>
            <a:rPr lang="sv-SE" sz="1000" b="0" kern="1200">
              <a:solidFill>
                <a:schemeClr val="tx2"/>
              </a:solidFill>
              <a:latin typeface="+mn-lt"/>
            </a:rPr>
            <a:t>Den personen kallas som ställföreträdaren </a:t>
          </a:r>
          <a:r>
            <a:rPr lang="sv-SE" sz="1000" kern="1200">
              <a:solidFill>
                <a:schemeClr val="tx2"/>
              </a:solidFill>
              <a:latin typeface="+mn-lt"/>
            </a:rPr>
            <a:t>(se </a:t>
          </a:r>
          <a:r>
            <a:rPr lang="sv-SE" sz="1000" b="1" kern="1200">
              <a:solidFill>
                <a:schemeClr val="tx2"/>
              </a:solidFill>
              <a:latin typeface="+mn-lt"/>
            </a:rPr>
            <a:t>punkterna 1.1. och 1.2</a:t>
          </a:r>
          <a:r>
            <a:rPr lang="sv-SE" sz="1000" kern="1200">
              <a:solidFill>
                <a:schemeClr val="tx2"/>
              </a:solidFill>
              <a:latin typeface="+mn-lt"/>
            </a:rPr>
            <a:t>)</a:t>
          </a:r>
        </a:p>
      </dsp:txBody>
      <dsp:txXfrm>
        <a:off x="189741" y="902515"/>
        <a:ext cx="2675286" cy="3567911"/>
      </dsp:txXfrm>
    </dsp:sp>
    <dsp:sp modelId="{DBB1B473-848A-4C1C-860F-C329263E978D}">
      <dsp:nvSpPr>
        <dsp:cNvPr id="0" name=""/>
        <dsp:cNvSpPr/>
      </dsp:nvSpPr>
      <dsp:spPr>
        <a:xfrm>
          <a:off x="2873799" y="1363316"/>
          <a:ext cx="125571" cy="251818"/>
        </a:xfrm>
        <a:prstGeom prst="circularArrow">
          <a:avLst>
            <a:gd name="adj1" fmla="val 500"/>
            <a:gd name="adj2" fmla="val 57867"/>
            <a:gd name="adj3" fmla="val 4406971"/>
            <a:gd name="adj4" fmla="val 11598083"/>
            <a:gd name="adj5" fmla="val 5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FBD0C2-5F8F-484F-9B23-BE142FE727DC}">
      <dsp:nvSpPr>
        <dsp:cNvPr id="0" name=""/>
        <dsp:cNvSpPr/>
      </dsp:nvSpPr>
      <dsp:spPr>
        <a:xfrm>
          <a:off x="872924" y="113009"/>
          <a:ext cx="1197197" cy="5246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sv-SE" sz="1000" kern="1200">
            <a:latin typeface="+mn-lt"/>
          </a:endParaRPr>
        </a:p>
        <a:p>
          <a:pPr marL="0" lvl="0" indent="0" algn="ctr" defTabSz="444500">
            <a:lnSpc>
              <a:spcPct val="90000"/>
            </a:lnSpc>
            <a:spcBef>
              <a:spcPct val="0"/>
            </a:spcBef>
            <a:spcAft>
              <a:spcPct val="35000"/>
            </a:spcAft>
            <a:buNone/>
          </a:pPr>
          <a:r>
            <a:rPr lang="sv-SE" sz="1000" kern="1200">
              <a:solidFill>
                <a:schemeClr val="tx2"/>
              </a:solidFill>
              <a:latin typeface="+mn-lt"/>
            </a:rPr>
            <a:t>Konkursbeslut</a:t>
          </a:r>
        </a:p>
        <a:p>
          <a:pPr marL="0" lvl="0" indent="0" algn="ctr" defTabSz="444500">
            <a:lnSpc>
              <a:spcPct val="90000"/>
            </a:lnSpc>
            <a:spcBef>
              <a:spcPct val="0"/>
            </a:spcBef>
            <a:spcAft>
              <a:spcPct val="35000"/>
            </a:spcAft>
            <a:buNone/>
          </a:pPr>
          <a:endParaRPr lang="sv-SE" sz="1000" kern="1200">
            <a:latin typeface="+mn-lt"/>
          </a:endParaRPr>
        </a:p>
        <a:p>
          <a:pPr marL="0" lvl="0" indent="0" algn="ctr" defTabSz="444500">
            <a:lnSpc>
              <a:spcPct val="90000"/>
            </a:lnSpc>
            <a:spcBef>
              <a:spcPct val="0"/>
            </a:spcBef>
            <a:spcAft>
              <a:spcPct val="35000"/>
            </a:spcAft>
            <a:buNone/>
          </a:pPr>
          <a:endParaRPr lang="sv-SE" sz="1000" kern="1200">
            <a:latin typeface="+mn-lt"/>
          </a:endParaRPr>
        </a:p>
      </dsp:txBody>
      <dsp:txXfrm>
        <a:off x="888290" y="128375"/>
        <a:ext cx="1166465" cy="493892"/>
      </dsp:txXfrm>
    </dsp:sp>
    <dsp:sp modelId="{3BA4C82B-5576-4147-98E8-B9B745D30F06}">
      <dsp:nvSpPr>
        <dsp:cNvPr id="0" name=""/>
        <dsp:cNvSpPr/>
      </dsp:nvSpPr>
      <dsp:spPr>
        <a:xfrm>
          <a:off x="2971746" y="0"/>
          <a:ext cx="2700976" cy="51042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v-SE" sz="1000" kern="1200">
              <a:solidFill>
                <a:schemeClr val="tx2"/>
              </a:solidFill>
              <a:latin typeface="+mn-lt"/>
            </a:rPr>
            <a:t>Konkursbouppteckning till tingsrätten, ställföreträdare, annan som ska bekräfta bouppteckningen, tillsynsmyndigheten och sökande borgenär tillsammans med kallelse till bouppteckningssammanträde, i första hand på kontoret och i andra hand digitalt (se mer i punkten 1.1., och </a:t>
          </a:r>
          <a:r>
            <a:rPr lang="sv-SE" sz="1000" b="1" kern="1200">
              <a:solidFill>
                <a:schemeClr val="tx2"/>
              </a:solidFill>
              <a:latin typeface="+mn-lt"/>
            </a:rPr>
            <a:t>Bilagorna 5-6</a:t>
          </a:r>
          <a:r>
            <a:rPr lang="sv-SE" sz="1000" kern="1200">
              <a:solidFill>
                <a:schemeClr val="tx2"/>
              </a:solidFill>
              <a:latin typeface="+mn-lt"/>
            </a:rPr>
            <a:t>). Kallelse bör i normalfallet skickas senast två veckor innan bouppteckningssammanträdet. </a:t>
          </a:r>
        </a:p>
        <a:p>
          <a:pPr marL="57150" lvl="1" indent="-57150" algn="l" defTabSz="444500">
            <a:lnSpc>
              <a:spcPct val="90000"/>
            </a:lnSpc>
            <a:spcBef>
              <a:spcPct val="0"/>
            </a:spcBef>
            <a:spcAft>
              <a:spcPct val="15000"/>
            </a:spcAft>
            <a:buChar char="•"/>
          </a:pP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kern="1200">
              <a:solidFill>
                <a:schemeClr val="tx2"/>
              </a:solidFill>
              <a:latin typeface="+mn-lt"/>
            </a:rPr>
            <a:t>Handläggare förbereder protokoll (se punkten 1.7 och </a:t>
          </a:r>
          <a:r>
            <a:rPr lang="sv-SE" sz="1000" b="1" kern="1200">
              <a:solidFill>
                <a:schemeClr val="tx2"/>
              </a:solidFill>
              <a:latin typeface="+mn-lt"/>
            </a:rPr>
            <a:t>Bilaga 1</a:t>
          </a:r>
          <a:r>
            <a:rPr lang="sv-SE" sz="1000" kern="1200">
              <a:solidFill>
                <a:schemeClr val="tx2"/>
              </a:solidFill>
              <a:latin typeface="+mn-lt"/>
            </a:rPr>
            <a:t>)</a:t>
          </a:r>
        </a:p>
        <a:p>
          <a:pPr marL="57150" lvl="1" indent="-57150" algn="l" defTabSz="444500">
            <a:lnSpc>
              <a:spcPct val="90000"/>
            </a:lnSpc>
            <a:spcBef>
              <a:spcPct val="0"/>
            </a:spcBef>
            <a:spcAft>
              <a:spcPct val="15000"/>
            </a:spcAft>
            <a:buChar char="•"/>
          </a:pP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kern="1200">
              <a:solidFill>
                <a:srgbClr val="0070C0"/>
              </a:solidFill>
              <a:latin typeface="+mn-lt"/>
            </a:rPr>
            <a:t>Underrättelser, yrkanden, kallelser m.m. arkiveras i enlighet med gällande arkiverings- och GDPR-lagstiftning.</a:t>
          </a:r>
          <a:endParaRPr lang="sv-SE" sz="1000" strike="sngStrike" kern="1200">
            <a:solidFill>
              <a:schemeClr val="tx2"/>
            </a:solidFill>
            <a:highlight>
              <a:srgbClr val="FFFF00"/>
            </a:highlight>
            <a:latin typeface="+mn-lt"/>
          </a:endParaRPr>
        </a:p>
      </dsp:txBody>
      <dsp:txXfrm>
        <a:off x="3050855" y="1172879"/>
        <a:ext cx="2542758" cy="3852275"/>
      </dsp:txXfrm>
    </dsp:sp>
    <dsp:sp modelId="{FEFF769B-25AD-470F-B202-91C14DE4301C}">
      <dsp:nvSpPr>
        <dsp:cNvPr id="0" name=""/>
        <dsp:cNvSpPr/>
      </dsp:nvSpPr>
      <dsp:spPr>
        <a:xfrm>
          <a:off x="4067399" y="-206241"/>
          <a:ext cx="3149362" cy="3149362"/>
        </a:xfrm>
        <a:prstGeom prst="circularArrow">
          <a:avLst>
            <a:gd name="adj1" fmla="val 669"/>
            <a:gd name="adj2" fmla="val 77793"/>
            <a:gd name="adj3" fmla="val 211311"/>
            <a:gd name="adj4" fmla="val 14640125"/>
            <a:gd name="adj5" fmla="val 781"/>
          </a:avLst>
        </a:prstGeom>
        <a:solidFill>
          <a:schemeClr val="accent1">
            <a:tint val="60000"/>
            <a:hueOff val="0"/>
            <a:satOff val="0"/>
            <a:lumOff val="0"/>
            <a:alphaOff val="0"/>
          </a:schemeClr>
        </a:solidFill>
        <a:ln>
          <a:noFill/>
        </a:ln>
        <a:effectLst/>
        <a:scene3d>
          <a:camera prst="orthographicFront">
            <a:rot lat="0" lon="0" rev="0"/>
          </a:camera>
          <a:lightRig rig="threePt" dir="t"/>
        </a:scene3d>
      </dsp:spPr>
      <dsp:style>
        <a:lnRef idx="0">
          <a:scrgbClr r="0" g="0" b="0"/>
        </a:lnRef>
        <a:fillRef idx="1">
          <a:scrgbClr r="0" g="0" b="0"/>
        </a:fillRef>
        <a:effectRef idx="0">
          <a:scrgbClr r="0" g="0" b="0"/>
        </a:effectRef>
        <a:fontRef idx="minor">
          <a:schemeClr val="lt1"/>
        </a:fontRef>
      </dsp:style>
    </dsp:sp>
    <dsp:sp modelId="{72E2DEE8-DDF7-495C-81A2-A3085CE0A3B7}">
      <dsp:nvSpPr>
        <dsp:cNvPr id="0" name=""/>
        <dsp:cNvSpPr/>
      </dsp:nvSpPr>
      <dsp:spPr>
        <a:xfrm>
          <a:off x="3222076" y="245972"/>
          <a:ext cx="1925007" cy="9204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sv-SE" sz="1000" kern="1200">
              <a:solidFill>
                <a:schemeClr val="tx2"/>
              </a:solidFill>
              <a:latin typeface="+mn-lt"/>
            </a:rPr>
            <a:t>Senast en vecka innan bouppteckningssammanträdet</a:t>
          </a:r>
          <a:endParaRPr lang="sv-SE" sz="1000" strike="sngStrike" kern="1200">
            <a:solidFill>
              <a:srgbClr val="FF0000"/>
            </a:solidFill>
            <a:latin typeface="+mn-lt"/>
          </a:endParaRPr>
        </a:p>
      </dsp:txBody>
      <dsp:txXfrm>
        <a:off x="3249034" y="272930"/>
        <a:ext cx="1871091" cy="866510"/>
      </dsp:txXfrm>
    </dsp:sp>
    <dsp:sp modelId="{A9DD6C4A-8EB5-49C4-8B12-9C2149786EC2}">
      <dsp:nvSpPr>
        <dsp:cNvPr id="0" name=""/>
        <dsp:cNvSpPr/>
      </dsp:nvSpPr>
      <dsp:spPr>
        <a:xfrm>
          <a:off x="5641526" y="866681"/>
          <a:ext cx="1727005" cy="28871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sv-SE" sz="1000" b="1" kern="1200">
              <a:solidFill>
                <a:schemeClr val="tx2"/>
              </a:solidFill>
              <a:latin typeface="+mn-lt"/>
            </a:rPr>
            <a:t>Boupptecknings-sammanträde</a:t>
          </a:r>
          <a:br>
            <a:rPr lang="sv-SE" sz="1000" b="1" kern="1200">
              <a:solidFill>
                <a:schemeClr val="tx2"/>
              </a:solidFill>
              <a:latin typeface="+mn-lt"/>
            </a:rPr>
          </a:br>
          <a:endParaRPr lang="sv-SE" sz="1000" b="1" kern="1200">
            <a:solidFill>
              <a:schemeClr val="tx2"/>
            </a:solidFill>
            <a:latin typeface="+mn-lt"/>
          </a:endParaRPr>
        </a:p>
        <a:p>
          <a:pPr marL="57150" lvl="1" indent="-57150" algn="l" defTabSz="444500">
            <a:lnSpc>
              <a:spcPct val="90000"/>
            </a:lnSpc>
            <a:spcBef>
              <a:spcPct val="0"/>
            </a:spcBef>
            <a:spcAft>
              <a:spcPct val="15000"/>
            </a:spcAft>
            <a:buChar char="•"/>
          </a:pPr>
          <a:r>
            <a:rPr lang="sv-SE" sz="1000" b="0" kern="1200">
              <a:solidFill>
                <a:schemeClr val="tx2"/>
              </a:solidFill>
              <a:latin typeface="+mn-lt"/>
            </a:rPr>
            <a:t>Förvaltaren skriver p</a:t>
          </a:r>
          <a:r>
            <a:rPr lang="sv-SE" sz="1000" b="1" kern="1200">
              <a:solidFill>
                <a:schemeClr val="tx2"/>
              </a:solidFill>
              <a:latin typeface="+mn-lt"/>
            </a:rPr>
            <a:t>rotokoll</a:t>
          </a:r>
          <a:r>
            <a:rPr lang="sv-SE" sz="1000" kern="1200">
              <a:solidFill>
                <a:schemeClr val="tx2"/>
              </a:solidFill>
              <a:latin typeface="+mn-lt"/>
            </a:rPr>
            <a:t> med tillägg och ändringar samt skriftlig eller digital bekräftelse av konkurs-bouppteckningen</a:t>
          </a:r>
          <a:br>
            <a:rPr lang="sv-SE" sz="1000" kern="1200">
              <a:solidFill>
                <a:schemeClr val="tx2"/>
              </a:solidFill>
              <a:latin typeface="+mn-lt"/>
            </a:rPr>
          </a:b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b="0" kern="1200">
              <a:solidFill>
                <a:schemeClr val="tx2"/>
              </a:solidFill>
              <a:latin typeface="+mn-lt"/>
            </a:rPr>
            <a:t>Protokollet inkl. tillägg och ändringar (av betydelse - se p. 1.7 nedan) samt bekräftelse bör </a:t>
          </a:r>
          <a:r>
            <a:rPr lang="sv-SE" sz="1000" b="1" kern="1200">
              <a:solidFill>
                <a:schemeClr val="tx2"/>
              </a:solidFill>
              <a:latin typeface="+mn-lt"/>
            </a:rPr>
            <a:t>skickas</a:t>
          </a:r>
          <a:r>
            <a:rPr lang="sv-SE" sz="1000" b="0" kern="1200">
              <a:solidFill>
                <a:schemeClr val="tx2"/>
              </a:solidFill>
              <a:latin typeface="+mn-lt"/>
            </a:rPr>
            <a:t> till tillynsmyndigheten, den som bekräftat bouppteckningen och sökande borgenär samt i förekommande fall till rätten och gäldenären.</a:t>
          </a:r>
          <a:br>
            <a:rPr lang="sv-SE" sz="1000" b="0" kern="1200">
              <a:solidFill>
                <a:schemeClr val="tx2"/>
              </a:solidFill>
              <a:latin typeface="+mn-lt"/>
            </a:rPr>
          </a:b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b="0" kern="1200">
              <a:solidFill>
                <a:schemeClr val="tx2"/>
              </a:solidFill>
              <a:latin typeface="+mn-lt"/>
            </a:rPr>
            <a:t>Underrättelse om utdelningsprognosen, se </a:t>
          </a:r>
          <a:r>
            <a:rPr lang="sv-SE" sz="1000" b="1" kern="1200">
              <a:solidFill>
                <a:schemeClr val="tx2"/>
              </a:solidFill>
              <a:latin typeface="+mn-lt"/>
            </a:rPr>
            <a:t>punkten 1.5 </a:t>
          </a:r>
          <a:r>
            <a:rPr lang="sv-SE" sz="1000" b="0" kern="1200">
              <a:solidFill>
                <a:schemeClr val="tx2"/>
              </a:solidFill>
              <a:latin typeface="+mn-lt"/>
            </a:rPr>
            <a:t>med anvisade bilagor.</a:t>
          </a:r>
          <a:br>
            <a:rPr lang="sv-SE" sz="1000" b="0" kern="1200">
              <a:solidFill>
                <a:schemeClr val="tx2"/>
              </a:solidFill>
              <a:latin typeface="+mn-lt"/>
            </a:rPr>
          </a:br>
          <a:endParaRPr lang="sv-SE" sz="1000" kern="1200">
            <a:solidFill>
              <a:schemeClr val="tx2"/>
            </a:solidFill>
            <a:latin typeface="+mn-lt"/>
          </a:endParaRPr>
        </a:p>
        <a:p>
          <a:pPr marL="57150" lvl="1" indent="-57150" algn="l" defTabSz="444500">
            <a:lnSpc>
              <a:spcPct val="90000"/>
            </a:lnSpc>
            <a:spcBef>
              <a:spcPct val="0"/>
            </a:spcBef>
            <a:spcAft>
              <a:spcPct val="15000"/>
            </a:spcAft>
            <a:buChar char="•"/>
          </a:pPr>
          <a:r>
            <a:rPr lang="sv-SE" sz="1000" kern="1200">
              <a:solidFill>
                <a:schemeClr val="tx2"/>
              </a:solidFill>
              <a:latin typeface="+mn-lt"/>
            </a:rPr>
            <a:t>Protokollet </a:t>
          </a:r>
          <a:r>
            <a:rPr lang="sv-SE" sz="1000" kern="1200">
              <a:solidFill>
                <a:srgbClr val="0070C0"/>
              </a:solidFill>
              <a:latin typeface="+mn-lt"/>
            </a:rPr>
            <a:t>arkiveras i enlighet med gällande arkiverings- och GDPR-lagstiftning.</a:t>
          </a:r>
          <a:endParaRPr lang="sv-SE" sz="1000" b="0" strike="sngStrike" kern="1200">
            <a:solidFill>
              <a:srgbClr val="FF0000"/>
            </a:solidFill>
            <a:latin typeface="+mn-lt"/>
          </a:endParaRPr>
        </a:p>
        <a:p>
          <a:pPr marL="57150" lvl="1" indent="-57150" algn="l" defTabSz="444500">
            <a:lnSpc>
              <a:spcPct val="90000"/>
            </a:lnSpc>
            <a:spcBef>
              <a:spcPct val="0"/>
            </a:spcBef>
            <a:spcAft>
              <a:spcPct val="15000"/>
            </a:spcAft>
            <a:buChar char="•"/>
          </a:pPr>
          <a:endParaRPr lang="sv-SE" sz="1000" kern="1200">
            <a:latin typeface="+mn-lt"/>
          </a:endParaRPr>
        </a:p>
      </dsp:txBody>
      <dsp:txXfrm>
        <a:off x="5692108" y="917263"/>
        <a:ext cx="1625841" cy="2167350"/>
      </dsp:txXfrm>
    </dsp:sp>
    <dsp:sp modelId="{BA9D7EB4-7B5F-48C9-9139-82DC9F6CCFF6}">
      <dsp:nvSpPr>
        <dsp:cNvPr id="0" name=""/>
        <dsp:cNvSpPr/>
      </dsp:nvSpPr>
      <dsp:spPr>
        <a:xfrm>
          <a:off x="5840682" y="142677"/>
          <a:ext cx="1315337" cy="6456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sv-SE" sz="1000" kern="1200">
            <a:latin typeface="+mn-lt"/>
          </a:endParaRPr>
        </a:p>
        <a:p>
          <a:pPr marL="0" lvl="0" indent="0" algn="ctr" defTabSz="444500">
            <a:lnSpc>
              <a:spcPct val="90000"/>
            </a:lnSpc>
            <a:spcBef>
              <a:spcPct val="0"/>
            </a:spcBef>
            <a:spcAft>
              <a:spcPct val="35000"/>
            </a:spcAft>
            <a:buNone/>
          </a:pPr>
          <a:r>
            <a:rPr lang="sv-SE" sz="1000" kern="1200">
              <a:solidFill>
                <a:schemeClr val="tx2"/>
              </a:solidFill>
              <a:latin typeface="+mn-lt"/>
            </a:rPr>
            <a:t>Senast två månader efter konkursbeslutet</a:t>
          </a:r>
        </a:p>
        <a:p>
          <a:pPr marL="0" lvl="0" indent="0" algn="ctr" defTabSz="444500">
            <a:lnSpc>
              <a:spcPct val="90000"/>
            </a:lnSpc>
            <a:spcBef>
              <a:spcPct val="0"/>
            </a:spcBef>
            <a:spcAft>
              <a:spcPct val="35000"/>
            </a:spcAft>
            <a:buNone/>
          </a:pPr>
          <a:endParaRPr lang="sv-SE" sz="1000" kern="1200">
            <a:latin typeface="+mn-lt"/>
          </a:endParaRPr>
        </a:p>
      </dsp:txBody>
      <dsp:txXfrm>
        <a:off x="5859593" y="161588"/>
        <a:ext cx="1277515" cy="607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A0A62-0565-4E02-B41D-663E76D9D1EB}">
      <dsp:nvSpPr>
        <dsp:cNvPr id="0" name=""/>
        <dsp:cNvSpPr/>
      </dsp:nvSpPr>
      <dsp:spPr>
        <a:xfrm>
          <a:off x="5441" y="45476"/>
          <a:ext cx="1626412" cy="9758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solidFill>
                <a:schemeClr val="tx2"/>
              </a:solidFill>
              <a:latin typeface="+mn-lt"/>
            </a:rPr>
            <a:t>Begäran om ersättning</a:t>
          </a:r>
        </a:p>
      </dsp:txBody>
      <dsp:txXfrm>
        <a:off x="34023" y="74058"/>
        <a:ext cx="1569248" cy="918683"/>
      </dsp:txXfrm>
    </dsp:sp>
    <dsp:sp modelId="{DB989C57-0299-47C8-8BE3-5F198D2C8015}">
      <dsp:nvSpPr>
        <dsp:cNvPr id="0" name=""/>
        <dsp:cNvSpPr/>
      </dsp:nvSpPr>
      <dsp:spPr>
        <a:xfrm>
          <a:off x="1794495" y="331724"/>
          <a:ext cx="344799" cy="40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sv-SE" sz="1700" kern="1200"/>
        </a:p>
      </dsp:txBody>
      <dsp:txXfrm>
        <a:off x="1794495" y="412394"/>
        <a:ext cx="241359" cy="242010"/>
      </dsp:txXfrm>
    </dsp:sp>
    <dsp:sp modelId="{58866A78-5D64-471F-B783-4B6AB696B003}">
      <dsp:nvSpPr>
        <dsp:cNvPr id="0" name=""/>
        <dsp:cNvSpPr/>
      </dsp:nvSpPr>
      <dsp:spPr>
        <a:xfrm>
          <a:off x="2282418" y="45476"/>
          <a:ext cx="1626412" cy="9758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solidFill>
                <a:schemeClr val="tx2"/>
              </a:solidFill>
              <a:latin typeface="+mn-lt"/>
            </a:rPr>
            <a:t>Förvaltaren beslutar</a:t>
          </a:r>
        </a:p>
        <a:p>
          <a:pPr marL="0" lvl="0" indent="0" algn="ctr" defTabSz="444500">
            <a:lnSpc>
              <a:spcPct val="90000"/>
            </a:lnSpc>
            <a:spcBef>
              <a:spcPct val="0"/>
            </a:spcBef>
            <a:spcAft>
              <a:spcPct val="35000"/>
            </a:spcAft>
            <a:buNone/>
          </a:pPr>
          <a:r>
            <a:rPr lang="sv-SE" sz="1000" kern="1200">
              <a:solidFill>
                <a:schemeClr val="tx2"/>
              </a:solidFill>
              <a:latin typeface="+mn-lt"/>
            </a:rPr>
            <a:t>Handläggaren skriver beslut enligt nedan och betalar ut eventuell ersättning</a:t>
          </a:r>
        </a:p>
      </dsp:txBody>
      <dsp:txXfrm>
        <a:off x="2311000" y="74058"/>
        <a:ext cx="1569248" cy="918683"/>
      </dsp:txXfrm>
    </dsp:sp>
    <dsp:sp modelId="{8EAFD306-0034-441C-9F7C-81B1AB118B9A}">
      <dsp:nvSpPr>
        <dsp:cNvPr id="0" name=""/>
        <dsp:cNvSpPr/>
      </dsp:nvSpPr>
      <dsp:spPr>
        <a:xfrm>
          <a:off x="4071472" y="331724"/>
          <a:ext cx="344799" cy="40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sv-SE" sz="1700" kern="1200"/>
        </a:p>
      </dsp:txBody>
      <dsp:txXfrm>
        <a:off x="4071472" y="412394"/>
        <a:ext cx="241359" cy="242010"/>
      </dsp:txXfrm>
    </dsp:sp>
    <dsp:sp modelId="{AF1B68D0-B50C-4A25-AB54-D307E712ED83}">
      <dsp:nvSpPr>
        <dsp:cNvPr id="0" name=""/>
        <dsp:cNvSpPr/>
      </dsp:nvSpPr>
      <dsp:spPr>
        <a:xfrm>
          <a:off x="4559396" y="45476"/>
          <a:ext cx="1626412" cy="9758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solidFill>
                <a:schemeClr val="tx2"/>
              </a:solidFill>
              <a:latin typeface="+mn-lt"/>
            </a:rPr>
            <a:t>Handläggaren e-postar beslutet till den som begärt ersättning (med begäran om mottagningsbekräftelse</a:t>
          </a:r>
          <a:r>
            <a:rPr lang="sv-SE" sz="1200" kern="1200">
              <a:latin typeface="+mn-lt"/>
            </a:rPr>
            <a:t>)</a:t>
          </a:r>
          <a:endParaRPr lang="sv-SE" sz="1100" kern="1200">
            <a:latin typeface="+mn-lt"/>
          </a:endParaRPr>
        </a:p>
      </dsp:txBody>
      <dsp:txXfrm>
        <a:off x="4587978" y="74058"/>
        <a:ext cx="1569248" cy="9186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69600-AB5D-4BBC-ACBE-CA4F4A1E5207}">
      <dsp:nvSpPr>
        <dsp:cNvPr id="0" name=""/>
        <dsp:cNvSpPr/>
      </dsp:nvSpPr>
      <dsp:spPr>
        <a:xfrm>
          <a:off x="5503477" y="1831837"/>
          <a:ext cx="91440" cy="341016"/>
        </a:xfrm>
        <a:custGeom>
          <a:avLst/>
          <a:gdLst/>
          <a:ahLst/>
          <a:cxnLst/>
          <a:rect l="0" t="0" r="0" b="0"/>
          <a:pathLst>
            <a:path>
              <a:moveTo>
                <a:pt x="45720" y="0"/>
              </a:moveTo>
              <a:lnTo>
                <a:pt x="45720" y="341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F03F6-C20E-4054-92C4-C04F1BE5BAE2}">
      <dsp:nvSpPr>
        <dsp:cNvPr id="0" name=""/>
        <dsp:cNvSpPr/>
      </dsp:nvSpPr>
      <dsp:spPr>
        <a:xfrm>
          <a:off x="3811111" y="746252"/>
          <a:ext cx="1738085" cy="341016"/>
        </a:xfrm>
        <a:custGeom>
          <a:avLst/>
          <a:gdLst/>
          <a:ahLst/>
          <a:cxnLst/>
          <a:rect l="0" t="0" r="0" b="0"/>
          <a:pathLst>
            <a:path>
              <a:moveTo>
                <a:pt x="0" y="0"/>
              </a:moveTo>
              <a:lnTo>
                <a:pt x="0" y="232392"/>
              </a:lnTo>
              <a:lnTo>
                <a:pt x="1738085" y="232392"/>
              </a:lnTo>
              <a:lnTo>
                <a:pt x="1738085" y="341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5787F2-25CA-4D77-8506-E1128B53E648}">
      <dsp:nvSpPr>
        <dsp:cNvPr id="0" name=""/>
        <dsp:cNvSpPr/>
      </dsp:nvSpPr>
      <dsp:spPr>
        <a:xfrm>
          <a:off x="2073025" y="1831837"/>
          <a:ext cx="1019251" cy="342700"/>
        </a:xfrm>
        <a:custGeom>
          <a:avLst/>
          <a:gdLst/>
          <a:ahLst/>
          <a:cxnLst/>
          <a:rect l="0" t="0" r="0" b="0"/>
          <a:pathLst>
            <a:path>
              <a:moveTo>
                <a:pt x="0" y="0"/>
              </a:moveTo>
              <a:lnTo>
                <a:pt x="0" y="234076"/>
              </a:lnTo>
              <a:lnTo>
                <a:pt x="1019251" y="234076"/>
              </a:lnTo>
              <a:lnTo>
                <a:pt x="1019251" y="3427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E6AA0-2765-4003-866F-E3A2FCF06E90}">
      <dsp:nvSpPr>
        <dsp:cNvPr id="0" name=""/>
        <dsp:cNvSpPr/>
      </dsp:nvSpPr>
      <dsp:spPr>
        <a:xfrm>
          <a:off x="943132" y="1831837"/>
          <a:ext cx="1129892" cy="341016"/>
        </a:xfrm>
        <a:custGeom>
          <a:avLst/>
          <a:gdLst/>
          <a:ahLst/>
          <a:cxnLst/>
          <a:rect l="0" t="0" r="0" b="0"/>
          <a:pathLst>
            <a:path>
              <a:moveTo>
                <a:pt x="1129892" y="0"/>
              </a:moveTo>
              <a:lnTo>
                <a:pt x="1129892" y="232392"/>
              </a:lnTo>
              <a:lnTo>
                <a:pt x="0" y="232392"/>
              </a:lnTo>
              <a:lnTo>
                <a:pt x="0" y="341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73AB7-01F0-4761-BDB4-FF420C9AC0CF}">
      <dsp:nvSpPr>
        <dsp:cNvPr id="0" name=""/>
        <dsp:cNvSpPr/>
      </dsp:nvSpPr>
      <dsp:spPr>
        <a:xfrm>
          <a:off x="2073025" y="746252"/>
          <a:ext cx="1738085" cy="341016"/>
        </a:xfrm>
        <a:custGeom>
          <a:avLst/>
          <a:gdLst/>
          <a:ahLst/>
          <a:cxnLst/>
          <a:rect l="0" t="0" r="0" b="0"/>
          <a:pathLst>
            <a:path>
              <a:moveTo>
                <a:pt x="1738085" y="0"/>
              </a:moveTo>
              <a:lnTo>
                <a:pt x="1738085" y="232392"/>
              </a:lnTo>
              <a:lnTo>
                <a:pt x="0" y="232392"/>
              </a:lnTo>
              <a:lnTo>
                <a:pt x="0" y="341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112188-A54C-464B-B962-8E7C401E5696}">
      <dsp:nvSpPr>
        <dsp:cNvPr id="0" name=""/>
        <dsp:cNvSpPr/>
      </dsp:nvSpPr>
      <dsp:spPr>
        <a:xfrm>
          <a:off x="3224837" y="1683"/>
          <a:ext cx="1172548" cy="744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A07933-715C-4B13-98D4-4230CEC46223}">
      <dsp:nvSpPr>
        <dsp:cNvPr id="0" name=""/>
        <dsp:cNvSpPr/>
      </dsp:nvSpPr>
      <dsp:spPr>
        <a:xfrm>
          <a:off x="3355120" y="125452"/>
          <a:ext cx="1172548" cy="744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kern="1200">
              <a:solidFill>
                <a:schemeClr val="tx2"/>
              </a:solidFill>
              <a:latin typeface="+mn-lt"/>
            </a:rPr>
            <a:t>Boupptecknings-sammanträde</a:t>
          </a:r>
          <a:endParaRPr lang="sv-SE" sz="700" kern="1200">
            <a:solidFill>
              <a:schemeClr val="tx2"/>
            </a:solidFill>
            <a:latin typeface="+mn-lt"/>
          </a:endParaRPr>
        </a:p>
      </dsp:txBody>
      <dsp:txXfrm>
        <a:off x="3376928" y="147260"/>
        <a:ext cx="1128932" cy="700952"/>
      </dsp:txXfrm>
    </dsp:sp>
    <dsp:sp modelId="{8DEFC8BF-C223-4640-BAD8-3795790AE644}">
      <dsp:nvSpPr>
        <dsp:cNvPr id="0" name=""/>
        <dsp:cNvSpPr/>
      </dsp:nvSpPr>
      <dsp:spPr>
        <a:xfrm>
          <a:off x="1486751" y="1087268"/>
          <a:ext cx="1172548" cy="744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657391-3982-469C-BDBF-29DB40AA5519}">
      <dsp:nvSpPr>
        <dsp:cNvPr id="0" name=""/>
        <dsp:cNvSpPr/>
      </dsp:nvSpPr>
      <dsp:spPr>
        <a:xfrm>
          <a:off x="1617034" y="1211037"/>
          <a:ext cx="1172548" cy="744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kern="1200">
              <a:solidFill>
                <a:schemeClr val="tx2"/>
              </a:solidFill>
              <a:latin typeface="+mn-lt"/>
            </a:rPr>
            <a:t>De som ska närvara kommer</a:t>
          </a:r>
        </a:p>
      </dsp:txBody>
      <dsp:txXfrm>
        <a:off x="1638842" y="1232845"/>
        <a:ext cx="1128932" cy="700952"/>
      </dsp:txXfrm>
    </dsp:sp>
    <dsp:sp modelId="{CCA9A930-A995-4E5D-AA36-180BCA6002BF}">
      <dsp:nvSpPr>
        <dsp:cNvPr id="0" name=""/>
        <dsp:cNvSpPr/>
      </dsp:nvSpPr>
      <dsp:spPr>
        <a:xfrm>
          <a:off x="54164" y="2172853"/>
          <a:ext cx="1777935" cy="9640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B739BD-C0A8-4D3A-8C9A-338B8DDF8D49}">
      <dsp:nvSpPr>
        <dsp:cNvPr id="0" name=""/>
        <dsp:cNvSpPr/>
      </dsp:nvSpPr>
      <dsp:spPr>
        <a:xfrm>
          <a:off x="184448" y="2296622"/>
          <a:ext cx="1777935" cy="9640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kern="1200">
              <a:solidFill>
                <a:schemeClr val="tx2"/>
              </a:solidFill>
              <a:latin typeface="+mn-lt"/>
            </a:rPr>
            <a:t>Komplettera protokoll med tillägg och ändringar. </a:t>
          </a:r>
        </a:p>
        <a:p>
          <a:pPr marL="0" lvl="0" indent="0" algn="ctr" defTabSz="466725">
            <a:lnSpc>
              <a:spcPct val="90000"/>
            </a:lnSpc>
            <a:spcBef>
              <a:spcPct val="0"/>
            </a:spcBef>
            <a:spcAft>
              <a:spcPct val="35000"/>
            </a:spcAft>
            <a:buNone/>
          </a:pPr>
          <a:r>
            <a:rPr lang="sv-SE" sz="1050" kern="1200">
              <a:solidFill>
                <a:schemeClr val="tx2"/>
              </a:solidFill>
              <a:latin typeface="+mn-lt"/>
            </a:rPr>
            <a:t>Därefter skriftlig bekräftelse i protokollet</a:t>
          </a:r>
        </a:p>
      </dsp:txBody>
      <dsp:txXfrm>
        <a:off x="212685" y="2324859"/>
        <a:ext cx="1721461" cy="907615"/>
      </dsp:txXfrm>
    </dsp:sp>
    <dsp:sp modelId="{8C07AE17-8C41-49DF-BFB2-A308DFE84A17}">
      <dsp:nvSpPr>
        <dsp:cNvPr id="0" name=""/>
        <dsp:cNvSpPr/>
      </dsp:nvSpPr>
      <dsp:spPr>
        <a:xfrm>
          <a:off x="2092667" y="2174537"/>
          <a:ext cx="1999219" cy="1274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E9427A-F3FE-44D7-8446-497C344B8F8B}">
      <dsp:nvSpPr>
        <dsp:cNvPr id="0" name=""/>
        <dsp:cNvSpPr/>
      </dsp:nvSpPr>
      <dsp:spPr>
        <a:xfrm>
          <a:off x="2222950" y="2298306"/>
          <a:ext cx="1999219" cy="12747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solidFill>
                <a:schemeClr val="tx2"/>
              </a:solidFill>
              <a:latin typeface="+mn-lt"/>
            </a:rPr>
            <a:t>Skicka i förekommande fall protokollet via e-post till berörda parter enligt stycket närmast ovan.</a:t>
          </a:r>
          <a:br>
            <a:rPr lang="sv-SE" sz="1000" kern="1200">
              <a:solidFill>
                <a:schemeClr val="tx2"/>
              </a:solidFill>
              <a:latin typeface="+mn-lt"/>
            </a:rPr>
          </a:br>
          <a:endParaRPr lang="sv-SE" sz="1000" kern="1200">
            <a:solidFill>
              <a:schemeClr val="tx2"/>
            </a:solidFill>
            <a:latin typeface="+mn-lt"/>
          </a:endParaRPr>
        </a:p>
        <a:p>
          <a:pPr marL="0" lvl="0" indent="0" algn="ctr" defTabSz="444500">
            <a:lnSpc>
              <a:spcPct val="90000"/>
            </a:lnSpc>
            <a:spcBef>
              <a:spcPct val="0"/>
            </a:spcBef>
            <a:spcAft>
              <a:spcPct val="35000"/>
            </a:spcAft>
            <a:buNone/>
          </a:pPr>
          <a:r>
            <a:rPr lang="sv-SE" sz="1000" b="0" strike="noStrike" kern="1200">
              <a:solidFill>
                <a:srgbClr val="0070C0"/>
              </a:solidFill>
              <a:latin typeface="+mn-lt"/>
            </a:rPr>
            <a:t>Protokollet arkiveras i enlighet med gällande arkiverings- och GDPR-lagstiftning.</a:t>
          </a:r>
        </a:p>
        <a:p>
          <a:pPr marL="0" lvl="0" indent="0" algn="ctr" defTabSz="444500">
            <a:lnSpc>
              <a:spcPct val="90000"/>
            </a:lnSpc>
            <a:spcBef>
              <a:spcPct val="0"/>
            </a:spcBef>
            <a:spcAft>
              <a:spcPct val="35000"/>
            </a:spcAft>
            <a:buNone/>
          </a:pPr>
          <a:endParaRPr lang="sv-SE" sz="1000" b="0" strike="sngStrike" kern="1200">
            <a:solidFill>
              <a:srgbClr val="FF0000"/>
            </a:solidFill>
            <a:latin typeface="Garamond" panose="02020404030301010803" pitchFamily="18" charset="0"/>
          </a:endParaRPr>
        </a:p>
      </dsp:txBody>
      <dsp:txXfrm>
        <a:off x="2260287" y="2335643"/>
        <a:ext cx="1924545" cy="1200094"/>
      </dsp:txXfrm>
    </dsp:sp>
    <dsp:sp modelId="{CB1D14D5-7DD9-402A-A280-29783E23CF75}">
      <dsp:nvSpPr>
        <dsp:cNvPr id="0" name=""/>
        <dsp:cNvSpPr/>
      </dsp:nvSpPr>
      <dsp:spPr>
        <a:xfrm>
          <a:off x="4962922" y="1087268"/>
          <a:ext cx="1172548" cy="744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DCB9E-6954-42B7-851D-288B31EDC60D}">
      <dsp:nvSpPr>
        <dsp:cNvPr id="0" name=""/>
        <dsp:cNvSpPr/>
      </dsp:nvSpPr>
      <dsp:spPr>
        <a:xfrm>
          <a:off x="5093206" y="1211037"/>
          <a:ext cx="1172548" cy="7445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sv-SE" sz="1050" kern="1200">
              <a:solidFill>
                <a:schemeClr val="tx2"/>
              </a:solidFill>
              <a:latin typeface="+mn-lt"/>
            </a:rPr>
            <a:t>Någon av de som ska närvara kommer inte eller tredskas</a:t>
          </a:r>
        </a:p>
      </dsp:txBody>
      <dsp:txXfrm>
        <a:off x="5115014" y="1232845"/>
        <a:ext cx="1128932" cy="700952"/>
      </dsp:txXfrm>
    </dsp:sp>
    <dsp:sp modelId="{A005C13E-3AC8-441C-A513-2C6F2B85014E}">
      <dsp:nvSpPr>
        <dsp:cNvPr id="0" name=""/>
        <dsp:cNvSpPr/>
      </dsp:nvSpPr>
      <dsp:spPr>
        <a:xfrm>
          <a:off x="4352452" y="2172853"/>
          <a:ext cx="2393488" cy="1201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01EFAC-4D42-4095-8980-D4FA3A05B57C}">
      <dsp:nvSpPr>
        <dsp:cNvPr id="0" name=""/>
        <dsp:cNvSpPr/>
      </dsp:nvSpPr>
      <dsp:spPr>
        <a:xfrm>
          <a:off x="4482736" y="2296622"/>
          <a:ext cx="2393488" cy="12015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v-SE" sz="1100" kern="1200">
              <a:solidFill>
                <a:schemeClr val="tx2"/>
              </a:solidFill>
              <a:latin typeface="+mn-lt"/>
            </a:rPr>
            <a:t>Ställ in och begär edgång hos tingsrätten (i konkursärendet) för samtliga (e-post).</a:t>
          </a:r>
        </a:p>
        <a:p>
          <a:pPr marL="0" lvl="0" indent="0" algn="ctr" defTabSz="488950">
            <a:lnSpc>
              <a:spcPct val="90000"/>
            </a:lnSpc>
            <a:spcBef>
              <a:spcPct val="0"/>
            </a:spcBef>
            <a:spcAft>
              <a:spcPct val="35000"/>
            </a:spcAft>
            <a:buNone/>
          </a:pPr>
          <a:r>
            <a:rPr lang="sv-SE" sz="1100" kern="1200">
              <a:solidFill>
                <a:schemeClr val="tx2"/>
              </a:solidFill>
              <a:latin typeface="+mn-lt"/>
            </a:rPr>
            <a:t>Vidarebefordra begäran till TSM och eventuell sökande borgenär.</a:t>
          </a:r>
        </a:p>
        <a:p>
          <a:pPr marL="0" lvl="0" indent="0" algn="ctr" defTabSz="488950">
            <a:lnSpc>
              <a:spcPct val="90000"/>
            </a:lnSpc>
            <a:spcBef>
              <a:spcPct val="0"/>
            </a:spcBef>
            <a:spcAft>
              <a:spcPct val="35000"/>
            </a:spcAft>
            <a:buNone/>
          </a:pPr>
          <a:endParaRPr lang="sv-SE" sz="900" kern="1200">
            <a:latin typeface="Garamond" panose="02020404030301010803" pitchFamily="18" charset="0"/>
          </a:endParaRPr>
        </a:p>
      </dsp:txBody>
      <dsp:txXfrm>
        <a:off x="4517928" y="2331814"/>
        <a:ext cx="2323104" cy="113114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Rekon">
      <a:dk1>
        <a:sysClr val="windowText" lastClr="000000"/>
      </a:dk1>
      <a:lt1>
        <a:sysClr val="window" lastClr="FFFFFF"/>
      </a:lt1>
      <a:dk2>
        <a:srgbClr val="0068B4"/>
      </a:dk2>
      <a:lt2>
        <a:srgbClr val="F9A21F"/>
      </a:lt2>
      <a:accent1>
        <a:srgbClr val="FFF6E9"/>
      </a:accent1>
      <a:accent2>
        <a:srgbClr val="DEEAF4"/>
      </a:accent2>
      <a:accent3>
        <a:srgbClr val="01375F"/>
      </a:accent3>
      <a:accent4>
        <a:srgbClr val="9F6000"/>
      </a:accent4>
      <a:accent5>
        <a:srgbClr val="61AF95"/>
      </a:accent5>
      <a:accent6>
        <a:srgbClr val="EF5505"/>
      </a:accent6>
      <a:hlink>
        <a:srgbClr val="0068B4"/>
      </a:hlink>
      <a:folHlink>
        <a:srgbClr val="DEEAF4"/>
      </a:folHlink>
    </a:clrScheme>
    <a:fontScheme name="Rekon">
      <a:majorFont>
        <a:latin typeface="DM Serif Text"/>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142D5-BD22-47C3-A75D-6FC9EFA9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Rekon-dokumentmall</Template>
  <TotalTime>49</TotalTime>
  <Pages>22</Pages>
  <Words>3232</Words>
  <Characters>17135</Characters>
  <Application>Microsoft Office Word</Application>
  <DocSecurity>0</DocSecurity>
  <Lines>142</Lines>
  <Paragraphs>40</Paragraphs>
  <ScaleCrop>false</ScaleCrop>
  <HeadingPairs>
    <vt:vector size="2" baseType="variant">
      <vt:variant>
        <vt:lpstr>Rubrik</vt:lpstr>
      </vt:variant>
      <vt:variant>
        <vt:i4>1</vt:i4>
      </vt:variant>
    </vt:vector>
  </HeadingPairs>
  <TitlesOfParts>
    <vt:vector size="1" baseType="lpstr">
      <vt:lpstr>Praktisk hantering av bouppteckningsbekräftelse m.m.</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Praktisk hantering av bouppteckningsbekräftelse m.m.</dc:title>
  <dc:subject>En effektivare konkurshantering</dc:subject>
  <dc:creator>Hans Andersson</dc:creator>
  <cp:keywords/>
  <dc:description/>
  <cp:lastModifiedBy>Simon Engman</cp:lastModifiedBy>
  <cp:revision>5</cp:revision>
  <cp:lastPrinted>2021-05-10T13:25:00Z</cp:lastPrinted>
  <dcterms:created xsi:type="dcterms:W3CDTF">2021-06-10T05:16:00Z</dcterms:created>
  <dcterms:modified xsi:type="dcterms:W3CDTF">2021-06-10T06:52:00Z</dcterms:modified>
</cp:coreProperties>
</file>